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262"/>
      </w:tblGrid>
      <w:tr w:rsidR="00040774" w:rsidRPr="00780B9E" w:rsidTr="00040774">
        <w:tc>
          <w:tcPr>
            <w:tcW w:w="10262" w:type="dxa"/>
            <w:shd w:val="clear" w:color="auto" w:fill="auto"/>
          </w:tcPr>
          <w:p w:rsidR="00040774" w:rsidRPr="00780B9E" w:rsidRDefault="00CC6FDC" w:rsidP="00E11C92">
            <w:pPr>
              <w:kinsoku w:val="0"/>
              <w:overflowPunct w:val="0"/>
              <w:autoSpaceDE w:val="0"/>
              <w:autoSpaceDN w:val="0"/>
              <w:snapToGrid w:val="0"/>
              <w:ind w:left="189" w:hangingChars="59" w:hanging="189"/>
              <w:jc w:val="center"/>
              <w:rPr>
                <w:rFonts w:ascii="新細明體" w:hAnsi="新細明體"/>
                <w:b/>
                <w:sz w:val="32"/>
                <w:szCs w:val="32"/>
              </w:rPr>
            </w:pPr>
            <w:r w:rsidRPr="00780B9E">
              <w:rPr>
                <w:rFonts w:ascii="新細明體" w:hAnsi="新細明體" w:hint="eastAsia"/>
                <w:b/>
                <w:sz w:val="32"/>
                <w:szCs w:val="32"/>
              </w:rPr>
              <w:t>天主教</w:t>
            </w:r>
            <w:r w:rsidR="00F301F7" w:rsidRPr="00780B9E">
              <w:rPr>
                <w:rFonts w:ascii="新細明體" w:hAnsi="新細明體" w:hint="eastAsia"/>
                <w:b/>
                <w:sz w:val="32"/>
                <w:szCs w:val="32"/>
              </w:rPr>
              <w:t>道明中學100學年度第</w:t>
            </w:r>
            <w:r w:rsidRPr="00780B9E">
              <w:rPr>
                <w:rFonts w:ascii="新細明體" w:hAnsi="新細明體" w:hint="eastAsia"/>
                <w:b/>
                <w:sz w:val="32"/>
                <w:szCs w:val="32"/>
              </w:rPr>
              <w:t>二學期第一</w:t>
            </w:r>
            <w:r w:rsidR="00F301F7" w:rsidRPr="00780B9E">
              <w:rPr>
                <w:rFonts w:ascii="新細明體" w:hAnsi="新細明體" w:hint="eastAsia"/>
                <w:b/>
                <w:sz w:val="32"/>
                <w:szCs w:val="32"/>
              </w:rPr>
              <w:t>次段考國二地理科試題</w:t>
            </w:r>
          </w:p>
          <w:p w:rsidR="007E6C5D" w:rsidRPr="00780B9E" w:rsidRDefault="007E6C5D" w:rsidP="007E6C5D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</w:rPr>
            </w:pPr>
          </w:p>
        </w:tc>
      </w:tr>
    </w:tbl>
    <w:p w:rsidR="00040774" w:rsidRPr="00780B9E" w:rsidRDefault="00040774" w:rsidP="00F301F7">
      <w:pPr>
        <w:kinsoku w:val="0"/>
        <w:overflowPunct w:val="0"/>
        <w:autoSpaceDE w:val="0"/>
        <w:autoSpaceDN w:val="0"/>
        <w:snapToGrid w:val="0"/>
        <w:ind w:left="142" w:hangingChars="59" w:hanging="142"/>
        <w:rPr>
          <w:rFonts w:ascii="新細明體" w:hAnsi="新細明體"/>
          <w:b/>
        </w:rPr>
      </w:pPr>
      <w:r w:rsidRPr="00780B9E">
        <w:rPr>
          <w:rFonts w:ascii="新細明體" w:hAnsi="新細明體" w:hint="eastAsia"/>
          <w:b/>
        </w:rPr>
        <w:t>一、選擇：</w:t>
      </w:r>
    </w:p>
    <w:p w:rsidR="00CC6FDC" w:rsidRPr="00780B9E" w:rsidRDefault="00F301F7" w:rsidP="00F301F7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</w:t>
      </w:r>
      <w:r w:rsidR="00CC6FDC" w:rsidRPr="00780B9E">
        <w:rPr>
          <w:rFonts w:ascii="新細明體" w:hAnsi="新細明體" w:hint="eastAsia"/>
        </w:rPr>
        <w:t>南部區域東臨黃海、東海與南海，西抵青藏高原，南面與哪個地理區山河一脈相連？  (A)朝鮮半島　(B)印度半島　(C)阿拉伯半島　(D)中南半島。</w:t>
      </w:r>
    </w:p>
    <w:p w:rsidR="00CC6FDC" w:rsidRPr="00780B9E" w:rsidRDefault="00CC6FDC" w:rsidP="00F301F7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南部區域大部分都是哪兩個水系的流域範圍？　(A)長江、黃河　(B)黃河、淮河　(C)淮河、海河　(D)珠江、長江。</w:t>
      </w:r>
    </w:p>
    <w:p w:rsidR="00CC6FDC" w:rsidRPr="00780B9E" w:rsidRDefault="00CC6FDC" w:rsidP="00F301F7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中國南部區域的哪項自然條件，十分適合農業發展？　(A)多石灰岩，土壤肥沃　(B)地形多山，起伏較大　(C)緯度較低，生長季長　(D)海岸曲折，島嶼眾多。</w:t>
      </w:r>
    </w:p>
    <w:p w:rsidR="00CC6FDC" w:rsidRPr="00780B9E" w:rsidRDefault="00CC6FDC" w:rsidP="00F301F7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中國南方發展米食文化如米糕、米飯；北方卻為麵食文化如山東饅頭、餃子。造成上述現象的主因為何？　(A)地形　(B)氣候　(C)水文　(D)植被。</w:t>
      </w:r>
    </w:p>
    <w:p w:rsidR="00CC6FDC" w:rsidRPr="00780B9E" w:rsidRDefault="00CC6FDC" w:rsidP="00CC6FDC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秦嶺與淮河為中國南北地理分界線，下列哪些符合南部地區的敘述？　(A)一月月均溫0℃以上　(B)年雨量小於750mm　(C)糧食作物以小麥為主　(D)陸運為主，水運不發達。</w:t>
      </w:r>
    </w:p>
    <w:p w:rsidR="00CC6FDC" w:rsidRPr="00780B9E" w:rsidRDefault="00CC6FDC" w:rsidP="00CC6FDC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</w:t>
      </w:r>
      <w:r w:rsidRPr="00780B9E">
        <w:rPr>
          <w:rFonts w:hint="eastAsia"/>
        </w:rPr>
        <w:t xml:space="preserve">附圖為華南某種地形的形成過程示意圖。請問：在下列何處較有機會觀察到此種地形？　</w:t>
      </w:r>
      <w:r w:rsidRPr="00780B9E">
        <w:t>(A)</w:t>
      </w:r>
      <w:r w:rsidRPr="00780B9E">
        <w:rPr>
          <w:rFonts w:hint="eastAsia"/>
        </w:rPr>
        <w:t xml:space="preserve">東南丘陵　</w:t>
      </w:r>
      <w:r w:rsidRPr="00780B9E">
        <w:t>(B)</w:t>
      </w:r>
      <w:r w:rsidRPr="00780B9E">
        <w:rPr>
          <w:rFonts w:hint="eastAsia"/>
        </w:rPr>
        <w:t xml:space="preserve">珠江三角洲　</w:t>
      </w:r>
      <w:r w:rsidRPr="00780B9E">
        <w:t>(C)</w:t>
      </w:r>
      <w:r w:rsidRPr="00780B9E">
        <w:rPr>
          <w:rFonts w:hint="eastAsia"/>
        </w:rPr>
        <w:t xml:space="preserve">雲貴高原　</w:t>
      </w:r>
      <w:r w:rsidRPr="00780B9E">
        <w:t>(D)</w:t>
      </w:r>
      <w:r w:rsidRPr="00780B9E">
        <w:rPr>
          <w:rFonts w:hint="eastAsia"/>
        </w:rPr>
        <w:t>橫斷山脈。</w:t>
      </w:r>
      <w:r w:rsidRPr="00780B9E">
        <w:br/>
      </w:r>
      <w:r w:rsidR="0096293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8.25pt;height:47.25pt">
            <v:imagedata r:id="rId7" o:title="01"/>
          </v:shape>
        </w:pict>
      </w:r>
    </w:p>
    <w:p w:rsidR="00CC6FDC" w:rsidRPr="00780B9E" w:rsidRDefault="00CC6FDC" w:rsidP="00CC6FDC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</w:t>
      </w:r>
      <w:r w:rsidRPr="00780B9E">
        <w:rPr>
          <w:rFonts w:hint="eastAsia"/>
        </w:rPr>
        <w:t xml:space="preserve">附圖是橫斷山脈的植被分布圖，下列哪一句話最適合形容本區的地理景觀？　</w:t>
      </w:r>
      <w:r w:rsidRPr="00780B9E">
        <w:t>(A)</w:t>
      </w:r>
      <w:r w:rsidRPr="00780B9E">
        <w:rPr>
          <w:rFonts w:hint="eastAsia"/>
        </w:rPr>
        <w:t xml:space="preserve">一年無四季，一日見四季　</w:t>
      </w:r>
      <w:r w:rsidRPr="00780B9E">
        <w:t>(B)</w:t>
      </w:r>
      <w:r w:rsidRPr="00780B9E">
        <w:rPr>
          <w:rFonts w:hint="eastAsia"/>
        </w:rPr>
        <w:t xml:space="preserve">地無三里平，天無三日晴　</w:t>
      </w:r>
      <w:r w:rsidRPr="00780B9E">
        <w:t>(C)</w:t>
      </w:r>
      <w:r w:rsidRPr="00780B9E">
        <w:rPr>
          <w:rFonts w:hint="eastAsia"/>
        </w:rPr>
        <w:t xml:space="preserve">四時皆是夏，一雨便成秋　</w:t>
      </w:r>
      <w:r w:rsidRPr="00780B9E">
        <w:t>(D)</w:t>
      </w:r>
      <w:r w:rsidRPr="00780B9E">
        <w:rPr>
          <w:rFonts w:hint="eastAsia"/>
        </w:rPr>
        <w:t>一山有四季，十里不同天。</w:t>
      </w:r>
      <w:r w:rsidRPr="00780B9E">
        <w:br/>
      </w:r>
      <w:r w:rsidR="0096293C">
        <w:pict>
          <v:shape id="_x0000_i1026" type="#_x0000_t75" style="width:184.5pt;height:2in">
            <v:imagedata r:id="rId8" o:title=""/>
          </v:shape>
        </w:pict>
      </w:r>
    </w:p>
    <w:p w:rsidR="00CC6FDC" w:rsidRPr="00780B9E" w:rsidRDefault="00CC6FDC" w:rsidP="00CC6FDC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</w:t>
      </w:r>
      <w:r w:rsidRPr="00780B9E">
        <w:rPr>
          <w:rFonts w:hint="eastAsia"/>
        </w:rPr>
        <w:t xml:space="preserve">珠江口東側的香港因港口條件優越，因此發展成世界級的貿易港口，由附圖可知香港具備哪一項產業活動的優越條件？　</w:t>
      </w:r>
      <w:r w:rsidRPr="00780B9E">
        <w:t>(A)</w:t>
      </w:r>
      <w:r w:rsidRPr="00780B9E">
        <w:rPr>
          <w:rFonts w:hint="eastAsia"/>
        </w:rPr>
        <w:t xml:space="preserve">服務業　</w:t>
      </w:r>
      <w:r w:rsidRPr="00780B9E">
        <w:t>(B)</w:t>
      </w:r>
      <w:r w:rsidRPr="00780B9E">
        <w:rPr>
          <w:rFonts w:hint="eastAsia"/>
        </w:rPr>
        <w:t xml:space="preserve">金融業　</w:t>
      </w:r>
      <w:r w:rsidRPr="00780B9E">
        <w:t>(C)</w:t>
      </w:r>
      <w:r w:rsidRPr="00780B9E">
        <w:rPr>
          <w:rFonts w:hint="eastAsia"/>
        </w:rPr>
        <w:t xml:space="preserve">加工業　</w:t>
      </w:r>
      <w:r w:rsidRPr="00780B9E">
        <w:t>(D)</w:t>
      </w:r>
      <w:r w:rsidRPr="00780B9E">
        <w:rPr>
          <w:rFonts w:hint="eastAsia"/>
        </w:rPr>
        <w:t>轉口業。</w:t>
      </w:r>
      <w:r w:rsidRPr="00780B9E">
        <w:br/>
      </w:r>
      <w:r w:rsidR="0096293C">
        <w:pict>
          <v:shape id="_x0000_i1027" type="#_x0000_t75" style="width:184.5pt;height:175.5pt" o:bordertopcolor="this" o:borderleftcolor="this" o:borderbottomcolor="this" o:borderrightcolor="this">
            <v:imagedata r:id="rId9" o:title="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113961" w:rsidRPr="00780B9E" w:rsidRDefault="00CC6FDC" w:rsidP="00113961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雲貴高原成為中國少數民族族系最多的地區，主要是受下列哪項因素的影響？　</w:t>
      </w:r>
      <w:r w:rsidRPr="00780B9E">
        <w:t>(A)</w:t>
      </w:r>
      <w:r w:rsidRPr="00780B9E">
        <w:rPr>
          <w:rFonts w:hint="eastAsia"/>
        </w:rPr>
        <w:t xml:space="preserve">地形起伏大，交通往來不便　</w:t>
      </w:r>
      <w:r w:rsidRPr="00780B9E">
        <w:t>(B)</w:t>
      </w:r>
      <w:r w:rsidRPr="00780B9E">
        <w:rPr>
          <w:rFonts w:hint="eastAsia"/>
        </w:rPr>
        <w:t xml:space="preserve">氣候多樣，維生活動不同　</w:t>
      </w:r>
      <w:r w:rsidRPr="00780B9E">
        <w:t>(C)</w:t>
      </w:r>
      <w:r w:rsidRPr="00780B9E">
        <w:rPr>
          <w:rFonts w:hint="eastAsia"/>
        </w:rPr>
        <w:t xml:space="preserve">經濟發達，吸引各族聚居　</w:t>
      </w:r>
      <w:r w:rsidRPr="00780B9E">
        <w:t>(D)</w:t>
      </w:r>
      <w:r w:rsidRPr="00780B9E">
        <w:rPr>
          <w:rFonts w:hint="eastAsia"/>
        </w:rPr>
        <w:t>山多田少，人口移動頻繁。</w:t>
      </w:r>
    </w:p>
    <w:p w:rsidR="00113961" w:rsidRPr="00780B9E" w:rsidRDefault="00113961" w:rsidP="00113961">
      <w:pPr>
        <w:pStyle w:val="a6"/>
        <w:kinsoku w:val="0"/>
        <w:overflowPunct w:val="0"/>
        <w:autoSpaceDE w:val="0"/>
        <w:autoSpaceDN w:val="0"/>
        <w:ind w:left="142"/>
        <w:rPr>
          <w:rFonts w:ascii="新細明體" w:hAnsi="新細明體"/>
        </w:rPr>
      </w:pPr>
    </w:p>
    <w:p w:rsidR="00113961" w:rsidRPr="00780B9E" w:rsidRDefault="00113961" w:rsidP="00113961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hint="eastAsia"/>
        </w:rPr>
        <w:lastRenderedPageBreak/>
        <w:t xml:space="preserve"> </w:t>
      </w:r>
      <w:r w:rsidRPr="00780B9E">
        <w:rPr>
          <w:rFonts w:hint="eastAsia"/>
        </w:rPr>
        <w:t>今年暑假，小溪和爸媽到中國某處旅遊觀光時，看到了附圖的「遊客須知」招牌。請問：小溪一家人最</w:t>
      </w:r>
      <w:r w:rsidRPr="00780B9E">
        <w:rPr>
          <w:rFonts w:hint="eastAsia"/>
          <w:u w:val="double"/>
        </w:rPr>
        <w:t>不可能</w:t>
      </w:r>
      <w:r w:rsidRPr="00780B9E">
        <w:rPr>
          <w:rFonts w:hint="eastAsia"/>
        </w:rPr>
        <w:t xml:space="preserve">到下列哪一地區遊玩？　</w:t>
      </w:r>
      <w:r w:rsidRPr="00780B9E">
        <w:t>(A)</w:t>
      </w:r>
      <w:r w:rsidRPr="00780B9E">
        <w:rPr>
          <w:rFonts w:hint="eastAsia"/>
        </w:rPr>
        <w:t xml:space="preserve">雲南省　</w:t>
      </w:r>
      <w:r w:rsidRPr="00780B9E">
        <w:t>(B)</w:t>
      </w:r>
      <w:r w:rsidRPr="00780B9E">
        <w:rPr>
          <w:rFonts w:hint="eastAsia"/>
        </w:rPr>
        <w:t xml:space="preserve">貴州省　</w:t>
      </w:r>
      <w:r w:rsidRPr="00780B9E">
        <w:t>(C)</w:t>
      </w:r>
      <w:r w:rsidRPr="00780B9E">
        <w:rPr>
          <w:rFonts w:hint="eastAsia"/>
        </w:rPr>
        <w:t xml:space="preserve">四川省　</w:t>
      </w:r>
      <w:r w:rsidRPr="00780B9E">
        <w:t>(D)</w:t>
      </w:r>
      <w:r w:rsidRPr="00780B9E">
        <w:rPr>
          <w:rFonts w:hint="eastAsia"/>
        </w:rPr>
        <w:t>廣西壯族自治區。</w:t>
      </w:r>
      <w:r w:rsidRPr="00780B9E">
        <w:br/>
      </w:r>
      <w:r w:rsidR="0096293C">
        <w:pict>
          <v:shape id="_x0000_i1028" type="#_x0000_t75" style="width:108.75pt;height:140.25pt">
            <v:imagedata r:id="rId10" o:title=""/>
          </v:shape>
        </w:pict>
      </w:r>
    </w:p>
    <w:p w:rsidR="00113961" w:rsidRPr="00780B9E" w:rsidRDefault="00113961" w:rsidP="00113961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</w:t>
      </w:r>
      <w:r w:rsidRPr="00780B9E">
        <w:rPr>
          <w:rFonts w:hint="eastAsia"/>
        </w:rPr>
        <w:t xml:space="preserve">中國海岸線綿長，經過哪些地質變動才會出現如附圖所示的海岸景觀？　</w:t>
      </w:r>
      <w:r w:rsidRPr="00780B9E">
        <w:t>(A)</w:t>
      </w:r>
      <w:r w:rsidRPr="00780B9E">
        <w:rPr>
          <w:rFonts w:hint="eastAsia"/>
        </w:rPr>
        <w:t xml:space="preserve">陸地上升，海面上升　</w:t>
      </w:r>
      <w:r w:rsidRPr="00780B9E">
        <w:t>(B)</w:t>
      </w:r>
      <w:r w:rsidRPr="00780B9E">
        <w:rPr>
          <w:rFonts w:hint="eastAsia"/>
        </w:rPr>
        <w:t xml:space="preserve">陸地下沉，海面下降　</w:t>
      </w:r>
      <w:r w:rsidRPr="00780B9E">
        <w:t>(C)</w:t>
      </w:r>
      <w:r w:rsidRPr="00780B9E">
        <w:rPr>
          <w:rFonts w:hint="eastAsia"/>
        </w:rPr>
        <w:t xml:space="preserve">陸地下沉，海面上升　</w:t>
      </w:r>
      <w:r w:rsidRPr="00780B9E">
        <w:t>(D)</w:t>
      </w:r>
      <w:r w:rsidRPr="00780B9E">
        <w:rPr>
          <w:rFonts w:hint="eastAsia"/>
        </w:rPr>
        <w:t>陸地上升，海面下降。</w:t>
      </w:r>
      <w:r w:rsidRPr="00780B9E">
        <w:br/>
      </w:r>
      <w:r w:rsidR="0096293C">
        <w:pict>
          <v:shape id="_x0000_i1029" type="#_x0000_t75" style="width:142.5pt;height:1in" o:bordertopcolor="this" o:borderleftcolor="this" o:borderbottomcolor="this" o:borderrightcolor="this">
            <v:imagedata r:id="rId11" o:title="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113961" w:rsidRPr="00780B9E" w:rsidRDefault="00113961" w:rsidP="00113961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昆明氣候冬暖夏涼，有「春城」之譽，下列哪項為昆明冬季不冷的原因？　</w:t>
      </w:r>
      <w:r w:rsidRPr="00780B9E">
        <w:t>(A)</w:t>
      </w:r>
      <w:r w:rsidRPr="00780B9E">
        <w:rPr>
          <w:rFonts w:hint="eastAsia"/>
        </w:rPr>
        <w:t xml:space="preserve">地勢較高　</w:t>
      </w:r>
      <w:r w:rsidRPr="00780B9E">
        <w:t>(B)</w:t>
      </w:r>
      <w:r w:rsidRPr="00780B9E">
        <w:rPr>
          <w:rFonts w:hint="eastAsia"/>
        </w:rPr>
        <w:t xml:space="preserve">盆地地形　</w:t>
      </w:r>
      <w:r w:rsidRPr="00780B9E">
        <w:t>(C)</w:t>
      </w:r>
      <w:r w:rsidRPr="00780B9E">
        <w:rPr>
          <w:rFonts w:hint="eastAsia"/>
        </w:rPr>
        <w:t xml:space="preserve">緯度較低　</w:t>
      </w:r>
      <w:r w:rsidRPr="00780B9E">
        <w:t>(D)</w:t>
      </w:r>
      <w:r w:rsidRPr="00780B9E">
        <w:rPr>
          <w:rFonts w:hint="eastAsia"/>
        </w:rPr>
        <w:t>南有高山屏障。</w:t>
      </w:r>
    </w:p>
    <w:p w:rsidR="00113961" w:rsidRPr="00780B9E" w:rsidRDefault="00113961" w:rsidP="00113961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hint="eastAsia"/>
        </w:rPr>
        <w:t xml:space="preserve"> </w:t>
      </w:r>
      <w:r w:rsidR="00E61DDC" w:rsidRPr="00780B9E">
        <w:rPr>
          <w:rFonts w:hint="eastAsia"/>
        </w:rPr>
        <w:t>「這裡距離臺灣很近，卻深具南歐浪漫風味，觀光事業發達，曾為葡萄牙的殖民地，同時也是進出中國的重要門戶之一。」文中描述的最可能是下列何</w:t>
      </w:r>
      <w:r w:rsidR="00E61DDC" w:rsidRPr="00780B9E">
        <w:br/>
      </w:r>
      <w:r w:rsidR="00E61DDC" w:rsidRPr="00780B9E">
        <w:rPr>
          <w:rFonts w:hint="eastAsia"/>
        </w:rPr>
        <w:t xml:space="preserve">地？　</w:t>
      </w:r>
      <w:r w:rsidR="00E61DDC" w:rsidRPr="00780B9E">
        <w:t>(A)</w:t>
      </w:r>
      <w:r w:rsidR="00E61DDC" w:rsidRPr="00780B9E">
        <w:rPr>
          <w:rFonts w:hint="eastAsia"/>
        </w:rPr>
        <w:t xml:space="preserve">香港　</w:t>
      </w:r>
      <w:r w:rsidR="00E61DDC" w:rsidRPr="00780B9E">
        <w:t>(B)</w:t>
      </w:r>
      <w:r w:rsidR="00E61DDC" w:rsidRPr="00780B9E">
        <w:rPr>
          <w:rFonts w:hint="eastAsia"/>
        </w:rPr>
        <w:t xml:space="preserve">澳門　</w:t>
      </w:r>
      <w:r w:rsidR="00E61DDC" w:rsidRPr="00780B9E">
        <w:t>(C)</w:t>
      </w:r>
      <w:r w:rsidR="00E61DDC" w:rsidRPr="00780B9E">
        <w:rPr>
          <w:rFonts w:hint="eastAsia"/>
        </w:rPr>
        <w:t xml:space="preserve">珠海　</w:t>
      </w:r>
      <w:r w:rsidR="00E61DDC" w:rsidRPr="00780B9E">
        <w:t>(D)</w:t>
      </w:r>
      <w:r w:rsidR="00E61DDC" w:rsidRPr="00780B9E">
        <w:rPr>
          <w:rFonts w:hint="eastAsia"/>
        </w:rPr>
        <w:t>深圳。</w:t>
      </w:r>
    </w:p>
    <w:p w:rsidR="00E61DDC" w:rsidRPr="00780B9E" w:rsidRDefault="00E61DDC" w:rsidP="00E61DDC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中國珠江三角洲地勢平坦，土壤肥沃，農業發達，作物終年生長，可有三穫的收成。該區「年可三穫」與下列哪一因素最相關？　</w:t>
      </w:r>
      <w:r w:rsidRPr="00780B9E">
        <w:t>(A)</w:t>
      </w:r>
      <w:r w:rsidRPr="00780B9E">
        <w:rPr>
          <w:rFonts w:hint="eastAsia"/>
        </w:rPr>
        <w:t>雨量大多在</w:t>
      </w:r>
      <w:r w:rsidRPr="00780B9E">
        <w:t>1,500</w:t>
      </w:r>
      <w:r w:rsidRPr="00780B9E">
        <w:rPr>
          <w:rFonts w:hint="eastAsia"/>
        </w:rPr>
        <w:t xml:space="preserve">㎜以上　</w:t>
      </w:r>
      <w:r w:rsidRPr="00780B9E">
        <w:t>(B)</w:t>
      </w:r>
      <w:r w:rsidRPr="00780B9E">
        <w:rPr>
          <w:rFonts w:hint="eastAsia"/>
        </w:rPr>
        <w:t>最冷月均溫高於</w:t>
      </w:r>
      <w:r w:rsidRPr="00780B9E">
        <w:t>18</w:t>
      </w:r>
      <w:r w:rsidRPr="00780B9E">
        <w:rPr>
          <w:rFonts w:hint="eastAsia"/>
        </w:rPr>
        <w:t xml:space="preserve">℃　</w:t>
      </w:r>
      <w:r w:rsidRPr="00780B9E">
        <w:t>(C)</w:t>
      </w:r>
      <w:r w:rsidRPr="00780B9E">
        <w:rPr>
          <w:rFonts w:hint="eastAsia"/>
        </w:rPr>
        <w:t xml:space="preserve">夏季季風來自熱帶海洋　</w:t>
      </w:r>
      <w:r w:rsidRPr="00780B9E">
        <w:t>(D)</w:t>
      </w:r>
      <w:r w:rsidRPr="00780B9E">
        <w:rPr>
          <w:rFonts w:hint="eastAsia"/>
        </w:rPr>
        <w:t>日照天數可超過</w:t>
      </w:r>
      <w:r w:rsidRPr="00780B9E">
        <w:t>200</w:t>
      </w:r>
      <w:r w:rsidRPr="00780B9E">
        <w:rPr>
          <w:rFonts w:hint="eastAsia"/>
        </w:rPr>
        <w:t>天。</w:t>
      </w:r>
    </w:p>
    <w:p w:rsidR="00E61DDC" w:rsidRPr="00780B9E" w:rsidRDefault="00E61DDC" w:rsidP="00E61DDC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Chars="59" w:hanging="142"/>
        <w:rPr>
          <w:rFonts w:ascii="新細明體" w:hAnsi="新細明體"/>
        </w:rPr>
      </w:pPr>
      <w:r w:rsidRPr="00780B9E">
        <w:rPr>
          <w:rFonts w:ascii="新細明體" w:hAnsi="新細明體" w:hint="eastAsia"/>
        </w:rPr>
        <w:t xml:space="preserve"> </w:t>
      </w:r>
      <w:r w:rsidRPr="00780B9E">
        <w:rPr>
          <w:rFonts w:hint="eastAsia"/>
        </w:rPr>
        <w:t>中國華南地區為中國近代經濟發展的火車頭，亦是中國主要的僑鄉。下列關於此地移民現象的敘述何者</w:t>
      </w:r>
      <w:r w:rsidRPr="00780B9E">
        <w:rPr>
          <w:rFonts w:hint="eastAsia"/>
          <w:u w:val="double"/>
        </w:rPr>
        <w:t>錯誤</w:t>
      </w:r>
      <w:r w:rsidRPr="00780B9E">
        <w:rPr>
          <w:rFonts w:hint="eastAsia"/>
        </w:rPr>
        <w:t xml:space="preserve">？　</w:t>
      </w:r>
      <w:r w:rsidRPr="00780B9E">
        <w:t>(A)</w:t>
      </w:r>
      <w:r w:rsidRPr="00780B9E">
        <w:rPr>
          <w:rFonts w:hint="eastAsia"/>
        </w:rPr>
        <w:t xml:space="preserve">因山地、丘陵面積廣大，糧食不足　</w:t>
      </w:r>
      <w:r w:rsidRPr="00780B9E">
        <w:t>(B)</w:t>
      </w:r>
      <w:r w:rsidRPr="00780B9E">
        <w:rPr>
          <w:rFonts w:hint="eastAsia"/>
        </w:rPr>
        <w:t xml:space="preserve">具谷灣式海岸，多良港，利於航運　</w:t>
      </w:r>
      <w:r w:rsidRPr="00780B9E">
        <w:t>(C)</w:t>
      </w:r>
      <w:r w:rsidRPr="00780B9E">
        <w:rPr>
          <w:rFonts w:hint="eastAsia"/>
        </w:rPr>
        <w:t xml:space="preserve">主要移至新加坡、馬來西亞、臺灣等地　</w:t>
      </w:r>
      <w:r w:rsidRPr="00780B9E">
        <w:t>(D)</w:t>
      </w:r>
      <w:r w:rsidRPr="00780B9E">
        <w:rPr>
          <w:rFonts w:hint="eastAsia"/>
        </w:rPr>
        <w:t>風力航行時代，冬季船隻北上，夏季船隻南下。</w:t>
      </w:r>
    </w:p>
    <w:p w:rsidR="00E61DDC" w:rsidRPr="00780B9E" w:rsidRDefault="00E61DDC" w:rsidP="00E61DDC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上海市簡稱「滬」，為上海話中小漁村之意。請問：讓上海從小漁村變成中國第一大城市的優勢條件為何？　</w:t>
      </w:r>
      <w:r w:rsidRPr="00780B9E">
        <w:t>(A)</w:t>
      </w:r>
      <w:r w:rsidRPr="00780B9E">
        <w:rPr>
          <w:rFonts w:hint="eastAsia"/>
        </w:rPr>
        <w:t xml:space="preserve">港闊水深　</w:t>
      </w:r>
      <w:r w:rsidRPr="00780B9E">
        <w:t>(B)</w:t>
      </w:r>
      <w:r w:rsidRPr="00780B9E">
        <w:rPr>
          <w:rFonts w:hint="eastAsia"/>
        </w:rPr>
        <w:t xml:space="preserve">地形崎嶇　</w:t>
      </w:r>
      <w:r w:rsidRPr="00780B9E">
        <w:t>(C)</w:t>
      </w:r>
      <w:r w:rsidRPr="00780B9E">
        <w:rPr>
          <w:rFonts w:hint="eastAsia"/>
        </w:rPr>
        <w:t xml:space="preserve">氣候良好　</w:t>
      </w:r>
      <w:r w:rsidRPr="00780B9E">
        <w:t>(D)</w:t>
      </w:r>
      <w:r w:rsidRPr="00780B9E">
        <w:rPr>
          <w:rFonts w:hint="eastAsia"/>
        </w:rPr>
        <w:t>位置優越。</w:t>
      </w:r>
    </w:p>
    <w:p w:rsidR="007762B4" w:rsidRPr="00780B9E" w:rsidRDefault="00E61DDC" w:rsidP="007762B4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「川菜離不開辣椒，韓國人偏愛泡菜。」造成此現象的主因是什麼？　</w:t>
      </w:r>
      <w:r w:rsidRPr="00780B9E">
        <w:t>(A)</w:t>
      </w:r>
      <w:r w:rsidRPr="00780B9E">
        <w:rPr>
          <w:rFonts w:hint="eastAsia"/>
        </w:rPr>
        <w:t xml:space="preserve">地形　</w:t>
      </w:r>
      <w:r w:rsidRPr="00780B9E">
        <w:t>(B)</w:t>
      </w:r>
      <w:r w:rsidRPr="00780B9E">
        <w:rPr>
          <w:rFonts w:hint="eastAsia"/>
        </w:rPr>
        <w:t xml:space="preserve">氣候　</w:t>
      </w:r>
      <w:r w:rsidRPr="00780B9E">
        <w:t>(C)</w:t>
      </w:r>
      <w:r w:rsidRPr="00780B9E">
        <w:rPr>
          <w:rFonts w:hint="eastAsia"/>
        </w:rPr>
        <w:t>種族</w:t>
      </w:r>
      <w:r w:rsidRPr="00780B9E">
        <w:t>(D)</w:t>
      </w:r>
      <w:r w:rsidRPr="00780B9E">
        <w:rPr>
          <w:rFonts w:hint="eastAsia"/>
        </w:rPr>
        <w:t>宗教。</w:t>
      </w:r>
    </w:p>
    <w:p w:rsidR="007762B4" w:rsidRPr="00780B9E" w:rsidRDefault="007762B4" w:rsidP="007762B4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附表為華中主要城市的氣候資料。造成表中這三個城市最冷月溫度差距的主要因素為何？　</w:t>
      </w:r>
      <w:r w:rsidRPr="00780B9E">
        <w:t>(A)</w:t>
      </w:r>
      <w:r w:rsidRPr="00780B9E">
        <w:rPr>
          <w:rFonts w:hint="eastAsia"/>
        </w:rPr>
        <w:t xml:space="preserve">緯度　</w:t>
      </w:r>
      <w:r w:rsidRPr="00780B9E">
        <w:t>(B)</w:t>
      </w:r>
      <w:r w:rsidRPr="00780B9E">
        <w:rPr>
          <w:rFonts w:hint="eastAsia"/>
        </w:rPr>
        <w:t xml:space="preserve">地形　</w:t>
      </w:r>
      <w:r w:rsidRPr="00780B9E">
        <w:t>(C)</w:t>
      </w:r>
      <w:r w:rsidRPr="00780B9E">
        <w:rPr>
          <w:rFonts w:hint="eastAsia"/>
        </w:rPr>
        <w:t xml:space="preserve">洋流　</w:t>
      </w:r>
      <w:r w:rsidRPr="00780B9E">
        <w:t>(D)</w:t>
      </w:r>
      <w:r w:rsidRPr="00780B9E">
        <w:rPr>
          <w:rFonts w:hint="eastAsia"/>
        </w:rPr>
        <w:t>距海遠近。</w:t>
      </w:r>
      <w:r w:rsidRPr="00780B9E">
        <w:br/>
      </w:r>
      <w:r w:rsidR="0096293C">
        <w:pict>
          <v:shape id="_x0000_i1030" type="#_x0000_t75" style="width:184.5pt;height:69pt;mso-wrap-edited:f" o:allowoverlap="f">
            <v:imagedata r:id="rId12" o:title="" cropbottom="7526f" cropleft="905f" cropright="1974f"/>
          </v:shape>
        </w:pict>
      </w:r>
    </w:p>
    <w:p w:rsidR="007762B4" w:rsidRPr="00780B9E" w:rsidRDefault="007762B4" w:rsidP="007762B4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中國長江三角洲自古被譽為「魚米之鄉」，此一美譽與其哪一項環境背景最相關？　</w:t>
      </w:r>
      <w:r w:rsidRPr="00780B9E">
        <w:t>(A)</w:t>
      </w:r>
      <w:r w:rsidRPr="00780B9E">
        <w:rPr>
          <w:rFonts w:hint="eastAsia"/>
        </w:rPr>
        <w:t xml:space="preserve">地勢低平、河湖遍布　</w:t>
      </w:r>
      <w:r w:rsidRPr="00780B9E">
        <w:t>(B)</w:t>
      </w:r>
      <w:r w:rsidRPr="00780B9E">
        <w:rPr>
          <w:rFonts w:hint="eastAsia"/>
        </w:rPr>
        <w:t xml:space="preserve">季風氣候、夏雨冬乾　</w:t>
      </w:r>
      <w:r w:rsidRPr="00780B9E">
        <w:t>(C)</w:t>
      </w:r>
      <w:r w:rsidRPr="00780B9E">
        <w:rPr>
          <w:rFonts w:hint="eastAsia"/>
        </w:rPr>
        <w:t xml:space="preserve">出海便利、遠洋漁業發達　</w:t>
      </w:r>
      <w:r w:rsidRPr="00780B9E">
        <w:t>(D)</w:t>
      </w:r>
      <w:r w:rsidRPr="00780B9E">
        <w:rPr>
          <w:rFonts w:hint="eastAsia"/>
        </w:rPr>
        <w:t>位於中國海岸線中央、位置極佳。</w:t>
      </w:r>
    </w:p>
    <w:p w:rsidR="007762B4" w:rsidRPr="00780B9E" w:rsidRDefault="007762B4" w:rsidP="007762B4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洋山港位於杭州灣口，為上海的外港。請問：此港的建設主要是為了解決上海哪項問題？　</w:t>
      </w:r>
      <w:r w:rsidRPr="00780B9E">
        <w:t>(A)</w:t>
      </w:r>
      <w:r w:rsidRPr="00780B9E">
        <w:rPr>
          <w:rFonts w:hint="eastAsia"/>
        </w:rPr>
        <w:t xml:space="preserve">海岸線平直　</w:t>
      </w:r>
      <w:r w:rsidRPr="00780B9E">
        <w:t>(B)</w:t>
      </w:r>
      <w:r w:rsidRPr="00780B9E">
        <w:rPr>
          <w:rFonts w:hint="eastAsia"/>
        </w:rPr>
        <w:t xml:space="preserve">泥沙淤積　</w:t>
      </w:r>
      <w:r w:rsidRPr="00780B9E">
        <w:t>(C)</w:t>
      </w:r>
      <w:r w:rsidRPr="00780B9E">
        <w:rPr>
          <w:rFonts w:hint="eastAsia"/>
        </w:rPr>
        <w:t xml:space="preserve">腹地面積小　</w:t>
      </w:r>
      <w:r w:rsidRPr="00780B9E">
        <w:t>(D)</w:t>
      </w:r>
      <w:r w:rsidRPr="00780B9E">
        <w:rPr>
          <w:rFonts w:hint="eastAsia"/>
        </w:rPr>
        <w:t>長江改道。</w:t>
      </w:r>
    </w:p>
    <w:p w:rsidR="007762B4" w:rsidRPr="00780B9E" w:rsidRDefault="007762B4" w:rsidP="007762B4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>「朝辭白帝彩雲間，千里江陵一日還。兩岸猿聲啼不住，輕舟已過萬重山。」上述是詩人李白描寫自四川盆地至兩湖盆地的旅程，在這段旅程中，李白</w:t>
      </w:r>
      <w:r w:rsidRPr="00780B9E">
        <w:rPr>
          <w:rFonts w:hint="eastAsia"/>
          <w:u w:val="double"/>
        </w:rPr>
        <w:t>不會</w:t>
      </w:r>
      <w:r w:rsidRPr="00780B9E">
        <w:rPr>
          <w:rFonts w:hint="eastAsia"/>
        </w:rPr>
        <w:t xml:space="preserve">見到哪一種景色？　</w:t>
      </w:r>
      <w:r w:rsidRPr="00780B9E">
        <w:t>(A)</w:t>
      </w:r>
      <w:r w:rsidRPr="00780B9E">
        <w:rPr>
          <w:rFonts w:hint="eastAsia"/>
        </w:rPr>
        <w:t xml:space="preserve">大江向東流去　</w:t>
      </w:r>
      <w:r w:rsidRPr="00780B9E">
        <w:t>(B)</w:t>
      </w:r>
      <w:r w:rsidRPr="00780B9E">
        <w:rPr>
          <w:rFonts w:hint="eastAsia"/>
        </w:rPr>
        <w:t xml:space="preserve">兩岸峭壁聳立　</w:t>
      </w:r>
      <w:r w:rsidRPr="00780B9E">
        <w:t>(C)</w:t>
      </w:r>
      <w:r w:rsidRPr="00780B9E">
        <w:rPr>
          <w:rFonts w:hint="eastAsia"/>
        </w:rPr>
        <w:t xml:space="preserve">長江曲流蜿蜒　</w:t>
      </w:r>
      <w:r w:rsidRPr="00780B9E">
        <w:t>(D)</w:t>
      </w:r>
      <w:r w:rsidRPr="00780B9E">
        <w:rPr>
          <w:rFonts w:hint="eastAsia"/>
        </w:rPr>
        <w:t>江口三角洲地勢平坦。</w:t>
      </w:r>
    </w:p>
    <w:p w:rsidR="007762B4" w:rsidRPr="00780B9E" w:rsidRDefault="007762B4" w:rsidP="007762B4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lastRenderedPageBreak/>
        <w:t xml:space="preserve"> </w:t>
      </w:r>
      <w:r w:rsidRPr="00780B9E">
        <w:rPr>
          <w:rFonts w:hint="eastAsia"/>
        </w:rPr>
        <w:t xml:space="preserve">附圖為中國氣候分類示意圖。其中北部區域多屬於下列哪一種氣候配對類型？　</w:t>
      </w:r>
      <w:r w:rsidRPr="00780B9E">
        <w:rPr>
          <w:rFonts w:cs="Untitled"/>
        </w:rPr>
        <w:t>(A)A</w:t>
      </w:r>
      <w:r w:rsidRPr="00780B9E">
        <w:rPr>
          <w:rFonts w:cs="Untitled" w:hint="eastAsia"/>
          <w:w w:val="200"/>
        </w:rPr>
        <w:t>－</w:t>
      </w:r>
      <w:r w:rsidRPr="00780B9E">
        <w:rPr>
          <w:rFonts w:cs="DFHeiStd-W5" w:hint="eastAsia"/>
        </w:rPr>
        <w:t xml:space="preserve">甲　</w:t>
      </w:r>
      <w:r w:rsidRPr="00780B9E">
        <w:rPr>
          <w:rFonts w:cs="DFHeiStd-W5"/>
        </w:rPr>
        <w:t>(B)A</w:t>
      </w:r>
      <w:r w:rsidRPr="00780B9E">
        <w:rPr>
          <w:rFonts w:cs="Untitled" w:hint="eastAsia"/>
          <w:w w:val="200"/>
        </w:rPr>
        <w:t>－</w:t>
      </w:r>
      <w:r w:rsidRPr="00780B9E">
        <w:rPr>
          <w:rFonts w:cs="DFHeiStd-W5" w:hint="eastAsia"/>
        </w:rPr>
        <w:t xml:space="preserve">丙　</w:t>
      </w:r>
      <w:r w:rsidRPr="00780B9E">
        <w:rPr>
          <w:rFonts w:cs="DFHeiStd-W5"/>
        </w:rPr>
        <w:t>(C)B</w:t>
      </w:r>
      <w:r w:rsidRPr="00780B9E">
        <w:rPr>
          <w:rFonts w:cs="Untitled" w:hint="eastAsia"/>
          <w:w w:val="200"/>
        </w:rPr>
        <w:t>－</w:t>
      </w:r>
      <w:r w:rsidRPr="00780B9E">
        <w:rPr>
          <w:rFonts w:cs="DFHeiStd-W5" w:hint="eastAsia"/>
        </w:rPr>
        <w:t xml:space="preserve">乙　</w:t>
      </w:r>
      <w:r w:rsidRPr="00780B9E">
        <w:rPr>
          <w:rFonts w:cs="Untitled"/>
        </w:rPr>
        <w:t>(D)</w:t>
      </w:r>
      <w:r w:rsidRPr="00780B9E">
        <w:rPr>
          <w:rFonts w:cs="DFHeiStd-W5"/>
        </w:rPr>
        <w:t>C</w:t>
      </w:r>
      <w:r w:rsidRPr="00780B9E">
        <w:rPr>
          <w:rFonts w:cs="Untitled" w:hint="eastAsia"/>
          <w:w w:val="200"/>
        </w:rPr>
        <w:t>－</w:t>
      </w:r>
      <w:r w:rsidRPr="00780B9E">
        <w:rPr>
          <w:rFonts w:cs="DFHeiStd-W5" w:hint="eastAsia"/>
        </w:rPr>
        <w:t>乙</w:t>
      </w:r>
      <w:r w:rsidRPr="00780B9E">
        <w:rPr>
          <w:rFonts w:hint="eastAsia"/>
        </w:rPr>
        <w:t>。</w:t>
      </w:r>
      <w:r w:rsidRPr="00780B9E">
        <w:br/>
      </w:r>
      <w:r w:rsidR="0096293C">
        <w:pict>
          <v:shape id="_x0000_i1031" type="#_x0000_t75" style="width:147pt;height:126pt">
            <v:imagedata r:id="rId13" o:title="01"/>
          </v:shape>
        </w:pict>
      </w:r>
    </w:p>
    <w:p w:rsidR="007762B4" w:rsidRPr="00780B9E" w:rsidRDefault="007762B4" w:rsidP="007365C2">
      <w:pPr>
        <w:pStyle w:val="a6"/>
        <w:numPr>
          <w:ilvl w:val="0"/>
          <w:numId w:val="6"/>
        </w:numPr>
        <w:ind w:left="142" w:hanging="142"/>
        <w:rPr>
          <w:rFonts w:cs="Untitled"/>
        </w:rPr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>山西省是中國重要的煤產地，下列哪一張等高線圖最適合用來表示山西省的地形主體？</w:t>
      </w:r>
      <w:r w:rsidRPr="00780B9E">
        <w:br/>
      </w:r>
      <w:r w:rsidRPr="00780B9E">
        <w:rPr>
          <w:rFonts w:cs="Untitled"/>
        </w:rPr>
        <w:t>(A)</w:t>
      </w:r>
      <w:r w:rsidR="0096293C" w:rsidRPr="005107F3">
        <w:rPr>
          <w:rFonts w:cs="Untitled"/>
        </w:rPr>
        <w:pict>
          <v:shape id="_x0000_i1032" type="#_x0000_t75" style="width:78pt;height:63pt" o:bordertopcolor="this" o:borderleftcolor="this" o:borderbottomcolor="this" o:borderrightcolor="this">
            <v:imagedata r:id="rId14" o:title="" gain="69719f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 w:rsidRPr="00780B9E">
        <w:rPr>
          <w:rFonts w:cs="Untitled"/>
        </w:rPr>
        <w:t>(B)</w:t>
      </w:r>
      <w:r w:rsidR="0096293C" w:rsidRPr="005107F3">
        <w:rPr>
          <w:rFonts w:cs="Untitled"/>
        </w:rPr>
        <w:pict>
          <v:shape id="_x0000_i1033" type="#_x0000_t75" style="width:76.5pt;height:62.25pt" o:bordertopcolor="this" o:borderleftcolor="this" o:borderbottomcolor="this" o:borderrightcolor="this">
            <v:imagedata r:id="rId15" o:title="" gain="69719f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 w:rsidRPr="00780B9E">
        <w:rPr>
          <w:rFonts w:cs="Untitled"/>
        </w:rPr>
        <w:t>(C)</w:t>
      </w:r>
      <w:r w:rsidR="0096293C" w:rsidRPr="005107F3">
        <w:rPr>
          <w:rFonts w:cs="Untitled"/>
        </w:rPr>
        <w:pict>
          <v:shape id="_x0000_i1034" type="#_x0000_t75" style="width:78pt;height:63pt" o:bordertopcolor="this" o:borderleftcolor="this" o:borderbottomcolor="this" o:borderrightcolor="this">
            <v:imagedata r:id="rId16" o:title="" gain="69719f"/>
            <w10:bordertop type="single" width="6"/>
            <w10:borderleft type="single" width="6"/>
            <w10:borderbottom type="single" width="6"/>
            <w10:borderright type="single" width="6"/>
          </v:shape>
        </w:pict>
      </w:r>
      <w:r w:rsidRPr="00780B9E">
        <w:rPr>
          <w:rFonts w:cs="Untitled"/>
        </w:rPr>
        <w:t>(D)</w:t>
      </w:r>
      <w:r w:rsidR="0096293C" w:rsidRPr="005107F3">
        <w:rPr>
          <w:rFonts w:cs="Untitled"/>
        </w:rPr>
        <w:pict>
          <v:shape id="_x0000_i1035" type="#_x0000_t75" style="width:77.25pt;height:62.25pt" o:bordertopcolor="this" o:borderleftcolor="this" o:borderbottomcolor="this" o:borderrightcolor="this">
            <v:imagedata r:id="rId17" o:title="" gain="69719f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7365C2" w:rsidRPr="00780B9E" w:rsidRDefault="007365C2" w:rsidP="007365C2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>西元</w:t>
      </w:r>
      <w:r w:rsidRPr="00780B9E">
        <w:rPr>
          <w:rFonts w:cs="Times-Roman"/>
        </w:rPr>
        <w:t>2008</w:t>
      </w:r>
      <w:r w:rsidRPr="00780B9E">
        <w:rPr>
          <w:rFonts w:hint="eastAsia"/>
        </w:rPr>
        <w:t>年</w:t>
      </w:r>
      <w:r w:rsidRPr="00780B9E">
        <w:rPr>
          <w:rFonts w:cs="Times-Roman"/>
        </w:rPr>
        <w:t>9</w:t>
      </w:r>
      <w:r w:rsidRPr="00780B9E">
        <w:rPr>
          <w:rFonts w:hint="eastAsia"/>
        </w:rPr>
        <w:t xml:space="preserve">月中國傳出毒奶粉事件，其牛奶來源即來自河北省石家莊的「三鹿集團」。請問：記者打算去該公司作採訪，應該到附圖中的哪一地點採訪？　</w:t>
      </w:r>
      <w:r w:rsidRPr="00780B9E">
        <w:rPr>
          <w:rFonts w:cs="Untitled"/>
        </w:rPr>
        <w:t>(A)</w:t>
      </w:r>
      <w:r w:rsidRPr="00780B9E">
        <w:rPr>
          <w:rFonts w:hint="eastAsia"/>
        </w:rPr>
        <w:t>甲</w:t>
      </w:r>
      <w:r w:rsidRPr="00780B9E">
        <w:rPr>
          <w:rFonts w:cs="Untitled" w:hint="eastAsia"/>
        </w:rPr>
        <w:t xml:space="preserve">　</w:t>
      </w:r>
      <w:r w:rsidRPr="00780B9E">
        <w:rPr>
          <w:rFonts w:cs="Untitled"/>
        </w:rPr>
        <w:t>(B)</w:t>
      </w:r>
      <w:r w:rsidRPr="00780B9E">
        <w:rPr>
          <w:rFonts w:hint="eastAsia"/>
        </w:rPr>
        <w:t xml:space="preserve">乙　</w:t>
      </w:r>
      <w:r w:rsidRPr="00780B9E">
        <w:rPr>
          <w:rFonts w:cs="Untitled"/>
        </w:rPr>
        <w:t>(C)</w:t>
      </w:r>
      <w:r w:rsidRPr="00780B9E">
        <w:rPr>
          <w:rFonts w:hint="eastAsia"/>
        </w:rPr>
        <w:t xml:space="preserve">丙　</w:t>
      </w:r>
      <w:r w:rsidRPr="00780B9E">
        <w:rPr>
          <w:rFonts w:cs="Untitled"/>
        </w:rPr>
        <w:t>(D)</w:t>
      </w:r>
      <w:r w:rsidRPr="00780B9E">
        <w:rPr>
          <w:rFonts w:hint="eastAsia"/>
        </w:rPr>
        <w:t>丁。</w:t>
      </w:r>
      <w:r w:rsidRPr="00780B9E">
        <w:br/>
      </w:r>
      <w:r w:rsidR="0096293C">
        <w:pict>
          <v:shape id="_x0000_i1036" type="#_x0000_t75" style="width:142.5pt;height:122.25pt" o:bordertopcolor="this" o:borderleftcolor="this" o:borderbottomcolor="this" o:borderrightcolor="this">
            <v:imagedata r:id="rId18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7365C2" w:rsidRPr="00780B9E" w:rsidRDefault="007365C2" w:rsidP="007365C2">
      <w:pPr>
        <w:pStyle w:val="a6"/>
        <w:numPr>
          <w:ilvl w:val="0"/>
          <w:numId w:val="6"/>
        </w:numPr>
        <w:ind w:left="142" w:hanging="142"/>
      </w:pPr>
      <w:r w:rsidRPr="00780B9E">
        <w:rPr>
          <w:rFonts w:cs="Times-Roman" w:hint="eastAsia"/>
        </w:rPr>
        <w:t xml:space="preserve"> </w:t>
      </w:r>
      <w:r w:rsidRPr="00780B9E">
        <w:rPr>
          <w:rFonts w:cs="Times-Roman" w:hint="eastAsia"/>
        </w:rPr>
        <w:t>附圖</w:t>
      </w:r>
      <w:r w:rsidRPr="00780B9E">
        <w:rPr>
          <w:rFonts w:hint="eastAsia"/>
        </w:rPr>
        <w:t>為中國某地的年降雨量變化圖。請問：民國</w:t>
      </w:r>
      <w:r w:rsidRPr="00780B9E">
        <w:rPr>
          <w:rFonts w:cs="Times-Roman"/>
        </w:rPr>
        <w:t>79</w:t>
      </w:r>
      <w:r w:rsidRPr="00780B9E">
        <w:rPr>
          <w:rFonts w:hint="eastAsia"/>
        </w:rPr>
        <w:t xml:space="preserve">年時，該地的年降雨量變率是多少？又當時可能發生哪一類的災害？　</w:t>
      </w:r>
      <w:r w:rsidRPr="00780B9E">
        <w:rPr>
          <w:rFonts w:cs="Untitled"/>
        </w:rPr>
        <w:t>(A)</w:t>
      </w:r>
      <w:r w:rsidRPr="00780B9E">
        <w:rPr>
          <w:rFonts w:cs="Times-Roman"/>
        </w:rPr>
        <w:t>20</w:t>
      </w:r>
      <w:r w:rsidRPr="00780B9E">
        <w:rPr>
          <w:rFonts w:hint="eastAsia"/>
        </w:rPr>
        <w:t xml:space="preserve">％；水災　</w:t>
      </w:r>
      <w:r w:rsidRPr="00780B9E">
        <w:rPr>
          <w:rFonts w:cs="Untitled"/>
        </w:rPr>
        <w:t>(B)</w:t>
      </w:r>
      <w:r w:rsidRPr="00780B9E">
        <w:rPr>
          <w:rFonts w:cs="Times-Roman"/>
        </w:rPr>
        <w:t>20</w:t>
      </w:r>
      <w:r w:rsidRPr="00780B9E">
        <w:rPr>
          <w:rFonts w:hint="eastAsia"/>
        </w:rPr>
        <w:t xml:space="preserve">％；旱災　</w:t>
      </w:r>
      <w:r w:rsidRPr="00780B9E">
        <w:rPr>
          <w:rFonts w:cs="Untitled"/>
        </w:rPr>
        <w:t>(C)</w:t>
      </w:r>
      <w:r w:rsidRPr="00780B9E">
        <w:rPr>
          <w:rFonts w:cs="Times-Roman"/>
        </w:rPr>
        <w:t>80</w:t>
      </w:r>
      <w:r w:rsidRPr="00780B9E">
        <w:rPr>
          <w:rFonts w:hint="eastAsia"/>
        </w:rPr>
        <w:t xml:space="preserve">％；水災　</w:t>
      </w:r>
      <w:r w:rsidRPr="00780B9E">
        <w:rPr>
          <w:rFonts w:cs="Untitled"/>
        </w:rPr>
        <w:t>(D)</w:t>
      </w:r>
      <w:r w:rsidRPr="00780B9E">
        <w:rPr>
          <w:rFonts w:cs="Times-Roman"/>
        </w:rPr>
        <w:t>80</w:t>
      </w:r>
      <w:r w:rsidRPr="00780B9E">
        <w:rPr>
          <w:rFonts w:hint="eastAsia"/>
        </w:rPr>
        <w:t>％；旱災。</w:t>
      </w:r>
      <w:r w:rsidRPr="00780B9E">
        <w:br/>
      </w:r>
      <w:r w:rsidR="0096293C">
        <w:pict>
          <v:shape id="_x0000_i1037" type="#_x0000_t75" style="width:184.5pt;height:87pt" o:bordertopcolor="this" o:borderleftcolor="this" o:borderbottomcolor="this" o:borderrightcolor="this">
            <v:imagedata r:id="rId19" o:title="" grayscale="t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7365C2" w:rsidRPr="00780B9E" w:rsidRDefault="007365C2" w:rsidP="007365C2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有「中國文化的搖籃」之稱，且為中國最早的人口的密集區。請問：上述的地區是指附圖中的哪一條河流域？　</w:t>
      </w:r>
      <w:r w:rsidRPr="00780B9E">
        <w:t>(A)</w:t>
      </w:r>
      <w:r w:rsidRPr="00780B9E">
        <w:rPr>
          <w:rFonts w:hint="eastAsia"/>
        </w:rPr>
        <w:t xml:space="preserve">甲　</w:t>
      </w:r>
      <w:r w:rsidRPr="00780B9E">
        <w:t>(B)</w:t>
      </w:r>
      <w:r w:rsidRPr="00780B9E">
        <w:rPr>
          <w:rFonts w:hint="eastAsia"/>
        </w:rPr>
        <w:t xml:space="preserve">乙　</w:t>
      </w:r>
      <w:r w:rsidRPr="00780B9E">
        <w:t>(C)</w:t>
      </w:r>
      <w:r w:rsidRPr="00780B9E">
        <w:rPr>
          <w:rFonts w:hint="eastAsia"/>
        </w:rPr>
        <w:t xml:space="preserve">丙　</w:t>
      </w:r>
      <w:r w:rsidRPr="00780B9E">
        <w:t>(D)</w:t>
      </w:r>
      <w:r w:rsidRPr="00780B9E">
        <w:rPr>
          <w:rFonts w:hint="eastAsia"/>
        </w:rPr>
        <w:t>丁。</w:t>
      </w:r>
      <w:r w:rsidRPr="00780B9E">
        <w:br/>
      </w:r>
      <w:r w:rsidR="0096293C">
        <w:pict>
          <v:shape id="_x0000_i1038" type="#_x0000_t75" style="width:170.25pt;height:133.5pt">
            <v:imagedata r:id="rId20" o:title="" grayscale="t"/>
          </v:shape>
        </w:pict>
      </w:r>
    </w:p>
    <w:p w:rsidR="007365C2" w:rsidRPr="00780B9E" w:rsidRDefault="007365C2" w:rsidP="007365C2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>冬末春初由京廣鐵路北上至北京市，進入河北省後，沿途可見到大片的作物正欣欣向榮。依當地自然條件判斷，此種作物最有可能是下列何者？</w:t>
      </w:r>
      <w:r w:rsidRPr="00780B9E">
        <w:rPr>
          <w:rFonts w:cs="LiHeiPro" w:hint="eastAsia"/>
        </w:rPr>
        <w:t xml:space="preserve">　</w:t>
      </w:r>
      <w:r w:rsidRPr="00780B9E">
        <w:rPr>
          <w:rFonts w:cs="Untitled"/>
        </w:rPr>
        <w:t>(A)</w:t>
      </w:r>
      <w:r w:rsidRPr="00780B9E">
        <w:rPr>
          <w:rFonts w:hint="eastAsia"/>
        </w:rPr>
        <w:t>小麥</w:t>
      </w:r>
      <w:r w:rsidRPr="00780B9E">
        <w:rPr>
          <w:rFonts w:cs="LiHeiPro" w:hint="eastAsia"/>
        </w:rPr>
        <w:t xml:space="preserve">　</w:t>
      </w:r>
      <w:r w:rsidRPr="00780B9E">
        <w:rPr>
          <w:rFonts w:cs="Untitled"/>
        </w:rPr>
        <w:t>(B)</w:t>
      </w:r>
      <w:r w:rsidRPr="00780B9E">
        <w:rPr>
          <w:rFonts w:hint="eastAsia"/>
        </w:rPr>
        <w:t>甘蔗</w:t>
      </w:r>
      <w:r w:rsidRPr="00780B9E">
        <w:rPr>
          <w:rFonts w:cs="LiHeiPro" w:hint="eastAsia"/>
        </w:rPr>
        <w:t xml:space="preserve">　</w:t>
      </w:r>
      <w:r w:rsidRPr="00780B9E">
        <w:rPr>
          <w:rFonts w:cs="Untitled"/>
        </w:rPr>
        <w:t>(C)</w:t>
      </w:r>
      <w:r w:rsidRPr="00780B9E">
        <w:rPr>
          <w:rFonts w:hint="eastAsia"/>
        </w:rPr>
        <w:t>茶葉</w:t>
      </w:r>
      <w:r w:rsidRPr="00780B9E">
        <w:rPr>
          <w:rFonts w:cs="LiHeiPro" w:hint="eastAsia"/>
        </w:rPr>
        <w:t xml:space="preserve">　</w:t>
      </w:r>
      <w:r w:rsidRPr="00780B9E">
        <w:rPr>
          <w:rFonts w:cs="Untitled"/>
        </w:rPr>
        <w:t>(D)</w:t>
      </w:r>
      <w:r w:rsidRPr="00780B9E">
        <w:rPr>
          <w:rFonts w:hint="eastAsia"/>
        </w:rPr>
        <w:t>稻米。</w:t>
      </w:r>
    </w:p>
    <w:p w:rsidR="007365C2" w:rsidRPr="00780B9E" w:rsidRDefault="007365C2" w:rsidP="007365C2">
      <w:pPr>
        <w:pStyle w:val="a6"/>
      </w:pPr>
      <w:r w:rsidRPr="00780B9E">
        <w:br w:type="page"/>
      </w:r>
    </w:p>
    <w:p w:rsidR="007365C2" w:rsidRPr="00780B9E" w:rsidRDefault="007365C2" w:rsidP="007365C2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黃土高原黃土堆積層厚達數百公尺，原面上卻崎嶇不平，造成這種地形特色的主要原因為何？　</w:t>
      </w:r>
      <w:r w:rsidRPr="00780B9E">
        <w:t>(A)</w:t>
      </w:r>
      <w:r w:rsidRPr="00780B9E">
        <w:rPr>
          <w:rFonts w:hint="eastAsia"/>
        </w:rPr>
        <w:t xml:space="preserve">風力侵蝕、流水堆積　</w:t>
      </w:r>
      <w:r w:rsidRPr="00780B9E">
        <w:t>(B)</w:t>
      </w:r>
      <w:r w:rsidRPr="00780B9E">
        <w:rPr>
          <w:rFonts w:hint="eastAsia"/>
        </w:rPr>
        <w:t xml:space="preserve">冰河侵蝕、流水堆積　</w:t>
      </w:r>
      <w:r w:rsidRPr="00780B9E">
        <w:t>(C)</w:t>
      </w:r>
      <w:r w:rsidRPr="00780B9E">
        <w:rPr>
          <w:rFonts w:hint="eastAsia"/>
        </w:rPr>
        <w:t xml:space="preserve">風力堆積、流水侵蝕　</w:t>
      </w:r>
      <w:r w:rsidRPr="00780B9E">
        <w:t>(D)</w:t>
      </w:r>
      <w:r w:rsidRPr="00780B9E">
        <w:rPr>
          <w:rFonts w:hint="eastAsia"/>
        </w:rPr>
        <w:t>海水侵蝕、冰河堆積。</w:t>
      </w:r>
    </w:p>
    <w:p w:rsidR="007365C2" w:rsidRPr="00780B9E" w:rsidRDefault="007365C2" w:rsidP="007365C2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  <w:szCs w:val="28"/>
        </w:rPr>
        <w:t xml:space="preserve"> </w:t>
      </w:r>
      <w:r w:rsidRPr="00780B9E">
        <w:rPr>
          <w:rFonts w:hint="eastAsia"/>
          <w:szCs w:val="28"/>
        </w:rPr>
        <w:t>中國華北地區礦產資源豐富，住在山西的陳老闆原本計畫年初將</w:t>
      </w:r>
      <w:r w:rsidRPr="00780B9E">
        <w:rPr>
          <w:szCs w:val="28"/>
        </w:rPr>
        <w:t>1</w:t>
      </w:r>
      <w:r w:rsidRPr="00780B9E">
        <w:rPr>
          <w:rFonts w:hint="eastAsia"/>
          <w:szCs w:val="28"/>
        </w:rPr>
        <w:t xml:space="preserve">公噸煤礦運至京津唐工業區。後來，陳老闆取消水運運輸，改以鐵路作為運輸方式。請問：陳老闆取消水運主要原因為何？　</w:t>
      </w:r>
      <w:r w:rsidRPr="00780B9E">
        <w:rPr>
          <w:szCs w:val="28"/>
        </w:rPr>
        <w:t>(A)</w:t>
      </w:r>
      <w:r w:rsidRPr="00780B9E">
        <w:rPr>
          <w:rFonts w:hint="eastAsia"/>
          <w:szCs w:val="28"/>
        </w:rPr>
        <w:t xml:space="preserve">河川結冰　</w:t>
      </w:r>
      <w:r w:rsidRPr="00780B9E">
        <w:rPr>
          <w:szCs w:val="28"/>
        </w:rPr>
        <w:t>(B)</w:t>
      </w:r>
      <w:r w:rsidRPr="00780B9E">
        <w:rPr>
          <w:rFonts w:hint="eastAsia"/>
          <w:szCs w:val="28"/>
        </w:rPr>
        <w:t xml:space="preserve">水患　</w:t>
      </w:r>
      <w:r w:rsidRPr="00780B9E">
        <w:rPr>
          <w:szCs w:val="28"/>
        </w:rPr>
        <w:t>(C)</w:t>
      </w:r>
      <w:r w:rsidRPr="00780B9E">
        <w:rPr>
          <w:rFonts w:hint="eastAsia"/>
          <w:szCs w:val="28"/>
        </w:rPr>
        <w:t xml:space="preserve">年溫差大　</w:t>
      </w:r>
      <w:r w:rsidRPr="00780B9E">
        <w:rPr>
          <w:szCs w:val="28"/>
        </w:rPr>
        <w:t>(D)</w:t>
      </w:r>
      <w:r w:rsidRPr="00780B9E">
        <w:rPr>
          <w:rFonts w:hint="eastAsia"/>
          <w:szCs w:val="28"/>
        </w:rPr>
        <w:t>颱風侵襲。</w:t>
      </w:r>
    </w:p>
    <w:p w:rsidR="007365C2" w:rsidRPr="00780B9E" w:rsidRDefault="007365C2" w:rsidP="007365C2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  <w:szCs w:val="28"/>
        </w:rPr>
        <w:t xml:space="preserve"> </w:t>
      </w:r>
      <w:r w:rsidRPr="00780B9E">
        <w:rPr>
          <w:rFonts w:hint="eastAsia"/>
          <w:szCs w:val="28"/>
        </w:rPr>
        <w:t xml:space="preserve">地理老師出了一題作業，其內容為：請用幾個簡單文字描述附圖的特色？　</w:t>
      </w:r>
      <w:r w:rsidRPr="00780B9E">
        <w:rPr>
          <w:szCs w:val="28"/>
        </w:rPr>
        <w:t>(A)</w:t>
      </w:r>
      <w:r w:rsidRPr="00780B9E">
        <w:rPr>
          <w:rFonts w:hint="eastAsia"/>
          <w:szCs w:val="28"/>
        </w:rPr>
        <w:t xml:space="preserve">伏流　</w:t>
      </w:r>
      <w:r w:rsidRPr="00780B9E">
        <w:rPr>
          <w:szCs w:val="28"/>
        </w:rPr>
        <w:t>(B)</w:t>
      </w:r>
      <w:r w:rsidRPr="00780B9E">
        <w:rPr>
          <w:rFonts w:hint="eastAsia"/>
          <w:szCs w:val="28"/>
        </w:rPr>
        <w:t xml:space="preserve">懸河　</w:t>
      </w:r>
      <w:r w:rsidRPr="00780B9E">
        <w:rPr>
          <w:szCs w:val="28"/>
        </w:rPr>
        <w:t>(C )</w:t>
      </w:r>
      <w:r w:rsidRPr="00780B9E">
        <w:rPr>
          <w:rFonts w:hint="eastAsia"/>
          <w:szCs w:val="28"/>
        </w:rPr>
        <w:t xml:space="preserve">斷流　</w:t>
      </w:r>
      <w:r w:rsidRPr="00780B9E">
        <w:rPr>
          <w:szCs w:val="28"/>
        </w:rPr>
        <w:t>(D)</w:t>
      </w:r>
      <w:r w:rsidRPr="00780B9E">
        <w:rPr>
          <w:rFonts w:hint="eastAsia"/>
          <w:szCs w:val="28"/>
        </w:rPr>
        <w:t>地下水。</w:t>
      </w:r>
      <w:r w:rsidRPr="00780B9E">
        <w:rPr>
          <w:szCs w:val="28"/>
        </w:rPr>
        <w:br/>
      </w:r>
      <w:r w:rsidR="0096293C">
        <w:pict>
          <v:shape id="圖片 4" o:spid="_x0000_i1039" type="#_x0000_t75" alt="18-地上懸河示意圖" style="width:188.25pt;height:78.75pt;visibility:visible" wrapcoords="-150 0 -150 21320 21660 21320 21660 0 -150 0" o:bordertopcolor="this" o:borderleftcolor="this" o:borderbottomcolor="this" o:borderrightcolor="this" o:allowoverlap="f">
            <v:imagedata r:id="rId21" o:title="18-地上懸河示意圖"/>
            <w10:bordertop type="single" width="8"/>
            <w10:borderleft type="single" width="8"/>
            <w10:borderbottom type="single" width="8"/>
            <w10:borderright type="single" width="8"/>
          </v:shape>
        </w:pict>
      </w:r>
    </w:p>
    <w:p w:rsidR="00780B9E" w:rsidRPr="00780B9E" w:rsidRDefault="007365C2" w:rsidP="00780B9E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 </w:t>
      </w:r>
      <w:r w:rsidR="00780B9E" w:rsidRPr="00780B9E">
        <w:rPr>
          <w:rFonts w:hint="eastAsia"/>
        </w:rPr>
        <w:t xml:space="preserve">東北雨量分布由東南向西北遞減，主要影響因素為何？　</w:t>
      </w:r>
      <w:r w:rsidR="00780B9E" w:rsidRPr="00780B9E">
        <w:t>(A)</w:t>
      </w:r>
      <w:r w:rsidR="00780B9E" w:rsidRPr="00780B9E">
        <w:rPr>
          <w:rFonts w:hint="eastAsia"/>
        </w:rPr>
        <w:t xml:space="preserve">地勢高低　</w:t>
      </w:r>
      <w:r w:rsidR="00780B9E" w:rsidRPr="00780B9E">
        <w:t>(B)</w:t>
      </w:r>
      <w:r w:rsidR="00780B9E" w:rsidRPr="00780B9E">
        <w:rPr>
          <w:rFonts w:hint="eastAsia"/>
        </w:rPr>
        <w:t xml:space="preserve">緯度高低　</w:t>
      </w:r>
      <w:r w:rsidR="00780B9E" w:rsidRPr="00780B9E">
        <w:t>(C)</w:t>
      </w:r>
      <w:r w:rsidR="00780B9E" w:rsidRPr="00780B9E">
        <w:rPr>
          <w:rFonts w:hint="eastAsia"/>
        </w:rPr>
        <w:t xml:space="preserve">植被種類　</w:t>
      </w:r>
      <w:r w:rsidR="00780B9E" w:rsidRPr="00780B9E">
        <w:t>(D)</w:t>
      </w:r>
      <w:r w:rsidR="00780B9E" w:rsidRPr="00780B9E">
        <w:rPr>
          <w:rFonts w:hint="eastAsia"/>
        </w:rPr>
        <w:t>盛行風向。</w:t>
      </w:r>
      <w:r w:rsidR="00780B9E" w:rsidRPr="00780B9E">
        <w:br/>
      </w:r>
      <w:r w:rsidR="0096293C">
        <w:pict>
          <v:shape id="_x0000_i1040" type="#_x0000_t75" style="width:146.25pt;height:156pt">
            <v:imagedata r:id="rId22" o:title=""/>
          </v:shape>
        </w:pict>
      </w:r>
    </w:p>
    <w:p w:rsidR="00780B9E" w:rsidRPr="00780B9E" w:rsidRDefault="00780B9E" w:rsidP="00780B9E">
      <w:pPr>
        <w:pStyle w:val="a6"/>
        <w:numPr>
          <w:ilvl w:val="0"/>
          <w:numId w:val="6"/>
        </w:numPr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>中國東北工業發展的條件極佳，吸引了許多外國投資客到此地設廠。請問：下列哪一項產業到東北發展的條件較</w:t>
      </w:r>
      <w:r w:rsidRPr="00780B9E">
        <w:rPr>
          <w:rFonts w:hint="eastAsia"/>
          <w:u w:val="double"/>
        </w:rPr>
        <w:t>不具優勢</w:t>
      </w:r>
      <w:r w:rsidRPr="00780B9E">
        <w:rPr>
          <w:rFonts w:hint="eastAsia"/>
        </w:rPr>
        <w:t xml:space="preserve">？　</w:t>
      </w:r>
      <w:r w:rsidRPr="00780B9E">
        <w:t>(A)</w:t>
      </w:r>
      <w:r w:rsidRPr="00780B9E">
        <w:rPr>
          <w:rFonts w:hint="eastAsia"/>
        </w:rPr>
        <w:t xml:space="preserve">臺合鋼鐵公司　</w:t>
      </w:r>
      <w:r w:rsidRPr="00780B9E">
        <w:t>(B)</w:t>
      </w:r>
      <w:r w:rsidRPr="00780B9E">
        <w:rPr>
          <w:rFonts w:hint="eastAsia"/>
        </w:rPr>
        <w:t xml:space="preserve">美林汽車製造公司　</w:t>
      </w:r>
      <w:r w:rsidRPr="00780B9E">
        <w:t>(C)</w:t>
      </w:r>
      <w:r w:rsidRPr="00780B9E">
        <w:rPr>
          <w:rFonts w:hint="eastAsia"/>
        </w:rPr>
        <w:t xml:space="preserve">英弘製鞋公司　</w:t>
      </w:r>
      <w:r w:rsidRPr="00780B9E">
        <w:t>(D)</w:t>
      </w:r>
      <w:r w:rsidRPr="00780B9E">
        <w:rPr>
          <w:rFonts w:hint="eastAsia"/>
        </w:rPr>
        <w:t>德開原木家具製造公司。</w:t>
      </w:r>
    </w:p>
    <w:p w:rsidR="00F301F7" w:rsidRPr="00780B9E" w:rsidRDefault="00F301F7" w:rsidP="00780B9E">
      <w:pPr>
        <w:kinsoku w:val="0"/>
        <w:overflowPunct w:val="0"/>
        <w:autoSpaceDE w:val="0"/>
        <w:autoSpaceDN w:val="0"/>
        <w:snapToGrid w:val="0"/>
        <w:rPr>
          <w:rFonts w:ascii="新細明體" w:hAnsi="新細明體"/>
        </w:rPr>
      </w:pPr>
    </w:p>
    <w:p w:rsidR="00040774" w:rsidRPr="00780B9E" w:rsidRDefault="00040774" w:rsidP="00F301F7">
      <w:pPr>
        <w:kinsoku w:val="0"/>
        <w:overflowPunct w:val="0"/>
        <w:autoSpaceDE w:val="0"/>
        <w:autoSpaceDN w:val="0"/>
        <w:snapToGrid w:val="0"/>
        <w:ind w:left="142" w:hangingChars="59" w:hanging="142"/>
        <w:rPr>
          <w:rFonts w:ascii="新細明體" w:hAnsi="新細明體"/>
          <w:b/>
        </w:rPr>
      </w:pPr>
      <w:r w:rsidRPr="00780B9E">
        <w:rPr>
          <w:rFonts w:ascii="新細明體" w:hAnsi="新細明體" w:hint="eastAsia"/>
          <w:b/>
        </w:rPr>
        <w:t>二、題組：</w:t>
      </w:r>
    </w:p>
    <w:p w:rsidR="00E61DDC" w:rsidRPr="00780B9E" w:rsidRDefault="00F301F7" w:rsidP="00E61DDC">
      <w:pPr>
        <w:pStyle w:val="a6"/>
        <w:kinsoku w:val="0"/>
        <w:overflowPunct w:val="0"/>
        <w:autoSpaceDE w:val="0"/>
        <w:autoSpaceDN w:val="0"/>
        <w:ind w:leftChars="-118" w:left="142" w:hangingChars="177" w:hanging="425"/>
        <w:rPr>
          <w:sz w:val="26"/>
          <w:szCs w:val="26"/>
        </w:rPr>
      </w:pPr>
      <w:r w:rsidRPr="00780B9E">
        <w:t>(</w:t>
      </w:r>
      <w:r w:rsidRPr="00780B9E">
        <w:rPr>
          <w:rFonts w:hint="eastAsia"/>
        </w:rPr>
        <w:t>一</w:t>
      </w:r>
      <w:r w:rsidRPr="00780B9E">
        <w:t>)</w:t>
      </w:r>
      <w:r w:rsidR="00911881" w:rsidRPr="00780B9E">
        <w:rPr>
          <w:rFonts w:hint="eastAsia"/>
        </w:rPr>
        <w:t xml:space="preserve"> </w:t>
      </w:r>
      <w:bookmarkStart w:id="0" w:name="Q2SO0040162"/>
      <w:r w:rsidR="00E61DDC" w:rsidRPr="00780B9E">
        <w:rPr>
          <w:rFonts w:hint="eastAsia"/>
          <w:sz w:val="26"/>
          <w:szCs w:val="26"/>
        </w:rPr>
        <w:t>中國華南地區的雲南、貴州一帶是一塊地表崎嶇的高原，族系眾多，但農業發展條件不佳，運輸不便，發展上頗為不易。請問：</w:t>
      </w:r>
    </w:p>
    <w:p w:rsidR="00E61DDC" w:rsidRPr="00780B9E" w:rsidRDefault="00E61DDC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rPr>
          <w:sz w:val="26"/>
          <w:szCs w:val="26"/>
        </w:rPr>
      </w:pPr>
      <w:r w:rsidRPr="00780B9E">
        <w:rPr>
          <w:rFonts w:hint="eastAsia"/>
          <w:sz w:val="26"/>
          <w:szCs w:val="26"/>
        </w:rPr>
        <w:t xml:space="preserve"> </w:t>
      </w:r>
      <w:r w:rsidRPr="00780B9E">
        <w:rPr>
          <w:rFonts w:hint="eastAsia"/>
          <w:sz w:val="26"/>
          <w:szCs w:val="26"/>
        </w:rPr>
        <w:t xml:space="preserve">造成該區地表崎嶇、破碎的主要作用力為何？　</w:t>
      </w:r>
      <w:r w:rsidRPr="00780B9E">
        <w:rPr>
          <w:sz w:val="26"/>
          <w:szCs w:val="26"/>
        </w:rPr>
        <w:t>(A)</w:t>
      </w:r>
      <w:r w:rsidRPr="00780B9E">
        <w:rPr>
          <w:rFonts w:hint="eastAsia"/>
          <w:sz w:val="26"/>
          <w:szCs w:val="26"/>
        </w:rPr>
        <w:t xml:space="preserve">河流的侵蝕　</w:t>
      </w:r>
      <w:r w:rsidRPr="00780B9E">
        <w:rPr>
          <w:sz w:val="26"/>
          <w:szCs w:val="26"/>
        </w:rPr>
        <w:t>(B)</w:t>
      </w:r>
      <w:r w:rsidRPr="00780B9E">
        <w:rPr>
          <w:rFonts w:hint="eastAsia"/>
          <w:sz w:val="26"/>
          <w:szCs w:val="26"/>
        </w:rPr>
        <w:t xml:space="preserve">冰河的侵蝕　</w:t>
      </w:r>
      <w:r w:rsidRPr="00780B9E">
        <w:rPr>
          <w:sz w:val="26"/>
          <w:szCs w:val="26"/>
        </w:rPr>
        <w:t>(C)</w:t>
      </w:r>
      <w:r w:rsidRPr="00780B9E">
        <w:rPr>
          <w:rFonts w:hint="eastAsia"/>
          <w:sz w:val="26"/>
          <w:szCs w:val="26"/>
        </w:rPr>
        <w:t xml:space="preserve">波浪的侵蝕　</w:t>
      </w:r>
      <w:r w:rsidRPr="00780B9E">
        <w:rPr>
          <w:sz w:val="26"/>
          <w:szCs w:val="26"/>
        </w:rPr>
        <w:t>(D)</w:t>
      </w:r>
      <w:r w:rsidRPr="00780B9E">
        <w:rPr>
          <w:rFonts w:hint="eastAsia"/>
          <w:sz w:val="26"/>
          <w:szCs w:val="26"/>
        </w:rPr>
        <w:t>風力的侵蝕。</w:t>
      </w:r>
    </w:p>
    <w:p w:rsidR="00E61DDC" w:rsidRPr="00780B9E" w:rsidRDefault="00E61DDC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  <w:rPr>
          <w:sz w:val="26"/>
          <w:szCs w:val="26"/>
        </w:rPr>
      </w:pPr>
      <w:r w:rsidRPr="00780B9E">
        <w:rPr>
          <w:rFonts w:hint="eastAsia"/>
          <w:sz w:val="26"/>
          <w:szCs w:val="26"/>
        </w:rPr>
        <w:t xml:space="preserve"> </w:t>
      </w:r>
      <w:r w:rsidRPr="00780B9E">
        <w:rPr>
          <w:rFonts w:hint="eastAsia"/>
          <w:sz w:val="26"/>
          <w:szCs w:val="26"/>
        </w:rPr>
        <w:t xml:space="preserve">交通不便對當地人文環境所產生的影響，最明顯的是在哪一方面？　</w:t>
      </w:r>
      <w:r w:rsidRPr="00780B9E">
        <w:rPr>
          <w:sz w:val="26"/>
          <w:szCs w:val="26"/>
        </w:rPr>
        <w:t>(A)</w:t>
      </w:r>
      <w:r w:rsidRPr="00780B9E">
        <w:rPr>
          <w:rFonts w:hint="eastAsia"/>
          <w:sz w:val="26"/>
          <w:szCs w:val="26"/>
        </w:rPr>
        <w:t xml:space="preserve">族系眾多　</w:t>
      </w:r>
      <w:r w:rsidRPr="00780B9E">
        <w:rPr>
          <w:sz w:val="26"/>
          <w:szCs w:val="26"/>
        </w:rPr>
        <w:t>(B)</w:t>
      </w:r>
      <w:r w:rsidRPr="00780B9E">
        <w:rPr>
          <w:rFonts w:hint="eastAsia"/>
          <w:sz w:val="26"/>
          <w:szCs w:val="26"/>
        </w:rPr>
        <w:t xml:space="preserve">人口集中在壩子　</w:t>
      </w:r>
      <w:r w:rsidRPr="00780B9E">
        <w:rPr>
          <w:sz w:val="26"/>
          <w:szCs w:val="26"/>
        </w:rPr>
        <w:t>(C)</w:t>
      </w:r>
      <w:r w:rsidRPr="00780B9E">
        <w:rPr>
          <w:rFonts w:hint="eastAsia"/>
          <w:sz w:val="26"/>
          <w:szCs w:val="26"/>
        </w:rPr>
        <w:t xml:space="preserve">大量人口外移　</w:t>
      </w:r>
      <w:r w:rsidRPr="00780B9E">
        <w:rPr>
          <w:sz w:val="26"/>
          <w:szCs w:val="26"/>
        </w:rPr>
        <w:t>(D)</w:t>
      </w:r>
      <w:r w:rsidRPr="00780B9E">
        <w:rPr>
          <w:rFonts w:hint="eastAsia"/>
          <w:sz w:val="26"/>
          <w:szCs w:val="26"/>
        </w:rPr>
        <w:t>氣候終年多雲霧。</w:t>
      </w:r>
    </w:p>
    <w:p w:rsidR="00E61DDC" w:rsidRDefault="00E61DDC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  <w:rPr>
          <w:sz w:val="26"/>
          <w:szCs w:val="26"/>
        </w:rPr>
      </w:pPr>
      <w:r w:rsidRPr="00780B9E">
        <w:rPr>
          <w:rFonts w:hint="eastAsia"/>
          <w:sz w:val="26"/>
          <w:szCs w:val="26"/>
        </w:rPr>
        <w:t xml:space="preserve"> </w:t>
      </w:r>
      <w:r w:rsidRPr="00780B9E">
        <w:rPr>
          <w:rFonts w:hint="eastAsia"/>
          <w:sz w:val="26"/>
          <w:szCs w:val="26"/>
        </w:rPr>
        <w:t xml:space="preserve">下列哪一項是阻礙雲貴高原農業發展的主要原因？　</w:t>
      </w:r>
      <w:r w:rsidRPr="00780B9E">
        <w:rPr>
          <w:sz w:val="26"/>
          <w:szCs w:val="26"/>
        </w:rPr>
        <w:t>(A)</w:t>
      </w:r>
      <w:r w:rsidRPr="00780B9E">
        <w:rPr>
          <w:rFonts w:hint="eastAsia"/>
          <w:sz w:val="26"/>
          <w:szCs w:val="26"/>
        </w:rPr>
        <w:t xml:space="preserve">水源不足　</w:t>
      </w:r>
      <w:r w:rsidRPr="00780B9E">
        <w:rPr>
          <w:sz w:val="26"/>
          <w:szCs w:val="26"/>
        </w:rPr>
        <w:t>(B)</w:t>
      </w:r>
      <w:r w:rsidRPr="00780B9E">
        <w:rPr>
          <w:rFonts w:hint="eastAsia"/>
          <w:sz w:val="26"/>
          <w:szCs w:val="26"/>
        </w:rPr>
        <w:t xml:space="preserve">土壤貧瘠　</w:t>
      </w:r>
      <w:r w:rsidRPr="00780B9E">
        <w:rPr>
          <w:sz w:val="26"/>
          <w:szCs w:val="26"/>
        </w:rPr>
        <w:t>(C)</w:t>
      </w:r>
      <w:r w:rsidRPr="00780B9E">
        <w:rPr>
          <w:rFonts w:hint="eastAsia"/>
          <w:sz w:val="26"/>
          <w:szCs w:val="26"/>
        </w:rPr>
        <w:t xml:space="preserve">生長季太短　</w:t>
      </w:r>
      <w:r w:rsidRPr="00780B9E">
        <w:rPr>
          <w:sz w:val="26"/>
          <w:szCs w:val="26"/>
        </w:rPr>
        <w:t>(D)</w:t>
      </w:r>
      <w:r w:rsidRPr="00780B9E">
        <w:rPr>
          <w:rFonts w:hint="eastAsia"/>
          <w:sz w:val="26"/>
          <w:szCs w:val="26"/>
        </w:rPr>
        <w:t>人力資源缺乏。</w:t>
      </w:r>
      <w:bookmarkEnd w:id="0"/>
    </w:p>
    <w:p w:rsidR="00354AEF" w:rsidRDefault="00354AEF" w:rsidP="00354AEF">
      <w:pPr>
        <w:pStyle w:val="a6"/>
        <w:kinsoku w:val="0"/>
        <w:overflowPunct w:val="0"/>
        <w:autoSpaceDE w:val="0"/>
        <w:autoSpaceDN w:val="0"/>
        <w:rPr>
          <w:sz w:val="26"/>
          <w:szCs w:val="26"/>
        </w:rPr>
      </w:pPr>
    </w:p>
    <w:p w:rsidR="00354AEF" w:rsidRDefault="00354AEF" w:rsidP="00354AEF">
      <w:pPr>
        <w:pStyle w:val="a6"/>
        <w:kinsoku w:val="0"/>
        <w:overflowPunct w:val="0"/>
        <w:autoSpaceDE w:val="0"/>
        <w:autoSpaceDN w:val="0"/>
        <w:rPr>
          <w:sz w:val="26"/>
          <w:szCs w:val="26"/>
        </w:rPr>
      </w:pPr>
    </w:p>
    <w:p w:rsidR="00354AEF" w:rsidRDefault="00354AEF" w:rsidP="00354AEF">
      <w:pPr>
        <w:pStyle w:val="a6"/>
        <w:kinsoku w:val="0"/>
        <w:overflowPunct w:val="0"/>
        <w:autoSpaceDE w:val="0"/>
        <w:autoSpaceDN w:val="0"/>
        <w:rPr>
          <w:sz w:val="26"/>
          <w:szCs w:val="26"/>
        </w:rPr>
      </w:pPr>
    </w:p>
    <w:p w:rsidR="00354AEF" w:rsidRDefault="00354AEF" w:rsidP="00354AEF">
      <w:pPr>
        <w:pStyle w:val="a6"/>
        <w:kinsoku w:val="0"/>
        <w:overflowPunct w:val="0"/>
        <w:autoSpaceDE w:val="0"/>
        <w:autoSpaceDN w:val="0"/>
        <w:rPr>
          <w:sz w:val="26"/>
          <w:szCs w:val="26"/>
        </w:rPr>
      </w:pPr>
    </w:p>
    <w:p w:rsidR="00354AEF" w:rsidRDefault="00354AEF" w:rsidP="00354AEF">
      <w:pPr>
        <w:pStyle w:val="a6"/>
        <w:kinsoku w:val="0"/>
        <w:overflowPunct w:val="0"/>
        <w:autoSpaceDE w:val="0"/>
        <w:autoSpaceDN w:val="0"/>
        <w:rPr>
          <w:sz w:val="26"/>
          <w:szCs w:val="26"/>
        </w:rPr>
      </w:pPr>
    </w:p>
    <w:p w:rsidR="00354AEF" w:rsidRDefault="00354AEF" w:rsidP="00354AEF">
      <w:pPr>
        <w:pStyle w:val="a6"/>
        <w:kinsoku w:val="0"/>
        <w:overflowPunct w:val="0"/>
        <w:autoSpaceDE w:val="0"/>
        <w:autoSpaceDN w:val="0"/>
        <w:rPr>
          <w:sz w:val="26"/>
          <w:szCs w:val="26"/>
        </w:rPr>
      </w:pPr>
    </w:p>
    <w:p w:rsidR="00354AEF" w:rsidRDefault="00354AEF" w:rsidP="00354AEF">
      <w:pPr>
        <w:pStyle w:val="a6"/>
        <w:kinsoku w:val="0"/>
        <w:overflowPunct w:val="0"/>
        <w:autoSpaceDE w:val="0"/>
        <w:autoSpaceDN w:val="0"/>
        <w:rPr>
          <w:sz w:val="26"/>
          <w:szCs w:val="26"/>
        </w:rPr>
      </w:pPr>
    </w:p>
    <w:p w:rsidR="00354AEF" w:rsidRPr="00780B9E" w:rsidRDefault="00354AEF" w:rsidP="00354AEF">
      <w:pPr>
        <w:pStyle w:val="a6"/>
        <w:kinsoku w:val="0"/>
        <w:overflowPunct w:val="0"/>
        <w:autoSpaceDE w:val="0"/>
        <w:autoSpaceDN w:val="0"/>
        <w:rPr>
          <w:sz w:val="26"/>
          <w:szCs w:val="26"/>
        </w:rPr>
      </w:pPr>
    </w:p>
    <w:p w:rsidR="00E61DDC" w:rsidRPr="00780B9E" w:rsidRDefault="00E61DDC" w:rsidP="00E61DDC">
      <w:pPr>
        <w:pStyle w:val="a6"/>
        <w:kinsoku w:val="0"/>
        <w:overflowPunct w:val="0"/>
        <w:autoSpaceDE w:val="0"/>
        <w:autoSpaceDN w:val="0"/>
      </w:pPr>
    </w:p>
    <w:p w:rsidR="00E61DDC" w:rsidRPr="00780B9E" w:rsidRDefault="00E61DDC" w:rsidP="007762B4">
      <w:pPr>
        <w:pStyle w:val="a6"/>
        <w:ind w:leftChars="-177" w:left="144" w:hangingChars="237" w:hanging="569"/>
        <w:rPr>
          <w:sz w:val="26"/>
          <w:szCs w:val="26"/>
        </w:rPr>
      </w:pPr>
      <w:bookmarkStart w:id="1" w:name="Q2SO0040164"/>
      <w:r w:rsidRPr="00780B9E">
        <w:lastRenderedPageBreak/>
        <w:t>(</w:t>
      </w:r>
      <w:r w:rsidRPr="00780B9E">
        <w:rPr>
          <w:rFonts w:hint="eastAsia"/>
        </w:rPr>
        <w:t>二</w:t>
      </w:r>
      <w:r w:rsidRPr="00780B9E">
        <w:t>)</w:t>
      </w:r>
      <w:r w:rsidRPr="00780B9E">
        <w:rPr>
          <w:rFonts w:hint="eastAsia"/>
        </w:rPr>
        <w:t xml:space="preserve"> </w:t>
      </w:r>
      <w:r w:rsidRPr="00780B9E">
        <w:rPr>
          <w:rFonts w:hint="eastAsia"/>
          <w:sz w:val="26"/>
          <w:szCs w:val="26"/>
        </w:rPr>
        <w:t>一九八○年代起，中國在華南沿海設立五個經濟特區，使華南成為中國經濟改革的先驅。請問：</w:t>
      </w:r>
      <w:r w:rsidRPr="00780B9E">
        <w:rPr>
          <w:sz w:val="26"/>
          <w:szCs w:val="26"/>
        </w:rPr>
        <w:br/>
      </w:r>
      <w:r w:rsidR="0096293C" w:rsidRPr="005107F3">
        <w:rPr>
          <w:sz w:val="26"/>
          <w:szCs w:val="26"/>
        </w:rPr>
        <w:pict>
          <v:shape id="_x0000_i1041" type="#_x0000_t75" style="width:170.25pt;height:125.25pt">
            <v:imagedata r:id="rId23" o:title="" grayscale="t"/>
          </v:shape>
        </w:pict>
      </w:r>
    </w:p>
    <w:p w:rsidR="00DB0540" w:rsidRDefault="00E61DDC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  <w:rPr>
          <w:sz w:val="26"/>
          <w:szCs w:val="26"/>
        </w:rPr>
      </w:pPr>
      <w:r w:rsidRPr="00DB0540">
        <w:rPr>
          <w:rFonts w:hint="eastAsia"/>
          <w:sz w:val="26"/>
          <w:szCs w:val="26"/>
        </w:rPr>
        <w:t xml:space="preserve"> </w:t>
      </w:r>
      <w:r w:rsidR="00DB0540">
        <w:rPr>
          <w:rFonts w:hint="eastAsia"/>
          <w:sz w:val="26"/>
          <w:szCs w:val="26"/>
        </w:rPr>
        <w:t xml:space="preserve">中國首先在華南沿海設立經濟特區的原因，和下列哪一因素最不相關？　</w:t>
      </w:r>
      <w:r w:rsidR="00DB0540">
        <w:rPr>
          <w:sz w:val="26"/>
          <w:szCs w:val="26"/>
        </w:rPr>
        <w:t>(A)</w:t>
      </w:r>
      <w:r w:rsidR="00DB0540">
        <w:rPr>
          <w:rFonts w:hint="eastAsia"/>
          <w:sz w:val="26"/>
          <w:szCs w:val="26"/>
        </w:rPr>
        <w:t xml:space="preserve">工資低廉　</w:t>
      </w:r>
      <w:r w:rsidR="00DB0540">
        <w:rPr>
          <w:sz w:val="26"/>
          <w:szCs w:val="26"/>
        </w:rPr>
        <w:t>(B)</w:t>
      </w:r>
      <w:r w:rsidR="00DB0540">
        <w:rPr>
          <w:rFonts w:hint="eastAsia"/>
          <w:sz w:val="26"/>
          <w:szCs w:val="26"/>
        </w:rPr>
        <w:t xml:space="preserve">動力充足　</w:t>
      </w:r>
      <w:r w:rsidR="00DB0540">
        <w:rPr>
          <w:sz w:val="26"/>
          <w:szCs w:val="26"/>
        </w:rPr>
        <w:t>(C)</w:t>
      </w:r>
      <w:r w:rsidR="00DB0540">
        <w:rPr>
          <w:rFonts w:hint="eastAsia"/>
          <w:sz w:val="26"/>
          <w:szCs w:val="26"/>
        </w:rPr>
        <w:t xml:space="preserve">海運便利　</w:t>
      </w:r>
      <w:r w:rsidR="00DB0540">
        <w:rPr>
          <w:sz w:val="26"/>
          <w:szCs w:val="26"/>
        </w:rPr>
        <w:t>(D)</w:t>
      </w:r>
      <w:r w:rsidR="00DB0540">
        <w:rPr>
          <w:rFonts w:hint="eastAsia"/>
          <w:sz w:val="26"/>
          <w:szCs w:val="26"/>
        </w:rPr>
        <w:t>有利吸收外資。</w:t>
      </w:r>
    </w:p>
    <w:p w:rsidR="00E61DDC" w:rsidRPr="00DB0540" w:rsidRDefault="00E61DDC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  <w:rPr>
          <w:sz w:val="26"/>
          <w:szCs w:val="26"/>
        </w:rPr>
      </w:pPr>
      <w:r w:rsidRPr="00DB0540">
        <w:rPr>
          <w:rFonts w:hint="eastAsia"/>
          <w:sz w:val="26"/>
          <w:szCs w:val="26"/>
        </w:rPr>
        <w:t xml:space="preserve"> </w:t>
      </w:r>
      <w:r w:rsidRPr="00DB0540">
        <w:rPr>
          <w:rFonts w:hint="eastAsia"/>
          <w:sz w:val="26"/>
          <w:szCs w:val="26"/>
        </w:rPr>
        <w:t xml:space="preserve">附圖中，哪一個經濟特區距離香港最近，進出口貿易額最高？　</w:t>
      </w:r>
      <w:r w:rsidRPr="00DB0540">
        <w:rPr>
          <w:sz w:val="26"/>
          <w:szCs w:val="26"/>
        </w:rPr>
        <w:t>(A)</w:t>
      </w:r>
      <w:r w:rsidRPr="00DB0540">
        <w:rPr>
          <w:rFonts w:hint="eastAsia"/>
          <w:sz w:val="26"/>
          <w:szCs w:val="26"/>
        </w:rPr>
        <w:t xml:space="preserve">甲　</w:t>
      </w:r>
      <w:r w:rsidRPr="00DB0540">
        <w:rPr>
          <w:sz w:val="26"/>
          <w:szCs w:val="26"/>
        </w:rPr>
        <w:t>(B)</w:t>
      </w:r>
      <w:r w:rsidRPr="00DB0540">
        <w:rPr>
          <w:rFonts w:hint="eastAsia"/>
          <w:sz w:val="26"/>
          <w:szCs w:val="26"/>
        </w:rPr>
        <w:t xml:space="preserve">乙　</w:t>
      </w:r>
      <w:r w:rsidRPr="00DB0540">
        <w:rPr>
          <w:sz w:val="26"/>
          <w:szCs w:val="26"/>
        </w:rPr>
        <w:t>(C)</w:t>
      </w:r>
      <w:r w:rsidRPr="00DB0540">
        <w:rPr>
          <w:rFonts w:hint="eastAsia"/>
          <w:sz w:val="26"/>
          <w:szCs w:val="26"/>
        </w:rPr>
        <w:t xml:space="preserve">丙　</w:t>
      </w:r>
      <w:r w:rsidRPr="00DB0540">
        <w:rPr>
          <w:sz w:val="26"/>
          <w:szCs w:val="26"/>
        </w:rPr>
        <w:t>(D)</w:t>
      </w:r>
      <w:r w:rsidRPr="00DB0540">
        <w:rPr>
          <w:rFonts w:hint="eastAsia"/>
          <w:sz w:val="26"/>
          <w:szCs w:val="26"/>
        </w:rPr>
        <w:t>丁。</w:t>
      </w:r>
      <w:bookmarkEnd w:id="1"/>
    </w:p>
    <w:p w:rsidR="00E61DDC" w:rsidRPr="00780B9E" w:rsidRDefault="00E61DDC" w:rsidP="00E61DDC">
      <w:pPr>
        <w:pStyle w:val="a6"/>
        <w:kinsoku w:val="0"/>
        <w:overflowPunct w:val="0"/>
        <w:autoSpaceDE w:val="0"/>
        <w:autoSpaceDN w:val="0"/>
      </w:pPr>
    </w:p>
    <w:p w:rsidR="007762B4" w:rsidRPr="00780B9E" w:rsidRDefault="007762B4" w:rsidP="00780B9E">
      <w:pPr>
        <w:pStyle w:val="a6"/>
        <w:ind w:leftChars="-176" w:left="144" w:hangingChars="236" w:hanging="566"/>
        <w:rPr>
          <w:sz w:val="26"/>
          <w:szCs w:val="26"/>
        </w:rPr>
      </w:pPr>
      <w:bookmarkStart w:id="2" w:name="Q2SO0040165"/>
      <w:r w:rsidRPr="00780B9E">
        <w:t>(</w:t>
      </w:r>
      <w:r w:rsidRPr="00780B9E">
        <w:rPr>
          <w:rFonts w:hint="eastAsia"/>
        </w:rPr>
        <w:t>三</w:t>
      </w:r>
      <w:r w:rsidRPr="00780B9E">
        <w:t>)</w:t>
      </w:r>
      <w:r w:rsidRPr="00780B9E">
        <w:rPr>
          <w:rFonts w:hint="eastAsia"/>
        </w:rPr>
        <w:t xml:space="preserve"> </w:t>
      </w:r>
      <w:r w:rsidRPr="00780B9E">
        <w:rPr>
          <w:rFonts w:hint="eastAsia"/>
          <w:sz w:val="26"/>
          <w:szCs w:val="26"/>
        </w:rPr>
        <w:t>中國長江流域的三大盆地分別為：</w:t>
      </w:r>
      <w:r w:rsidRPr="00780B9E">
        <w:rPr>
          <w:sz w:val="26"/>
          <w:szCs w:val="26"/>
        </w:rPr>
        <w:t>(</w:t>
      </w:r>
      <w:r w:rsidRPr="00780B9E">
        <w:rPr>
          <w:rFonts w:hint="eastAsia"/>
          <w:sz w:val="26"/>
          <w:szCs w:val="26"/>
        </w:rPr>
        <w:t>甲</w:t>
      </w:r>
      <w:r w:rsidRPr="00780B9E">
        <w:rPr>
          <w:sz w:val="26"/>
          <w:szCs w:val="26"/>
        </w:rPr>
        <w:t>)</w:t>
      </w:r>
      <w:r w:rsidRPr="00780B9E">
        <w:rPr>
          <w:rFonts w:hint="eastAsia"/>
          <w:sz w:val="26"/>
          <w:szCs w:val="26"/>
        </w:rPr>
        <w:t>兩湖盆地</w:t>
      </w:r>
      <w:r w:rsidRPr="00780B9E">
        <w:rPr>
          <w:sz w:val="26"/>
          <w:szCs w:val="26"/>
        </w:rPr>
        <w:t xml:space="preserve"> (</w:t>
      </w:r>
      <w:r w:rsidRPr="00780B9E">
        <w:rPr>
          <w:rFonts w:hint="eastAsia"/>
          <w:sz w:val="26"/>
          <w:szCs w:val="26"/>
        </w:rPr>
        <w:t>乙</w:t>
      </w:r>
      <w:r w:rsidRPr="00780B9E">
        <w:rPr>
          <w:sz w:val="26"/>
          <w:szCs w:val="26"/>
        </w:rPr>
        <w:t>)</w:t>
      </w:r>
      <w:r w:rsidRPr="00780B9E">
        <w:rPr>
          <w:rFonts w:hint="eastAsia"/>
          <w:sz w:val="26"/>
          <w:szCs w:val="26"/>
        </w:rPr>
        <w:t>鄱陽盆地</w:t>
      </w:r>
      <w:r w:rsidRPr="00780B9E">
        <w:rPr>
          <w:sz w:val="26"/>
          <w:szCs w:val="26"/>
        </w:rPr>
        <w:t xml:space="preserve"> (</w:t>
      </w:r>
      <w:r w:rsidRPr="00780B9E">
        <w:rPr>
          <w:rFonts w:hint="eastAsia"/>
          <w:sz w:val="26"/>
          <w:szCs w:val="26"/>
        </w:rPr>
        <w:t>丙</w:t>
      </w:r>
      <w:r w:rsidRPr="00780B9E">
        <w:rPr>
          <w:sz w:val="26"/>
          <w:szCs w:val="26"/>
        </w:rPr>
        <w:t>)</w:t>
      </w:r>
      <w:r w:rsidRPr="00780B9E">
        <w:rPr>
          <w:rFonts w:hint="eastAsia"/>
          <w:sz w:val="26"/>
          <w:szCs w:val="26"/>
        </w:rPr>
        <w:t>四川盆地。盆地的氣候溫暖，物產豐富，人口密集，為長江流域的精華區。請問：</w:t>
      </w:r>
    </w:p>
    <w:p w:rsidR="007762B4" w:rsidRPr="00780B9E" w:rsidRDefault="007762B4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  <w:rPr>
          <w:sz w:val="26"/>
          <w:szCs w:val="26"/>
        </w:rPr>
      </w:pPr>
      <w:r w:rsidRPr="00780B9E">
        <w:rPr>
          <w:rFonts w:hint="eastAsia"/>
          <w:sz w:val="26"/>
          <w:szCs w:val="26"/>
        </w:rPr>
        <w:t xml:space="preserve"> </w:t>
      </w:r>
      <w:r w:rsidRPr="00780B9E">
        <w:rPr>
          <w:rFonts w:hint="eastAsia"/>
          <w:sz w:val="26"/>
          <w:szCs w:val="26"/>
        </w:rPr>
        <w:t xml:space="preserve">養活這三大盆地眾多人口的主要糧食作物為何？　</w:t>
      </w:r>
      <w:r w:rsidRPr="00780B9E">
        <w:rPr>
          <w:sz w:val="26"/>
          <w:szCs w:val="26"/>
        </w:rPr>
        <w:t>(A)</w:t>
      </w:r>
      <w:r w:rsidRPr="00780B9E">
        <w:rPr>
          <w:rFonts w:hint="eastAsia"/>
          <w:sz w:val="26"/>
          <w:szCs w:val="26"/>
        </w:rPr>
        <w:t xml:space="preserve">稻米　</w:t>
      </w:r>
      <w:r w:rsidRPr="00780B9E">
        <w:rPr>
          <w:sz w:val="26"/>
          <w:szCs w:val="26"/>
        </w:rPr>
        <w:t>(B)</w:t>
      </w:r>
      <w:r w:rsidRPr="00780B9E">
        <w:rPr>
          <w:rFonts w:hint="eastAsia"/>
          <w:sz w:val="26"/>
          <w:szCs w:val="26"/>
        </w:rPr>
        <w:t xml:space="preserve">小麥　</w:t>
      </w:r>
      <w:r w:rsidRPr="00780B9E">
        <w:rPr>
          <w:sz w:val="26"/>
          <w:szCs w:val="26"/>
        </w:rPr>
        <w:t>(C)</w:t>
      </w:r>
      <w:r w:rsidRPr="00780B9E">
        <w:rPr>
          <w:rFonts w:hint="eastAsia"/>
          <w:sz w:val="26"/>
          <w:szCs w:val="26"/>
        </w:rPr>
        <w:t xml:space="preserve">玉米　</w:t>
      </w:r>
      <w:r w:rsidRPr="00780B9E">
        <w:rPr>
          <w:sz w:val="26"/>
          <w:szCs w:val="26"/>
        </w:rPr>
        <w:t>(D)</w:t>
      </w:r>
      <w:r w:rsidRPr="00780B9E">
        <w:rPr>
          <w:rFonts w:hint="eastAsia"/>
          <w:sz w:val="26"/>
          <w:szCs w:val="26"/>
        </w:rPr>
        <w:t>高粱。</w:t>
      </w:r>
    </w:p>
    <w:p w:rsidR="007762B4" w:rsidRPr="00780B9E" w:rsidRDefault="007762B4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  <w:rPr>
          <w:sz w:val="26"/>
          <w:szCs w:val="26"/>
        </w:rPr>
      </w:pPr>
      <w:r w:rsidRPr="00780B9E">
        <w:rPr>
          <w:rFonts w:hint="eastAsia"/>
          <w:sz w:val="26"/>
          <w:szCs w:val="26"/>
        </w:rPr>
        <w:t xml:space="preserve"> </w:t>
      </w:r>
      <w:r w:rsidRPr="00780B9E">
        <w:rPr>
          <w:rFonts w:hint="eastAsia"/>
          <w:sz w:val="26"/>
          <w:szCs w:val="26"/>
        </w:rPr>
        <w:t xml:space="preserve">長江流域的盆地，愈向西，冬季愈溫暖，造成此一現象的主因是愈向西，愈具有下列何種地理特徵？　</w:t>
      </w:r>
      <w:r w:rsidRPr="00780B9E">
        <w:rPr>
          <w:sz w:val="26"/>
          <w:szCs w:val="26"/>
        </w:rPr>
        <w:t>(A)</w:t>
      </w:r>
      <w:r w:rsidRPr="00780B9E">
        <w:rPr>
          <w:rFonts w:hint="eastAsia"/>
          <w:sz w:val="26"/>
          <w:szCs w:val="26"/>
        </w:rPr>
        <w:t xml:space="preserve">距離海洋愈遠　</w:t>
      </w:r>
      <w:r w:rsidRPr="00780B9E">
        <w:rPr>
          <w:sz w:val="26"/>
          <w:szCs w:val="26"/>
        </w:rPr>
        <w:t>(B)</w:t>
      </w:r>
      <w:r w:rsidRPr="00780B9E">
        <w:rPr>
          <w:rFonts w:hint="eastAsia"/>
          <w:sz w:val="26"/>
          <w:szCs w:val="26"/>
        </w:rPr>
        <w:t xml:space="preserve">河川湖泊愈多　</w:t>
      </w:r>
      <w:r w:rsidRPr="00780B9E">
        <w:rPr>
          <w:sz w:val="26"/>
          <w:szCs w:val="26"/>
        </w:rPr>
        <w:t>(C)</w:t>
      </w:r>
      <w:r w:rsidRPr="00780B9E">
        <w:rPr>
          <w:rFonts w:hint="eastAsia"/>
          <w:sz w:val="26"/>
          <w:szCs w:val="26"/>
        </w:rPr>
        <w:t xml:space="preserve">北面山地愈高　</w:t>
      </w:r>
      <w:r w:rsidRPr="00780B9E">
        <w:rPr>
          <w:sz w:val="26"/>
          <w:szCs w:val="26"/>
        </w:rPr>
        <w:t>(D)</w:t>
      </w:r>
      <w:r w:rsidRPr="00780B9E">
        <w:rPr>
          <w:rFonts w:hint="eastAsia"/>
          <w:sz w:val="26"/>
          <w:szCs w:val="26"/>
        </w:rPr>
        <w:t>盆底地勢愈低。</w:t>
      </w:r>
    </w:p>
    <w:p w:rsidR="007762B4" w:rsidRPr="00780B9E" w:rsidRDefault="007365C2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  <w:rPr>
          <w:sz w:val="26"/>
          <w:szCs w:val="26"/>
        </w:rPr>
      </w:pPr>
      <w:r w:rsidRPr="00780B9E">
        <w:rPr>
          <w:rFonts w:hint="eastAsia"/>
          <w:sz w:val="26"/>
          <w:szCs w:val="26"/>
        </w:rPr>
        <w:t xml:space="preserve"> </w:t>
      </w:r>
      <w:r w:rsidR="007762B4" w:rsidRPr="00780B9E">
        <w:rPr>
          <w:rFonts w:hint="eastAsia"/>
          <w:sz w:val="26"/>
          <w:szCs w:val="26"/>
        </w:rPr>
        <w:t xml:space="preserve">若將長江流域三大盆地由下游往上游排列，正確的順序是下列哪一項？　</w:t>
      </w:r>
      <w:r w:rsidR="007762B4" w:rsidRPr="00780B9E">
        <w:rPr>
          <w:sz w:val="26"/>
          <w:szCs w:val="26"/>
        </w:rPr>
        <w:t>(A)</w:t>
      </w:r>
      <w:r w:rsidR="007762B4" w:rsidRPr="00780B9E">
        <w:rPr>
          <w:rFonts w:hint="eastAsia"/>
          <w:sz w:val="26"/>
          <w:szCs w:val="26"/>
        </w:rPr>
        <w:t xml:space="preserve">甲乙丙　</w:t>
      </w:r>
      <w:r w:rsidR="007762B4" w:rsidRPr="00780B9E">
        <w:rPr>
          <w:sz w:val="26"/>
          <w:szCs w:val="26"/>
        </w:rPr>
        <w:t>(B)</w:t>
      </w:r>
      <w:r w:rsidR="007762B4" w:rsidRPr="00780B9E">
        <w:rPr>
          <w:rFonts w:hint="eastAsia"/>
          <w:sz w:val="26"/>
          <w:szCs w:val="26"/>
        </w:rPr>
        <w:t xml:space="preserve">甲丙乙　</w:t>
      </w:r>
      <w:r w:rsidR="007762B4" w:rsidRPr="00780B9E">
        <w:rPr>
          <w:sz w:val="26"/>
          <w:szCs w:val="26"/>
        </w:rPr>
        <w:t>(C)</w:t>
      </w:r>
      <w:r w:rsidR="007762B4" w:rsidRPr="00780B9E">
        <w:rPr>
          <w:rFonts w:hint="eastAsia"/>
          <w:sz w:val="26"/>
          <w:szCs w:val="26"/>
        </w:rPr>
        <w:t xml:space="preserve">乙甲丙　</w:t>
      </w:r>
      <w:r w:rsidR="007762B4" w:rsidRPr="00780B9E">
        <w:rPr>
          <w:sz w:val="26"/>
          <w:szCs w:val="26"/>
        </w:rPr>
        <w:t>(D)</w:t>
      </w:r>
      <w:r w:rsidR="007762B4" w:rsidRPr="00780B9E">
        <w:rPr>
          <w:rFonts w:hint="eastAsia"/>
          <w:sz w:val="26"/>
          <w:szCs w:val="26"/>
        </w:rPr>
        <w:t>丙甲乙。</w:t>
      </w:r>
      <w:bookmarkEnd w:id="2"/>
    </w:p>
    <w:p w:rsidR="00742FCB" w:rsidRPr="00780B9E" w:rsidRDefault="00742FCB" w:rsidP="00CC6FDC">
      <w:pPr>
        <w:pStyle w:val="a6"/>
        <w:kinsoku w:val="0"/>
        <w:overflowPunct w:val="0"/>
        <w:autoSpaceDE w:val="0"/>
        <w:autoSpaceDN w:val="0"/>
        <w:ind w:left="142"/>
        <w:rPr>
          <w:rFonts w:ascii="新細明體" w:hAnsi="新細明體"/>
        </w:rPr>
      </w:pPr>
    </w:p>
    <w:p w:rsidR="007365C2" w:rsidRPr="00780B9E" w:rsidRDefault="007365C2" w:rsidP="00780B9E">
      <w:pPr>
        <w:pStyle w:val="a6"/>
        <w:ind w:leftChars="-176" w:left="144" w:hangingChars="236" w:hanging="566"/>
      </w:pPr>
      <w:bookmarkStart w:id="3" w:name="Q2SO0040279"/>
      <w:r w:rsidRPr="00780B9E">
        <w:t>(</w:t>
      </w:r>
      <w:r w:rsidRPr="00780B9E">
        <w:rPr>
          <w:rFonts w:hint="eastAsia"/>
        </w:rPr>
        <w:t>四</w:t>
      </w:r>
      <w:r w:rsidRPr="00780B9E">
        <w:t>)</w:t>
      </w: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>北京於西元</w:t>
      </w:r>
      <w:r w:rsidRPr="00780B9E">
        <w:t>2008</w:t>
      </w:r>
      <w:r w:rsidRPr="00780B9E">
        <w:rPr>
          <w:rFonts w:hint="eastAsia"/>
        </w:rPr>
        <w:t>年</w:t>
      </w:r>
      <w:r w:rsidRPr="00780B9E">
        <w:t>8</w:t>
      </w:r>
      <w:r w:rsidRPr="00780B9E">
        <w:rPr>
          <w:rFonts w:hint="eastAsia"/>
        </w:rPr>
        <w:t>月舉辦奧林匹克運動會，簡稱北京奧林運動會。其中開幕式於夜間舉行，當中為了避免降雨，採用高科技「攔截雨水」，如利用衛星影象偵測雲層，播撒雲層催化劑，發射</w:t>
      </w:r>
      <w:r w:rsidRPr="00780B9E">
        <w:t>1104</w:t>
      </w:r>
      <w:r w:rsidRPr="00780B9E">
        <w:rPr>
          <w:rFonts w:hint="eastAsia"/>
        </w:rPr>
        <w:t>枚火箭打散雲層，並成功打贏了這場氣象大戰。</w:t>
      </w:r>
    </w:p>
    <w:p w:rsidR="00780B9E" w:rsidRPr="00780B9E" w:rsidRDefault="007365C2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>附圖為西元</w:t>
      </w:r>
      <w:r w:rsidRPr="00780B9E">
        <w:t>2008</w:t>
      </w:r>
      <w:r w:rsidRPr="00780B9E">
        <w:rPr>
          <w:rFonts w:hint="eastAsia"/>
        </w:rPr>
        <w:t xml:space="preserve">年中國奧運聖火傳遞路線圖。請問：此路線共經過幾個北部區域的城市？　</w:t>
      </w:r>
      <w:r w:rsidRPr="00780B9E">
        <w:t>(A)</w:t>
      </w:r>
      <w:r w:rsidRPr="00780B9E">
        <w:rPr>
          <w:rFonts w:hint="eastAsia"/>
        </w:rPr>
        <w:t xml:space="preserve">四個　</w:t>
      </w:r>
      <w:r w:rsidRPr="00780B9E">
        <w:t>(B)</w:t>
      </w:r>
      <w:r w:rsidRPr="00780B9E">
        <w:rPr>
          <w:rFonts w:hint="eastAsia"/>
        </w:rPr>
        <w:t xml:space="preserve">五個　</w:t>
      </w:r>
      <w:r w:rsidRPr="00780B9E">
        <w:t>(C)</w:t>
      </w:r>
      <w:r w:rsidRPr="00780B9E">
        <w:rPr>
          <w:rFonts w:hint="eastAsia"/>
        </w:rPr>
        <w:t>六個</w:t>
      </w:r>
      <w:r w:rsidRPr="00780B9E">
        <w:t xml:space="preserve"> </w:t>
      </w:r>
      <w:r w:rsidRPr="00780B9E">
        <w:rPr>
          <w:rFonts w:hint="eastAsia"/>
        </w:rPr>
        <w:t xml:space="preserve">　</w:t>
      </w:r>
      <w:r w:rsidRPr="00780B9E">
        <w:t>(D)</w:t>
      </w:r>
      <w:r w:rsidRPr="00780B9E">
        <w:rPr>
          <w:rFonts w:hint="eastAsia"/>
        </w:rPr>
        <w:t>七個。</w:t>
      </w:r>
      <w:r w:rsidRPr="00780B9E">
        <w:br/>
      </w:r>
      <w:r w:rsidR="0096293C">
        <w:pict>
          <v:shape id="_x0000_i1042" type="#_x0000_t75" style="width:197.25pt;height:174.75pt">
            <v:imagedata r:id="rId24" o:title=""/>
          </v:shape>
        </w:pict>
      </w:r>
    </w:p>
    <w:p w:rsidR="00780B9E" w:rsidRPr="00780B9E" w:rsidRDefault="00780B9E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</w:rPr>
        <w:t xml:space="preserve"> </w:t>
      </w:r>
      <w:r w:rsidR="007365C2" w:rsidRPr="00780B9E">
        <w:rPr>
          <w:rFonts w:hint="eastAsia"/>
        </w:rPr>
        <w:t>北京為中國的首都，為政治、文化、交通中心。下列有關北京敘述何者</w:t>
      </w:r>
      <w:r w:rsidR="007365C2" w:rsidRPr="00780B9E">
        <w:rPr>
          <w:rFonts w:hint="eastAsia"/>
          <w:u w:val="double"/>
        </w:rPr>
        <w:t>不正確</w:t>
      </w:r>
      <w:r w:rsidR="007365C2" w:rsidRPr="00780B9E">
        <w:rPr>
          <w:rFonts w:hint="eastAsia"/>
        </w:rPr>
        <w:t xml:space="preserve">？　</w:t>
      </w:r>
      <w:r w:rsidR="007365C2" w:rsidRPr="00780B9E">
        <w:t>(A)</w:t>
      </w:r>
      <w:r w:rsidR="007365C2" w:rsidRPr="00780B9E">
        <w:rPr>
          <w:rFonts w:hint="eastAsia"/>
        </w:rPr>
        <w:t xml:space="preserve">北京故宮為世界規模最大、保存最完好的古代皇宮建築　</w:t>
      </w:r>
      <w:r w:rsidR="007365C2" w:rsidRPr="00780B9E">
        <w:t>(B)</w:t>
      </w:r>
      <w:r w:rsidR="007365C2" w:rsidRPr="00780B9E">
        <w:rPr>
          <w:rFonts w:hint="eastAsia"/>
        </w:rPr>
        <w:t xml:space="preserve">北京中關村園區因鄰近學術重鎮，為中國高科技園中心，有「中國矽谷」之稱　</w:t>
      </w:r>
      <w:r w:rsidR="007365C2" w:rsidRPr="00780B9E">
        <w:t>(C)</w:t>
      </w:r>
      <w:r w:rsidR="007365C2" w:rsidRPr="00780B9E">
        <w:rPr>
          <w:rFonts w:hint="eastAsia"/>
        </w:rPr>
        <w:t xml:space="preserve">每年冬、春兩季的沙塵暴造成北京市街空氣汙染，影響居民的生活品質與身體健康　</w:t>
      </w:r>
      <w:r w:rsidR="007365C2" w:rsidRPr="00780B9E">
        <w:t>(D)</w:t>
      </w:r>
      <w:r w:rsidR="007365C2" w:rsidRPr="00780B9E">
        <w:rPr>
          <w:rFonts w:hint="eastAsia"/>
        </w:rPr>
        <w:t>北京市控制海河水運，是北部地區重要的商港。</w:t>
      </w:r>
    </w:p>
    <w:p w:rsidR="007365C2" w:rsidRDefault="00780B9E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</w:rPr>
        <w:t xml:space="preserve"> </w:t>
      </w:r>
      <w:r w:rsidR="007365C2" w:rsidRPr="00780B9E">
        <w:rPr>
          <w:rFonts w:hint="eastAsia"/>
        </w:rPr>
        <w:t xml:space="preserve">北京開幕式為了避免降雨，採用高科技方式攔截雨水。請問：此時的降水主要屬於何種型態？　</w:t>
      </w:r>
      <w:r w:rsidR="007365C2" w:rsidRPr="00780B9E">
        <w:t>(A)</w:t>
      </w:r>
      <w:r w:rsidR="007365C2" w:rsidRPr="00780B9E">
        <w:rPr>
          <w:rFonts w:hint="eastAsia"/>
        </w:rPr>
        <w:t xml:space="preserve">梅雨　</w:t>
      </w:r>
      <w:r w:rsidR="007365C2" w:rsidRPr="00780B9E">
        <w:t>(B)</w:t>
      </w:r>
      <w:r w:rsidR="007365C2" w:rsidRPr="00780B9E">
        <w:rPr>
          <w:rFonts w:hint="eastAsia"/>
        </w:rPr>
        <w:t xml:space="preserve">地形雨　</w:t>
      </w:r>
      <w:r w:rsidR="007365C2" w:rsidRPr="00780B9E">
        <w:t>(C)</w:t>
      </w:r>
      <w:r w:rsidR="007365C2" w:rsidRPr="00780B9E">
        <w:rPr>
          <w:rFonts w:hint="eastAsia"/>
        </w:rPr>
        <w:t xml:space="preserve">對流雨　</w:t>
      </w:r>
      <w:r w:rsidR="007365C2" w:rsidRPr="00780B9E">
        <w:t>(D)</w:t>
      </w:r>
      <w:r w:rsidR="007365C2" w:rsidRPr="00780B9E">
        <w:rPr>
          <w:rFonts w:hint="eastAsia"/>
        </w:rPr>
        <w:t>鋒面雨。</w:t>
      </w:r>
      <w:bookmarkEnd w:id="3"/>
    </w:p>
    <w:p w:rsidR="003E1391" w:rsidRPr="00780B9E" w:rsidRDefault="003E1391" w:rsidP="003E1391">
      <w:pPr>
        <w:pStyle w:val="a6"/>
        <w:kinsoku w:val="0"/>
        <w:overflowPunct w:val="0"/>
        <w:autoSpaceDE w:val="0"/>
        <w:autoSpaceDN w:val="0"/>
        <w:ind w:left="142"/>
      </w:pPr>
    </w:p>
    <w:p w:rsidR="00780B9E" w:rsidRPr="00780B9E" w:rsidRDefault="00780B9E" w:rsidP="00780B9E">
      <w:pPr>
        <w:pStyle w:val="a6"/>
        <w:ind w:leftChars="-176" w:left="144" w:hangingChars="236" w:hanging="566"/>
        <w:rPr>
          <w:szCs w:val="22"/>
        </w:rPr>
      </w:pPr>
      <w:bookmarkStart w:id="4" w:name="Q2SO0040285"/>
      <w:r w:rsidRPr="00780B9E">
        <w:t>(</w:t>
      </w:r>
      <w:r w:rsidRPr="00780B9E">
        <w:rPr>
          <w:rFonts w:hint="eastAsia"/>
        </w:rPr>
        <w:t>五</w:t>
      </w:r>
      <w:r w:rsidRPr="00780B9E">
        <w:t>)</w:t>
      </w: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>附圖為黃土高原成因的示意圖。請問：</w:t>
      </w:r>
      <w:r w:rsidRPr="00780B9E">
        <w:br/>
      </w:r>
      <w:r w:rsidR="0096293C">
        <w:pict>
          <v:shape id="_x0000_i1043" type="#_x0000_t75" style="width:197.25pt;height:81.75pt">
            <v:imagedata r:id="rId25" o:title=""/>
          </v:shape>
        </w:pict>
      </w:r>
    </w:p>
    <w:p w:rsidR="00780B9E" w:rsidRPr="00780B9E" w:rsidRDefault="00780B9E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由圖可知，黃土的主要來源地是下列哪一個地理區？　</w:t>
      </w:r>
      <w:r w:rsidRPr="00780B9E">
        <w:t>(A)</w:t>
      </w:r>
      <w:r w:rsidRPr="00780B9E">
        <w:rPr>
          <w:rFonts w:hint="eastAsia"/>
        </w:rPr>
        <w:t xml:space="preserve">塔克拉瑪干沙漠　</w:t>
      </w:r>
      <w:r w:rsidRPr="00780B9E">
        <w:t>(B)</w:t>
      </w:r>
      <w:r w:rsidRPr="00780B9E">
        <w:rPr>
          <w:rFonts w:hint="eastAsia"/>
        </w:rPr>
        <w:t xml:space="preserve">蒙古高原　</w:t>
      </w:r>
      <w:r w:rsidRPr="00780B9E">
        <w:t>(C)</w:t>
      </w:r>
      <w:r w:rsidRPr="00780B9E">
        <w:rPr>
          <w:rFonts w:hint="eastAsia"/>
        </w:rPr>
        <w:t xml:space="preserve">青藏高原　</w:t>
      </w:r>
      <w:r w:rsidRPr="00780B9E">
        <w:t>(D)</w:t>
      </w:r>
      <w:r w:rsidRPr="00780B9E">
        <w:rPr>
          <w:rFonts w:hint="eastAsia"/>
        </w:rPr>
        <w:t>河西走廊。</w:t>
      </w:r>
    </w:p>
    <w:p w:rsidR="00780B9E" w:rsidRPr="00780B9E" w:rsidRDefault="00780B9E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  <w:szCs w:val="22"/>
        </w:rPr>
        <w:t xml:space="preserve"> </w:t>
      </w:r>
      <w:r w:rsidRPr="00780B9E">
        <w:rPr>
          <w:rFonts w:hint="eastAsia"/>
        </w:rPr>
        <w:t xml:space="preserve">黃土高原上的黃土層，主要是經由下列哪一種作用所形成？　</w:t>
      </w:r>
      <w:r w:rsidRPr="00780B9E">
        <w:t>(A)</w:t>
      </w:r>
      <w:r w:rsidRPr="00780B9E">
        <w:rPr>
          <w:rFonts w:hint="eastAsia"/>
        </w:rPr>
        <w:t xml:space="preserve">風力侵蝕　</w:t>
      </w:r>
      <w:r w:rsidRPr="00780B9E">
        <w:t>(B)</w:t>
      </w:r>
      <w:r w:rsidRPr="00780B9E">
        <w:rPr>
          <w:rFonts w:hint="eastAsia"/>
        </w:rPr>
        <w:t xml:space="preserve">河流沖積　</w:t>
      </w:r>
      <w:r w:rsidRPr="00780B9E">
        <w:t>(C)</w:t>
      </w:r>
      <w:r w:rsidRPr="00780B9E">
        <w:rPr>
          <w:rFonts w:hint="eastAsia"/>
        </w:rPr>
        <w:t xml:space="preserve">風力堆積　</w:t>
      </w:r>
      <w:r w:rsidRPr="00780B9E">
        <w:t>(D)</w:t>
      </w:r>
      <w:r w:rsidRPr="00780B9E">
        <w:rPr>
          <w:rFonts w:hint="eastAsia"/>
        </w:rPr>
        <w:t>海水堆積。</w:t>
      </w:r>
    </w:p>
    <w:p w:rsidR="00780B9E" w:rsidRPr="00780B9E" w:rsidRDefault="00780B9E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  <w:szCs w:val="22"/>
        </w:rPr>
        <w:t xml:space="preserve"> </w:t>
      </w:r>
      <w:r w:rsidRPr="00780B9E">
        <w:rPr>
          <w:rFonts w:hint="eastAsia"/>
        </w:rPr>
        <w:t xml:space="preserve">由黃土的來源地和黃土高原的相對位置分析判斷，哪一個季節所帶來的風沙量最多？　</w:t>
      </w:r>
      <w:r w:rsidRPr="00780B9E">
        <w:t>(A)</w:t>
      </w:r>
      <w:r w:rsidRPr="00780B9E">
        <w:rPr>
          <w:rFonts w:hint="eastAsia"/>
        </w:rPr>
        <w:t xml:space="preserve">春季　</w:t>
      </w:r>
      <w:r w:rsidRPr="00780B9E">
        <w:t>(B)</w:t>
      </w:r>
      <w:r w:rsidRPr="00780B9E">
        <w:rPr>
          <w:rFonts w:hint="eastAsia"/>
        </w:rPr>
        <w:t xml:space="preserve">夏季　</w:t>
      </w:r>
      <w:r w:rsidRPr="00780B9E">
        <w:t>(C)</w:t>
      </w:r>
      <w:r w:rsidRPr="00780B9E">
        <w:rPr>
          <w:rFonts w:hint="eastAsia"/>
        </w:rPr>
        <w:t xml:space="preserve">秋季　</w:t>
      </w:r>
      <w:r w:rsidRPr="00780B9E">
        <w:t>(D)</w:t>
      </w:r>
      <w:r w:rsidRPr="00780B9E">
        <w:rPr>
          <w:rFonts w:hint="eastAsia"/>
        </w:rPr>
        <w:t>冬季。</w:t>
      </w:r>
    </w:p>
    <w:p w:rsidR="00780B9E" w:rsidRPr="00780B9E" w:rsidRDefault="00780B9E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  <w:szCs w:val="22"/>
        </w:rPr>
        <w:t xml:space="preserve"> </w:t>
      </w:r>
      <w:r w:rsidRPr="00780B9E">
        <w:rPr>
          <w:rFonts w:hint="eastAsia"/>
        </w:rPr>
        <w:t xml:space="preserve">由冷高壓的風向判斷，黃土高原上的窰洞，為了避免惱人的風沙吹進屋內，門窗的方向應該開向何方？　</w:t>
      </w:r>
      <w:r w:rsidRPr="00780B9E">
        <w:t>(A)</w:t>
      </w:r>
      <w:r w:rsidRPr="00780B9E">
        <w:rPr>
          <w:rFonts w:hint="eastAsia"/>
        </w:rPr>
        <w:t xml:space="preserve">東北方　</w:t>
      </w:r>
      <w:r w:rsidRPr="00780B9E">
        <w:t>(B)</w:t>
      </w:r>
      <w:r w:rsidRPr="00780B9E">
        <w:rPr>
          <w:rFonts w:hint="eastAsia"/>
        </w:rPr>
        <w:t xml:space="preserve">西北方　</w:t>
      </w:r>
      <w:r w:rsidRPr="00780B9E">
        <w:t>(C)</w:t>
      </w:r>
      <w:r w:rsidRPr="00780B9E">
        <w:rPr>
          <w:rFonts w:hint="eastAsia"/>
        </w:rPr>
        <w:t xml:space="preserve">東南方　</w:t>
      </w:r>
      <w:r w:rsidRPr="00780B9E">
        <w:t>(D)</w:t>
      </w:r>
      <w:r w:rsidRPr="00780B9E">
        <w:rPr>
          <w:rFonts w:hint="eastAsia"/>
        </w:rPr>
        <w:t>西南方。</w:t>
      </w:r>
      <w:bookmarkEnd w:id="4"/>
    </w:p>
    <w:p w:rsidR="00780B9E" w:rsidRPr="00780B9E" w:rsidRDefault="00780B9E" w:rsidP="00780B9E">
      <w:pPr>
        <w:pStyle w:val="a6"/>
        <w:ind w:leftChars="-176" w:left="144" w:hangingChars="236" w:hanging="566"/>
        <w:rPr>
          <w:szCs w:val="22"/>
        </w:rPr>
      </w:pPr>
      <w:bookmarkStart w:id="5" w:name="Q2SO0040287"/>
      <w:r w:rsidRPr="00780B9E">
        <w:t>(</w:t>
      </w:r>
      <w:r w:rsidRPr="00780B9E">
        <w:rPr>
          <w:rFonts w:hint="eastAsia"/>
        </w:rPr>
        <w:t>六</w:t>
      </w:r>
      <w:r w:rsidRPr="00780B9E">
        <w:t>)</w:t>
      </w: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>中國黃土的分布主要集中於華北，因為形成營力的不同，又可分為風成黃土與沖積黃土。附圖為中國黃河流域簡圖，請問：</w:t>
      </w:r>
      <w:r w:rsidRPr="00780B9E">
        <w:br/>
      </w:r>
      <w:r w:rsidR="0096293C" w:rsidRPr="005107F3">
        <w:rPr>
          <w:szCs w:val="22"/>
        </w:rPr>
        <w:pict>
          <v:shape id="_x0000_i1044" type="#_x0000_t75" style="width:170.25pt;height:90pt">
            <v:imagedata r:id="rId26" o:title="" grayscale="t"/>
          </v:shape>
        </w:pict>
      </w:r>
    </w:p>
    <w:p w:rsidR="00780B9E" w:rsidRPr="00780B9E" w:rsidRDefault="00780B9E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  <w:szCs w:val="22"/>
        </w:rPr>
        <w:t xml:space="preserve"> </w:t>
      </w:r>
      <w:r w:rsidRPr="00780B9E">
        <w:rPr>
          <w:rFonts w:hint="eastAsia"/>
          <w:szCs w:val="22"/>
        </w:rPr>
        <w:t>來自</w:t>
      </w:r>
      <w:r w:rsidRPr="00780B9E">
        <w:rPr>
          <w:rFonts w:hint="eastAsia"/>
        </w:rPr>
        <w:t xml:space="preserve">北方的細沙土，在冬季季風長期的侵蝕下吹往黃土高原。運送黃土的主要風向為何？　</w:t>
      </w:r>
      <w:r w:rsidRPr="00780B9E">
        <w:t>(A)</w:t>
      </w:r>
      <w:r w:rsidRPr="00780B9E">
        <w:rPr>
          <w:rFonts w:hint="eastAsia"/>
        </w:rPr>
        <w:t xml:space="preserve">↘　</w:t>
      </w:r>
      <w:r w:rsidRPr="00780B9E">
        <w:t>(B)</w:t>
      </w:r>
      <w:r w:rsidRPr="00780B9E">
        <w:rPr>
          <w:rFonts w:hint="eastAsia"/>
        </w:rPr>
        <w:t xml:space="preserve">↙　</w:t>
      </w:r>
      <w:r w:rsidRPr="00780B9E">
        <w:t>(C)</w:t>
      </w:r>
      <w:r w:rsidRPr="00780B9E">
        <w:rPr>
          <w:rFonts w:hint="eastAsia"/>
        </w:rPr>
        <w:t xml:space="preserve">↗　</w:t>
      </w:r>
      <w:r w:rsidRPr="00780B9E">
        <w:t>(D)</w:t>
      </w:r>
      <w:r w:rsidRPr="00780B9E">
        <w:rPr>
          <w:rFonts w:hint="eastAsia"/>
        </w:rPr>
        <w:t>↖。</w:t>
      </w:r>
    </w:p>
    <w:p w:rsidR="00780B9E" w:rsidRPr="00780B9E" w:rsidRDefault="00780B9E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下列哪一個地區為風成黃土的主要來源地？　</w:t>
      </w:r>
      <w:r w:rsidRPr="00780B9E">
        <w:t>(A)</w:t>
      </w:r>
      <w:r w:rsidRPr="00780B9E">
        <w:rPr>
          <w:rFonts w:hint="eastAsia"/>
        </w:rPr>
        <w:t xml:space="preserve">黃土高原　</w:t>
      </w:r>
      <w:r w:rsidRPr="00780B9E">
        <w:t>(B)</w:t>
      </w:r>
      <w:r w:rsidRPr="00780B9E">
        <w:rPr>
          <w:rFonts w:hint="eastAsia"/>
        </w:rPr>
        <w:t xml:space="preserve">華北平原　</w:t>
      </w:r>
      <w:r w:rsidRPr="00780B9E">
        <w:t>(C)</w:t>
      </w:r>
      <w:r w:rsidRPr="00780B9E">
        <w:rPr>
          <w:rFonts w:hint="eastAsia"/>
        </w:rPr>
        <w:t xml:space="preserve">青藏高原　</w:t>
      </w:r>
      <w:r w:rsidRPr="00780B9E">
        <w:t>(D)</w:t>
      </w:r>
      <w:r w:rsidRPr="00780B9E">
        <w:rPr>
          <w:rFonts w:hint="eastAsia"/>
        </w:rPr>
        <w:t>蒙古高原。</w:t>
      </w:r>
    </w:p>
    <w:p w:rsidR="00780B9E" w:rsidRPr="00780B9E" w:rsidRDefault="00780B9E" w:rsidP="00780B9E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="142" w:hanging="142"/>
      </w:pPr>
      <w:r w:rsidRPr="00780B9E">
        <w:rPr>
          <w:rFonts w:hint="eastAsia"/>
        </w:rPr>
        <w:t xml:space="preserve"> </w:t>
      </w:r>
      <w:r w:rsidRPr="00780B9E">
        <w:rPr>
          <w:rFonts w:hint="eastAsia"/>
        </w:rPr>
        <w:t xml:space="preserve">華北的風成黃土，主要堆積在哪一區？　</w:t>
      </w:r>
      <w:r w:rsidRPr="00780B9E">
        <w:t>(A)</w:t>
      </w:r>
      <w:r w:rsidRPr="00780B9E">
        <w:rPr>
          <w:rFonts w:hint="eastAsia"/>
        </w:rPr>
        <w:t xml:space="preserve">甲　</w:t>
      </w:r>
      <w:r w:rsidRPr="00780B9E">
        <w:t>(B)</w:t>
      </w:r>
      <w:r w:rsidRPr="00780B9E">
        <w:rPr>
          <w:rFonts w:hint="eastAsia"/>
        </w:rPr>
        <w:t xml:space="preserve">乙　</w:t>
      </w:r>
      <w:r w:rsidRPr="00780B9E">
        <w:t>(C)</w:t>
      </w:r>
      <w:r w:rsidRPr="00780B9E">
        <w:rPr>
          <w:rFonts w:hint="eastAsia"/>
        </w:rPr>
        <w:t xml:space="preserve">丙　</w:t>
      </w:r>
      <w:r w:rsidRPr="00780B9E">
        <w:t>(D)</w:t>
      </w:r>
      <w:r w:rsidRPr="00780B9E">
        <w:rPr>
          <w:rFonts w:hint="eastAsia"/>
        </w:rPr>
        <w:t>丁。</w:t>
      </w:r>
      <w:bookmarkEnd w:id="5"/>
    </w:p>
    <w:p w:rsidR="00780B9E" w:rsidRPr="00780B9E" w:rsidRDefault="00780B9E" w:rsidP="00780B9E">
      <w:pPr>
        <w:pStyle w:val="a6"/>
        <w:kinsoku w:val="0"/>
        <w:overflowPunct w:val="0"/>
        <w:autoSpaceDE w:val="0"/>
        <w:autoSpaceDN w:val="0"/>
      </w:pPr>
    </w:p>
    <w:p w:rsidR="0096293C" w:rsidRDefault="0096293C" w:rsidP="0096293C">
      <w:pPr>
        <w:kinsoku w:val="0"/>
        <w:overflowPunct w:val="0"/>
        <w:autoSpaceDE w:val="0"/>
        <w:autoSpaceDN w:val="0"/>
        <w:snapToGrid w:val="0"/>
        <w:ind w:left="142" w:hangingChars="59" w:hanging="142"/>
        <w:rPr>
          <w:rFonts w:ascii="新細明體" w:hAnsi="新細明體"/>
        </w:rPr>
      </w:pPr>
    </w:p>
    <w:p w:rsidR="0096293C" w:rsidRDefault="0096293C" w:rsidP="0096293C">
      <w:pPr>
        <w:pStyle w:val="a6"/>
        <w:kinsoku w:val="0"/>
        <w:overflowPunct w:val="0"/>
        <w:autoSpaceDE w:val="0"/>
        <w:autoSpaceDN w:val="0"/>
        <w:rPr>
          <w:rFonts w:ascii="新細明體" w:hAnsi="新細明體"/>
          <w:noProof/>
        </w:rPr>
      </w:pP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6"/>
        <w:gridCol w:w="986"/>
        <w:gridCol w:w="986"/>
        <w:gridCol w:w="986"/>
        <w:gridCol w:w="985"/>
        <w:gridCol w:w="985"/>
        <w:gridCol w:w="985"/>
        <w:gridCol w:w="985"/>
        <w:gridCol w:w="986"/>
        <w:gridCol w:w="985"/>
      </w:tblGrid>
      <w:tr w:rsidR="0096293C" w:rsidRPr="00742FCB" w:rsidTr="002D3DF4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</w:tr>
      <w:tr w:rsidR="0096293C" w:rsidRPr="00742FCB" w:rsidTr="002D3DF4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</w:tr>
      <w:tr w:rsidR="0096293C" w:rsidRPr="00742FCB" w:rsidTr="002D3DF4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</w:tr>
      <w:tr w:rsidR="0096293C" w:rsidRPr="00742FCB" w:rsidTr="002D3DF4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X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</w:tr>
      <w:tr w:rsidR="0096293C" w:rsidRPr="00742FCB" w:rsidTr="002D3DF4"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293C" w:rsidRPr="00742FCB" w:rsidRDefault="0096293C" w:rsidP="0096293C">
            <w:pPr>
              <w:numPr>
                <w:ilvl w:val="0"/>
                <w:numId w:val="8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>
              <w:rPr>
                <w:rFonts w:ascii="新細明體" w:hAnsi="新細明體" w:hint="eastAsia"/>
                <w:b/>
              </w:rPr>
              <w:t>C</w:t>
            </w:r>
          </w:p>
        </w:tc>
      </w:tr>
    </w:tbl>
    <w:p w:rsidR="007365C2" w:rsidRPr="00780B9E" w:rsidRDefault="007365C2" w:rsidP="007365C2">
      <w:pPr>
        <w:pStyle w:val="a6"/>
        <w:kinsoku w:val="0"/>
        <w:overflowPunct w:val="0"/>
        <w:autoSpaceDE w:val="0"/>
        <w:autoSpaceDN w:val="0"/>
        <w:ind w:leftChars="-176" w:left="144" w:hangingChars="236" w:hanging="566"/>
        <w:rPr>
          <w:rFonts w:ascii="新細明體" w:hAnsi="新細明體"/>
        </w:rPr>
      </w:pPr>
    </w:p>
    <w:sectPr w:rsidR="007365C2" w:rsidRPr="00780B9E" w:rsidSect="00040774">
      <w:headerReference w:type="even" r:id="rId27"/>
      <w:footerReference w:type="even" r:id="rId28"/>
      <w:footerReference w:type="default" r:id="rId29"/>
      <w:type w:val="continuous"/>
      <w:pgSz w:w="11906" w:h="16838" w:code="9"/>
      <w:pgMar w:top="850" w:right="850" w:bottom="850" w:left="850" w:header="851" w:footer="567" w:gutter="0"/>
      <w:cols w:sep="1"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093" w:rsidRDefault="00F67093">
      <w:r>
        <w:separator/>
      </w:r>
    </w:p>
  </w:endnote>
  <w:endnote w:type="continuationSeparator" w:id="0">
    <w:p w:rsidR="00F67093" w:rsidRDefault="00F67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title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FHeiStd-W5">
    <w:altName w:val="華康中明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HeiPro">
    <w:altName w:val="Visitor TT1 BRK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04" w:rsidRDefault="005107F3">
    <w:pPr>
      <w:pStyle w:val="a5"/>
      <w:jc w:val="center"/>
    </w:pPr>
    <w:r>
      <w:rPr>
        <w:rStyle w:val="a4"/>
      </w:rPr>
      <w:fldChar w:fldCharType="begin"/>
    </w:r>
    <w:r w:rsidR="00F67D04">
      <w:rPr>
        <w:rStyle w:val="a4"/>
      </w:rPr>
      <w:instrText xml:space="preserve"> PAGE </w:instrText>
    </w:r>
    <w:r>
      <w:rPr>
        <w:rStyle w:val="a4"/>
      </w:rPr>
      <w:fldChar w:fldCharType="separate"/>
    </w:r>
    <w:r w:rsidR="00F67D04">
      <w:rPr>
        <w:rStyle w:val="a4"/>
        <w:noProof/>
      </w:rPr>
      <w:t>6</w:t>
    </w:r>
    <w:r>
      <w:rPr>
        <w:rStyle w:val="a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04" w:rsidRDefault="005107F3">
    <w:pPr>
      <w:pStyle w:val="a5"/>
      <w:jc w:val="center"/>
    </w:pPr>
    <w:r>
      <w:rPr>
        <w:rStyle w:val="a4"/>
      </w:rPr>
      <w:fldChar w:fldCharType="begin"/>
    </w:r>
    <w:r w:rsidR="00F67D04">
      <w:rPr>
        <w:rStyle w:val="a4"/>
      </w:rPr>
      <w:instrText xml:space="preserve"> PAGE </w:instrText>
    </w:r>
    <w:r>
      <w:rPr>
        <w:rStyle w:val="a4"/>
      </w:rPr>
      <w:fldChar w:fldCharType="separate"/>
    </w:r>
    <w:r w:rsidR="0096293C">
      <w:rPr>
        <w:rStyle w:val="a4"/>
        <w:noProof/>
      </w:rPr>
      <w:t>6</w:t>
    </w:r>
    <w:r>
      <w:rPr>
        <w:rStyle w:val="a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093" w:rsidRDefault="00F67093">
      <w:r>
        <w:separator/>
      </w:r>
    </w:p>
  </w:footnote>
  <w:footnote w:type="continuationSeparator" w:id="0">
    <w:p w:rsidR="00F67093" w:rsidRDefault="00F670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04" w:rsidRDefault="00F67D04">
    <w:pPr>
      <w:pStyle w:val="a3"/>
      <w:jc w:val="right"/>
      <w:rPr>
        <w:rFonts w:ascii="標楷體" w:eastAsia="標楷體" w:hAnsi="標楷體"/>
      </w:rPr>
    </w:pPr>
    <w:r>
      <w:rPr>
        <w:rFonts w:ascii="標楷體" w:eastAsia="標楷體" w:hAnsi="標楷體"/>
      </w:rPr>
      <w:t>國中自然與生科一下</w:t>
    </w:r>
    <w:r w:rsidR="005107F3">
      <w:rPr>
        <w:rFonts w:ascii="標楷體" w:eastAsia="標楷體" w:hAnsi="標楷體"/>
        <w:noProof/>
      </w:rPr>
      <w:pict>
        <v:line id="_x0000_s1026" style="position:absolute;left:0;text-align:left;z-index:1;mso-position-horizontal-relative:text;mso-position-vertical-relative:text" from="385pt,14.15pt" to="480pt,14.15pt" strokeweight=".25pt"/>
      </w:pict>
    </w:r>
    <w:r>
      <w:rPr>
        <w:rFonts w:ascii="標楷體" w:eastAsia="標楷體" w:hAnsi="標楷體"/>
      </w:rPr>
      <w:t xml:space="preserve"> </w:t>
    </w:r>
    <w:r w:rsidR="0096293C" w:rsidRPr="005107F3">
      <w:rPr>
        <w:rFonts w:ascii="標楷體" w:eastAsia="標楷體" w:hAnsi="標楷體"/>
        <w:position w:val="-1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5" type="#_x0000_t75" style="width:15.75pt;height:15.75pt">
          <v:imagedata r:id="rId1" o:title="左頁頁眉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51207"/>
    <w:multiLevelType w:val="multilevel"/>
    <w:tmpl w:val="490A7B18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255F7822"/>
    <w:multiLevelType w:val="multilevel"/>
    <w:tmpl w:val="69FA0F7E"/>
    <w:lvl w:ilvl="0">
      <w:start w:val="1"/>
      <w:numFmt w:val="decimal"/>
      <w:lvlRestart w:val="0"/>
      <w:suff w:val="space"/>
      <w:lvlText w:val="%1."/>
      <w:lvlJc w:val="right"/>
      <w:pPr>
        <w:ind w:left="737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27594D96"/>
    <w:multiLevelType w:val="multilevel"/>
    <w:tmpl w:val="B4D4B970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-283" w:firstLine="0"/>
      </w:pPr>
    </w:lvl>
    <w:lvl w:ilvl="2">
      <w:start w:val="1"/>
      <w:numFmt w:val="none"/>
      <w:suff w:val="nothing"/>
      <w:lvlText w:val=""/>
      <w:lvlJc w:val="left"/>
      <w:pPr>
        <w:ind w:left="-283" w:firstLine="0"/>
      </w:pPr>
    </w:lvl>
    <w:lvl w:ilvl="3">
      <w:start w:val="1"/>
      <w:numFmt w:val="none"/>
      <w:suff w:val="nothing"/>
      <w:lvlText w:val=""/>
      <w:lvlJc w:val="left"/>
      <w:pPr>
        <w:ind w:left="-283" w:firstLine="0"/>
      </w:pPr>
    </w:lvl>
    <w:lvl w:ilvl="4">
      <w:start w:val="1"/>
      <w:numFmt w:val="none"/>
      <w:suff w:val="nothing"/>
      <w:lvlText w:val=""/>
      <w:lvlJc w:val="left"/>
      <w:pPr>
        <w:ind w:left="-283" w:firstLine="0"/>
      </w:pPr>
    </w:lvl>
    <w:lvl w:ilvl="5">
      <w:start w:val="1"/>
      <w:numFmt w:val="none"/>
      <w:suff w:val="nothing"/>
      <w:lvlText w:val=""/>
      <w:lvlJc w:val="left"/>
      <w:pPr>
        <w:ind w:left="-283" w:firstLine="0"/>
      </w:pPr>
    </w:lvl>
    <w:lvl w:ilvl="6">
      <w:start w:val="1"/>
      <w:numFmt w:val="none"/>
      <w:suff w:val="nothing"/>
      <w:lvlText w:val=""/>
      <w:lvlJc w:val="left"/>
      <w:pPr>
        <w:ind w:left="-283" w:firstLine="0"/>
      </w:pPr>
    </w:lvl>
    <w:lvl w:ilvl="7">
      <w:start w:val="1"/>
      <w:numFmt w:val="none"/>
      <w:suff w:val="nothing"/>
      <w:lvlText w:val=""/>
      <w:lvlJc w:val="left"/>
      <w:pPr>
        <w:ind w:left="-283" w:firstLine="0"/>
      </w:pPr>
    </w:lvl>
    <w:lvl w:ilvl="8">
      <w:start w:val="1"/>
      <w:numFmt w:val="none"/>
      <w:suff w:val="nothing"/>
      <w:lvlText w:val=""/>
      <w:lvlJc w:val="left"/>
      <w:pPr>
        <w:ind w:left="-283" w:firstLine="0"/>
      </w:pPr>
    </w:lvl>
  </w:abstractNum>
  <w:abstractNum w:abstractNumId="3">
    <w:nsid w:val="521C5200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4">
    <w:nsid w:val="52A66CE2"/>
    <w:multiLevelType w:val="multilevel"/>
    <w:tmpl w:val="873227D6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position w:val="0"/>
        <w:sz w:val="24"/>
        <w:u w:val="none"/>
        <w:effect w:val="none"/>
        <w:vertAlign w:val="baseline"/>
        <w:specVanish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62D96C80"/>
    <w:multiLevelType w:val="multilevel"/>
    <w:tmpl w:val="638ECFB0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669406F1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7">
    <w:nsid w:val="6B6258D4"/>
    <w:multiLevelType w:val="multilevel"/>
    <w:tmpl w:val="69FA0F7E"/>
    <w:lvl w:ilvl="0">
      <w:start w:val="1"/>
      <w:numFmt w:val="decimal"/>
      <w:lvlRestart w:val="0"/>
      <w:suff w:val="space"/>
      <w:lvlText w:val="%1."/>
      <w:lvlJc w:val="right"/>
      <w:pPr>
        <w:ind w:left="737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0774"/>
    <w:rsid w:val="000116F3"/>
    <w:rsid w:val="00040774"/>
    <w:rsid w:val="000B1952"/>
    <w:rsid w:val="000B2008"/>
    <w:rsid w:val="00113961"/>
    <w:rsid w:val="00146C52"/>
    <w:rsid w:val="0014799F"/>
    <w:rsid w:val="00217F8C"/>
    <w:rsid w:val="00241CE7"/>
    <w:rsid w:val="002B2173"/>
    <w:rsid w:val="00306EA9"/>
    <w:rsid w:val="00354AEF"/>
    <w:rsid w:val="003B662F"/>
    <w:rsid w:val="003E1391"/>
    <w:rsid w:val="005107F3"/>
    <w:rsid w:val="00526E1A"/>
    <w:rsid w:val="005332FD"/>
    <w:rsid w:val="005370C1"/>
    <w:rsid w:val="005570D1"/>
    <w:rsid w:val="005838AC"/>
    <w:rsid w:val="005956B9"/>
    <w:rsid w:val="00647191"/>
    <w:rsid w:val="00651D80"/>
    <w:rsid w:val="006D0355"/>
    <w:rsid w:val="00721818"/>
    <w:rsid w:val="007365C2"/>
    <w:rsid w:val="007428B0"/>
    <w:rsid w:val="00742FCB"/>
    <w:rsid w:val="00746B5C"/>
    <w:rsid w:val="007762B4"/>
    <w:rsid w:val="00780B9E"/>
    <w:rsid w:val="007E2136"/>
    <w:rsid w:val="007E6C5D"/>
    <w:rsid w:val="008331A3"/>
    <w:rsid w:val="008657F6"/>
    <w:rsid w:val="00894130"/>
    <w:rsid w:val="00911881"/>
    <w:rsid w:val="0096293C"/>
    <w:rsid w:val="009A123F"/>
    <w:rsid w:val="009C55D3"/>
    <w:rsid w:val="00A64187"/>
    <w:rsid w:val="00A649C9"/>
    <w:rsid w:val="00AE6C09"/>
    <w:rsid w:val="00AF0A1C"/>
    <w:rsid w:val="00C56675"/>
    <w:rsid w:val="00C816CB"/>
    <w:rsid w:val="00C9379F"/>
    <w:rsid w:val="00CC6FDC"/>
    <w:rsid w:val="00CE42CC"/>
    <w:rsid w:val="00CF7E1D"/>
    <w:rsid w:val="00D871AC"/>
    <w:rsid w:val="00DB0540"/>
    <w:rsid w:val="00DD74F2"/>
    <w:rsid w:val="00E11C92"/>
    <w:rsid w:val="00E61DDC"/>
    <w:rsid w:val="00EE373A"/>
    <w:rsid w:val="00F161A6"/>
    <w:rsid w:val="00F2569E"/>
    <w:rsid w:val="00F301F7"/>
    <w:rsid w:val="00F61D98"/>
    <w:rsid w:val="00F67093"/>
    <w:rsid w:val="00F67D04"/>
    <w:rsid w:val="00F75F56"/>
    <w:rsid w:val="00F9625E"/>
    <w:rsid w:val="00FC725D"/>
    <w:rsid w:val="00FD593F"/>
    <w:rsid w:val="00FD7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593F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526E1A"/>
    <w:pPr>
      <w:keepNext/>
      <w:numPr>
        <w:ilvl w:val="1"/>
        <w:numId w:val="4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526E1A"/>
    <w:pPr>
      <w:keepNext/>
      <w:numPr>
        <w:ilvl w:val="2"/>
        <w:numId w:val="4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526E1A"/>
    <w:pPr>
      <w:keepNext/>
      <w:numPr>
        <w:ilvl w:val="3"/>
        <w:numId w:val="4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rsid w:val="00526E1A"/>
    <w:pPr>
      <w:keepNext/>
      <w:numPr>
        <w:ilvl w:val="4"/>
        <w:numId w:val="4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526E1A"/>
    <w:pPr>
      <w:keepNext/>
      <w:numPr>
        <w:ilvl w:val="5"/>
        <w:numId w:val="4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526E1A"/>
    <w:pPr>
      <w:keepNext/>
      <w:numPr>
        <w:ilvl w:val="6"/>
        <w:numId w:val="4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526E1A"/>
    <w:pPr>
      <w:keepNext/>
      <w:numPr>
        <w:ilvl w:val="7"/>
        <w:numId w:val="4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526E1A"/>
    <w:pPr>
      <w:keepNext/>
      <w:numPr>
        <w:ilvl w:val="8"/>
        <w:numId w:val="4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83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5838AC"/>
  </w:style>
  <w:style w:type="paragraph" w:styleId="a5">
    <w:name w:val="footer"/>
    <w:basedOn w:val="a"/>
    <w:rsid w:val="005838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國中題目"/>
    <w:basedOn w:val="a"/>
    <w:rsid w:val="00894130"/>
    <w:pPr>
      <w:adjustRightInd w:val="0"/>
      <w:snapToGrid w:val="0"/>
    </w:pPr>
    <w:rPr>
      <w:kern w:val="0"/>
    </w:rPr>
  </w:style>
  <w:style w:type="paragraph" w:customStyle="1" w:styleId="a7">
    <w:name w:val="國中答案"/>
    <w:basedOn w:val="a"/>
    <w:rsid w:val="00894130"/>
    <w:pPr>
      <w:adjustRightInd w:val="0"/>
      <w:snapToGrid w:val="0"/>
    </w:pPr>
    <w:rPr>
      <w:color w:val="0000FF"/>
      <w:kern w:val="0"/>
    </w:rPr>
  </w:style>
  <w:style w:type="paragraph" w:customStyle="1" w:styleId="a8">
    <w:name w:val="國中詳解"/>
    <w:basedOn w:val="a"/>
    <w:rsid w:val="00894130"/>
    <w:pPr>
      <w:adjustRightInd w:val="0"/>
      <w:snapToGrid w:val="0"/>
    </w:pPr>
    <w:rPr>
      <w:color w:val="008000"/>
      <w:kern w:val="0"/>
    </w:rPr>
  </w:style>
  <w:style w:type="table" w:styleId="a9">
    <w:name w:val="Table Grid"/>
    <w:basedOn w:val="a1"/>
    <w:rsid w:val="00526E1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365C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24247;&#36562;&#22283;&#20013;&#21629;&#38988;&#31995;&#32113;(100&#19978;)\Exe\&#27243;&#26360;_&#25490;&#2925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橫書_排版.dot</Template>
  <TotalTime>1477</TotalTime>
  <Pages>6</Pages>
  <Words>677</Words>
  <Characters>3861</Characters>
  <Application>Microsoft Office Word</Application>
  <DocSecurity>0</DocSecurity>
  <Lines>32</Lines>
  <Paragraphs>9</Paragraphs>
  <ScaleCrop>false</ScaleCrop>
  <Company>HOME</Company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wang</dc:creator>
  <cp:keywords/>
  <dc:description/>
  <cp:lastModifiedBy>wang</cp:lastModifiedBy>
  <cp:revision>8</cp:revision>
  <cp:lastPrinted>2012-03-13T10:45:00Z</cp:lastPrinted>
  <dcterms:created xsi:type="dcterms:W3CDTF">2012-03-12T00:11:00Z</dcterms:created>
  <dcterms:modified xsi:type="dcterms:W3CDTF">2012-04-01T01:13:00Z</dcterms:modified>
</cp:coreProperties>
</file>