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530" w:rsidRPr="007D7EAF" w:rsidRDefault="00661530" w:rsidP="00661530">
      <w:pPr>
        <w:kinsoku w:val="0"/>
        <w:overflowPunct w:val="0"/>
        <w:autoSpaceDE w:val="0"/>
        <w:autoSpaceDN w:val="0"/>
        <w:rPr>
          <w:rFonts w:ascii="新細明體" w:eastAsia="新細明體" w:hAnsi="新細明體"/>
          <w:b/>
          <w:sz w:val="34"/>
          <w:szCs w:val="34"/>
        </w:rPr>
      </w:pPr>
      <w:r w:rsidRPr="007D7EAF">
        <w:rPr>
          <w:rFonts w:ascii="新細明體" w:eastAsia="新細明體" w:hAnsi="新細明體" w:hint="eastAsia"/>
          <w:b/>
          <w:sz w:val="34"/>
          <w:szCs w:val="34"/>
        </w:rPr>
        <w:t>天主教道明中學</w:t>
      </w:r>
      <w:r w:rsidRPr="007D7EAF">
        <w:rPr>
          <w:rFonts w:ascii="新細明體" w:eastAsia="新細明體" w:hAnsi="新細明體"/>
          <w:b/>
          <w:sz w:val="34"/>
          <w:szCs w:val="34"/>
        </w:rPr>
        <w:t>10</w:t>
      </w:r>
      <w:r w:rsidRPr="007D7EAF">
        <w:rPr>
          <w:rFonts w:ascii="新細明體" w:eastAsia="新細明體" w:hAnsi="新細明體" w:hint="eastAsia"/>
          <w:b/>
          <w:sz w:val="34"/>
          <w:szCs w:val="34"/>
        </w:rPr>
        <w:t>2學年度第</w:t>
      </w:r>
      <w:r w:rsidR="000022DD" w:rsidRPr="007D7EAF">
        <w:rPr>
          <w:rFonts w:ascii="新細明體" w:eastAsia="新細明體" w:hAnsi="新細明體" w:hint="eastAsia"/>
          <w:b/>
          <w:sz w:val="34"/>
          <w:szCs w:val="34"/>
        </w:rPr>
        <w:t>一學期第二次段考國二</w:t>
      </w:r>
      <w:r w:rsidRPr="007D7EAF">
        <w:rPr>
          <w:rFonts w:ascii="新細明體" w:eastAsia="新細明體" w:hAnsi="新細明體" w:hint="eastAsia"/>
          <w:b/>
          <w:sz w:val="34"/>
          <w:szCs w:val="34"/>
        </w:rPr>
        <w:t>地理科試題</w:t>
      </w:r>
    </w:p>
    <w:p w:rsidR="00AB6FD7" w:rsidRPr="007D7EAF" w:rsidRDefault="00AB6FD7" w:rsidP="00AB6FD7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</w:p>
    <w:p w:rsidR="00661530" w:rsidRPr="007D7EAF" w:rsidRDefault="00661530" w:rsidP="00661530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7D7EAF">
        <w:rPr>
          <w:rFonts w:ascii="新細明體" w:eastAsia="新細明體" w:hAnsi="新細明體" w:hint="eastAsia"/>
          <w:b/>
          <w:color w:val="000000"/>
        </w:rPr>
        <w:t>一、選擇:</w:t>
      </w:r>
    </w:p>
    <w:p w:rsidR="00AB6FD7" w:rsidRPr="007D7EAF" w:rsidRDefault="00AB6FD7" w:rsidP="00661530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0" w:name="Q_E19A7015A8F14746BBD9A23D9B45040B"/>
      <w:r w:rsidRPr="007D7EAF">
        <w:rPr>
          <w:rFonts w:ascii="新細明體" w:eastAsia="新細明體" w:hAnsi="新細明體" w:hint="eastAsia"/>
        </w:rPr>
        <w:t>中國幅員廣大，東半部位於季風氣候的分布區內。請問：該氣候的形成主要受到何種因素的影響？(Ａ)距海遠近影響　(Ｂ)地勢高低起伏　(Ｃ)海陸性質差異　(Ｄ)緯度分布位置。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" w:name="Q_57B48B39F41D4724BDE3D2C675FB8608"/>
      <w:bookmarkEnd w:id="0"/>
      <w:r w:rsidRPr="007D7EAF">
        <w:rPr>
          <w:rFonts w:ascii="新細明體" w:eastAsia="新細明體" w:hAnsi="新細明體" w:hint="eastAsia"/>
        </w:rPr>
        <w:t>附圖為中國沿岸的某個島嶼。此時該島嶼所呈現的時間最可能為幾月分？</w:t>
      </w:r>
    </w:p>
    <w:p w:rsidR="00AB6FD7" w:rsidRPr="007D7EAF" w:rsidRDefault="007D7EAF" w:rsidP="00AB6FD7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9pt;height:87.65pt">
            <v:imagedata r:id="rId9" o:title="3-6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left="425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3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月分　(Ｂ)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7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月分　(Ｃ)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10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月分　(Ｄ)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月分。</w:t>
      </w:r>
      <w:bookmarkEnd w:id="1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" w:name="Q_F5D7BFE7BFED41D2B0FBF55BD08FAD2C"/>
      <w:r w:rsidRPr="007D7EAF">
        <w:rPr>
          <w:rFonts w:ascii="新細明體" w:eastAsia="新細明體" w:hAnsi="新細明體" w:hint="eastAsia"/>
        </w:rPr>
        <w:t>中國氣象局官員在黃河流域觀測該地區的降雨狀況，發現夏季為當地主要的雨季，若根據該地區的地理位置判斷，其降雨型態最可能為下列何者？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88"/>
        </w:rPr>
        <w:pict>
          <v:shape id="_x0000_i1026" type="#_x0000_t75" style="width:80.15pt;height:52.6pt">
            <v:imagedata r:id="rId10" o:title="3-7-1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88"/>
        </w:rPr>
        <w:pict>
          <v:shape id="_x0000_i1027" type="#_x0000_t75" style="width:80.15pt;height:52.6pt">
            <v:imagedata r:id="rId11" o:title="3-7-2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88"/>
        </w:rPr>
        <w:pict>
          <v:shape id="_x0000_i1028" type="#_x0000_t75" style="width:67.6pt;height:52.6pt">
            <v:imagedata r:id="rId12" o:title="3-7-3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88"/>
        </w:rPr>
        <w:pict>
          <v:shape id="_x0000_i1029" type="#_x0000_t75" style="width:67.6pt;height:52.6pt">
            <v:imagedata r:id="rId13" o:title="3-7-4"/>
          </v:shape>
        </w:pict>
      </w:r>
      <w:bookmarkEnd w:id="2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" w:name="Q_F279A3A975724E2D85D84E15F2E0A546"/>
      <w:r w:rsidRPr="007D7EAF">
        <w:rPr>
          <w:rFonts w:ascii="新細明體" w:eastAsia="新細明體" w:hAnsi="新細明體" w:hint="eastAsia"/>
        </w:rPr>
        <w:t>秦嶺、淮河為中國自然環境的重要分界線，形成南北兩地截然不同的區域特性。附表為中國秦嶺、淮河南、北兩地之間的自然環境比較，其中何者正確？</w:t>
      </w:r>
    </w:p>
    <w:tbl>
      <w:tblPr>
        <w:tblW w:w="4536" w:type="dxa"/>
        <w:jc w:val="center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8"/>
        <w:gridCol w:w="1014"/>
        <w:gridCol w:w="1015"/>
        <w:gridCol w:w="1014"/>
        <w:gridCol w:w="1015"/>
      </w:tblGrid>
      <w:tr w:rsidR="00AB6FD7" w:rsidRPr="00661530" w:rsidTr="006407E1">
        <w:trPr>
          <w:jc w:val="center"/>
        </w:trPr>
        <w:tc>
          <w:tcPr>
            <w:tcW w:w="478" w:type="dxa"/>
            <w:tcBorders>
              <w:bottom w:val="single" w:sz="4" w:space="0" w:color="auto"/>
              <w:tl2br w:val="single" w:sz="4" w:space="0" w:color="auto"/>
            </w:tcBorders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</w:p>
        </w:tc>
        <w:tc>
          <w:tcPr>
            <w:tcW w:w="1014" w:type="dxa"/>
            <w:shd w:val="pct10" w:color="auto" w:fill="auto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(Ａ)地形</w:t>
            </w:r>
          </w:p>
        </w:tc>
        <w:tc>
          <w:tcPr>
            <w:tcW w:w="1015" w:type="dxa"/>
            <w:shd w:val="pct10" w:color="auto" w:fill="auto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(Ｂ)氣溫</w:t>
            </w:r>
          </w:p>
        </w:tc>
        <w:tc>
          <w:tcPr>
            <w:tcW w:w="1014" w:type="dxa"/>
            <w:shd w:val="pct10" w:color="auto" w:fill="auto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(Ｃ)雨量</w:t>
            </w:r>
          </w:p>
        </w:tc>
        <w:tc>
          <w:tcPr>
            <w:tcW w:w="1015" w:type="dxa"/>
            <w:shd w:val="pct10" w:color="auto" w:fill="auto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(Ｄ)水文</w:t>
            </w:r>
          </w:p>
        </w:tc>
      </w:tr>
      <w:tr w:rsidR="00AB6FD7" w:rsidRPr="00661530" w:rsidTr="006407E1">
        <w:trPr>
          <w:jc w:val="center"/>
        </w:trPr>
        <w:tc>
          <w:tcPr>
            <w:tcW w:w="478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秦淮以北</w:t>
            </w:r>
          </w:p>
        </w:tc>
        <w:tc>
          <w:tcPr>
            <w:tcW w:w="1014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平原、盆地地形為主</w:t>
            </w:r>
          </w:p>
        </w:tc>
        <w:tc>
          <w:tcPr>
            <w:tcW w:w="1015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最冷月均溫＞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0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℃</w:t>
            </w:r>
          </w:p>
        </w:tc>
        <w:tc>
          <w:tcPr>
            <w:tcW w:w="1014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年雨量大於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750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毫米</w:t>
            </w:r>
          </w:p>
        </w:tc>
        <w:tc>
          <w:tcPr>
            <w:tcW w:w="1015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河水冬季易結冰</w:t>
            </w:r>
          </w:p>
        </w:tc>
      </w:tr>
      <w:tr w:rsidR="00AB6FD7" w:rsidRPr="00661530" w:rsidTr="006407E1">
        <w:trPr>
          <w:jc w:val="center"/>
        </w:trPr>
        <w:tc>
          <w:tcPr>
            <w:tcW w:w="478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秦淮以南</w:t>
            </w:r>
          </w:p>
        </w:tc>
        <w:tc>
          <w:tcPr>
            <w:tcW w:w="1014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平原、丘陵地形為主</w:t>
            </w:r>
          </w:p>
        </w:tc>
        <w:tc>
          <w:tcPr>
            <w:tcW w:w="1015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最冷月均溫＜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0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℃</w:t>
            </w:r>
          </w:p>
        </w:tc>
        <w:tc>
          <w:tcPr>
            <w:tcW w:w="1014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年雨量少於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750</w:t>
            </w:r>
            <w:r w:rsidRPr="007D7EAF">
              <w:rPr>
                <w:rFonts w:ascii="新細明體" w:eastAsia="新細明體" w:hAnsi="新細明體" w:hint="eastAsia"/>
                <w:w w:val="25"/>
                <w:sz w:val="2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sz w:val="20"/>
              </w:rPr>
              <w:t>毫米</w:t>
            </w:r>
          </w:p>
        </w:tc>
        <w:tc>
          <w:tcPr>
            <w:tcW w:w="1015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sz w:val="20"/>
              </w:rPr>
            </w:pPr>
            <w:r w:rsidRPr="007D7EAF">
              <w:rPr>
                <w:rFonts w:ascii="新細明體" w:eastAsia="新細明體" w:hAnsi="新細明體" w:hint="eastAsia"/>
                <w:sz w:val="20"/>
              </w:rPr>
              <w:t>河水終年不結冰</w:t>
            </w:r>
          </w:p>
        </w:tc>
      </w:tr>
    </w:tbl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4" w:name="Q_4F9761A1134249048E6BF5DCEE2B8C95"/>
      <w:bookmarkEnd w:id="3"/>
      <w:r w:rsidRPr="007D7EAF">
        <w:rPr>
          <w:rFonts w:ascii="新細明體" w:eastAsia="新細明體" w:hAnsi="新細明體" w:hint="eastAsia"/>
        </w:rPr>
        <w:t>中國國土主要分布的南北兩地緯度相差約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35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度，因此造成氣候變化相當明顯。其中哪一個季節時，各地氣溫受到太陽照射角度變化的影響，南北兩地之間的溫度差距</w:t>
      </w:r>
      <w:r w:rsidRPr="007D7EAF">
        <w:rPr>
          <w:rFonts w:ascii="新細明體" w:eastAsia="新細明體" w:hAnsi="新細明體" w:hint="eastAsia"/>
          <w:u w:val="double"/>
        </w:rPr>
        <w:t>最小</w:t>
      </w:r>
      <w:r w:rsidRPr="007D7EAF">
        <w:rPr>
          <w:rFonts w:ascii="新細明體" w:eastAsia="新細明體" w:hAnsi="新細明體" w:hint="eastAsia"/>
        </w:rPr>
        <w:t>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(Ａ)春季　(Ｂ)夏季　(Ｃ)秋季　(Ｄ)冬季。</w:t>
      </w:r>
      <w:bookmarkEnd w:id="4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5" w:name="Q_ECECB8392B3244C7898C315C27A26784"/>
      <w:r w:rsidRPr="007D7EAF">
        <w:rPr>
          <w:rFonts w:ascii="新細明體" w:eastAsia="新細明體" w:hAnsi="新細明體" w:hint="eastAsia"/>
        </w:rPr>
        <w:t>中國面積相當廣大，各地的氣候特色受到許多因素的影響而差距甚大。請問：在夏季時，下列哪一個地理區的氣候相對較為涼爽？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(Ａ)東南丘陵　(Ｂ)華北平原　(Ｃ)青藏高原　(Ｄ)長江中下游平原。</w:t>
      </w:r>
      <w:bookmarkEnd w:id="5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6" w:name="Q_CB74091EFB4940A9B8C884E00446B29E"/>
      <w:r w:rsidRPr="007D7EAF">
        <w:rPr>
          <w:rFonts w:ascii="新細明體" w:eastAsia="新細明體" w:hAnsi="新細明體" w:hint="eastAsia"/>
        </w:rPr>
        <w:t>附圖為中國某時期的氣壓分布圖，由圖中資料判斷，下列對於當時氣候特色的敘述，何者正確？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30" type="#_x0000_t75" style="width:156.5pt;height:108.3pt">
            <v:imagedata r:id="rId14" o:title="3-05N中國七月季風風向"/>
          </v:shape>
        </w:pict>
      </w:r>
    </w:p>
    <w:p w:rsidR="00661530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 xml:space="preserve">(Ａ)受到板塊作用影響為主　(Ｂ)當時為主要雨季季節　(Ｃ)北部地區的氣溫較南部高　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(Ｄ)熱帶海洋性低氣壓所造成的現象。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7" w:name="Q_D4AA2C8588BD4EE5B84ACADC85A4BB78"/>
      <w:bookmarkEnd w:id="6"/>
      <w:r w:rsidRPr="007D7EAF">
        <w:rPr>
          <w:rFonts w:ascii="新細明體" w:eastAsia="新細明體" w:hAnsi="新細明體" w:hint="eastAsia"/>
        </w:rPr>
        <w:t>今年冬天時小婷和家人前往中國旅遊，她們沿著東岸的主要都市一路北上，附表是行經的四</w:t>
      </w:r>
      <w:r w:rsidRPr="007D7EAF">
        <w:rPr>
          <w:rFonts w:ascii="新細明體" w:eastAsia="新細明體" w:hAnsi="新細明體" w:hint="eastAsia"/>
        </w:rPr>
        <w:lastRenderedPageBreak/>
        <w:t>個都市氣溫資料。請問：她們第一個抵達的都市應該為下列何者？</w:t>
      </w:r>
    </w:p>
    <w:tbl>
      <w:tblPr>
        <w:tblW w:w="3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2098"/>
      </w:tblGrid>
      <w:tr w:rsidR="00AB6FD7" w:rsidRPr="00661530" w:rsidTr="004A618D">
        <w:trPr>
          <w:jc w:val="center"/>
        </w:trPr>
        <w:tc>
          <w:tcPr>
            <w:tcW w:w="1397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都市</w:t>
            </w:r>
          </w:p>
        </w:tc>
        <w:tc>
          <w:tcPr>
            <w:tcW w:w="2098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一月月均溫（℃）</w:t>
            </w:r>
          </w:p>
        </w:tc>
      </w:tr>
      <w:tr w:rsidR="00AB6FD7" w:rsidRPr="00661530" w:rsidTr="004A618D">
        <w:trPr>
          <w:jc w:val="center"/>
        </w:trPr>
        <w:tc>
          <w:tcPr>
            <w:tcW w:w="139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(Ａ)甲市</w:t>
            </w:r>
          </w:p>
        </w:tc>
        <w:tc>
          <w:tcPr>
            <w:tcW w:w="209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－15.2</w:t>
            </w:r>
          </w:p>
        </w:tc>
      </w:tr>
      <w:tr w:rsidR="00AB6FD7" w:rsidRPr="00661530" w:rsidTr="004A618D">
        <w:trPr>
          <w:jc w:val="center"/>
        </w:trPr>
        <w:tc>
          <w:tcPr>
            <w:tcW w:w="139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(Ｂ)乙市</w:t>
            </w:r>
          </w:p>
        </w:tc>
        <w:tc>
          <w:tcPr>
            <w:tcW w:w="209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  <w:w w:val="5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3.7</w:t>
            </w:r>
          </w:p>
        </w:tc>
      </w:tr>
      <w:tr w:rsidR="00AB6FD7" w:rsidRPr="00661530" w:rsidTr="004A618D">
        <w:trPr>
          <w:jc w:val="center"/>
        </w:trPr>
        <w:tc>
          <w:tcPr>
            <w:tcW w:w="139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(Ｃ)丙市</w:t>
            </w:r>
          </w:p>
        </w:tc>
        <w:tc>
          <w:tcPr>
            <w:tcW w:w="209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  <w:w w:val="50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－4.7</w:t>
            </w:r>
          </w:p>
        </w:tc>
      </w:tr>
      <w:tr w:rsidR="00AB6FD7" w:rsidRPr="00661530" w:rsidTr="004A618D">
        <w:trPr>
          <w:jc w:val="center"/>
        </w:trPr>
        <w:tc>
          <w:tcPr>
            <w:tcW w:w="139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(Ｄ)丁市</w:t>
            </w:r>
          </w:p>
        </w:tc>
        <w:tc>
          <w:tcPr>
            <w:tcW w:w="209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  <w:w w:val="25"/>
              </w:rPr>
            </w:pPr>
            <w:r w:rsidRPr="007D7EAF">
              <w:rPr>
                <w:rFonts w:ascii="新細明體" w:eastAsia="新細明體" w:hAnsi="新細明體" w:hint="eastAsia"/>
              </w:rPr>
              <w:t>－19.7</w:t>
            </w:r>
          </w:p>
        </w:tc>
      </w:tr>
    </w:tbl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8" w:name="Q_C2E924CE1BDF4EAA8B4B83E50E7D47ED"/>
      <w:bookmarkEnd w:id="7"/>
      <w:r w:rsidRPr="007D7EAF">
        <w:rPr>
          <w:rFonts w:ascii="新細明體" w:eastAsia="新細明體" w:hAnsi="新細明體" w:hint="eastAsia"/>
        </w:rPr>
        <w:t>氣候分布受到地理位置的影響，兩者關係相當密切。小名以縱坐標代表溫度，橫坐標表緯度，在無其他因素的影響下，下列哪一張圖的繪製最為正確？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31" type="#_x0000_t75" style="width:59.5pt;height:50.7pt">
            <v:imagedata r:id="rId15" o:title="3-35-1(溫度緯度關係曲線圖)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32" type="#_x0000_t75" style="width:59.5pt;height:50.7pt">
            <v:imagedata r:id="rId16" o:title="3-35-2(溫度緯度關係曲線圖)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33" type="#_x0000_t75" style="width:59.5pt;height:50.7pt">
            <v:imagedata r:id="rId17" o:title="3-35-3(溫度緯度關係曲線圖)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34" type="#_x0000_t75" style="width:59.5pt;height:50.7pt">
            <v:imagedata r:id="rId18" o:title="3-35-4(溫度緯度關係曲線圖)"/>
          </v:shape>
        </w:pict>
      </w:r>
      <w:bookmarkEnd w:id="8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9" w:name="Q_96CA01C6CD86484091067BDE1D94BD9B"/>
      <w:r w:rsidRPr="007D7EAF">
        <w:rPr>
          <w:rFonts w:ascii="新細明體" w:eastAsia="新細明體" w:hAnsi="新細明體" w:hint="eastAsia"/>
        </w:rPr>
        <w:t>夏季太陽直射北半球，因此中國各地的氣候普遍高溫炎熱。住在中國的阿民暑假時若想找一個地方避暑，則下列哪一種地形區最適合？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90"/>
        </w:rPr>
        <w:pict>
          <v:shape id="_x0000_i1035" type="#_x0000_t75" style="width:55.1pt;height:55.1pt">
            <v:imagedata r:id="rId19" o:title="101-3-4A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90"/>
        </w:rPr>
        <w:pict>
          <v:shape id="_x0000_i1036" type="#_x0000_t75" style="width:56.35pt;height:55.7pt">
            <v:imagedata r:id="rId20" o:title="101-3-4B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90"/>
        </w:rPr>
        <w:pict>
          <v:shape id="_x0000_i1037" type="#_x0000_t75" style="width:53.85pt;height:57.6pt">
            <v:imagedata r:id="rId21" o:title="101-3-4C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90"/>
        </w:rPr>
        <w:pict>
          <v:shape id="_x0000_i1038" type="#_x0000_t75" style="width:55.1pt;height:55.1pt">
            <v:imagedata r:id="rId22" o:title="101-3-4D"/>
          </v:shape>
        </w:pict>
      </w:r>
      <w:bookmarkEnd w:id="9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0" w:name="Q_522C03E323CC4D1BAC685328103AE1C6"/>
      <w:r w:rsidRPr="007D7EAF">
        <w:rPr>
          <w:rFonts w:ascii="新細明體" w:eastAsia="新細明體" w:hAnsi="新細明體" w:hint="eastAsia"/>
        </w:rPr>
        <w:t>中國境內的季風氣候區形成乾溼季節分明的特色，請問：該氣候區的降雨成因主要為下列何者？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50"/>
        </w:rPr>
        <w:pict>
          <v:shape id="_x0000_i1039" type="#_x0000_t75" style="width:73.9pt;height:35.05pt">
            <v:imagedata r:id="rId23" o:title="9-C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50"/>
        </w:rPr>
        <w:pict>
          <v:shape id="_x0000_i1040" type="#_x0000_t75" style="width:73.9pt;height:35.05pt">
            <v:imagedata r:id="rId24" o:title="9-A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50"/>
        </w:rPr>
        <w:pict>
          <v:shape id="_x0000_i1041" type="#_x0000_t75" style="width:73.9pt;height:35.05pt">
            <v:imagedata r:id="rId25" o:title="9-B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50"/>
        </w:rPr>
        <w:pict>
          <v:shape id="_x0000_i1042" type="#_x0000_t75" style="width:73.9pt;height:35.05pt">
            <v:imagedata r:id="rId26" o:title="9-D"/>
          </v:shape>
        </w:pict>
      </w:r>
      <w:bookmarkEnd w:id="10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1" w:name="Q_CB74EEF17840438E95796389BD4E191B"/>
      <w:r w:rsidRPr="007D7EAF">
        <w:rPr>
          <w:rFonts w:ascii="新細明體" w:eastAsia="新細明體" w:hAnsi="新細明體" w:hint="eastAsia"/>
        </w:rPr>
        <w:t>中國夏季時盛行來自太平洋的暖溼季風，然而受到哪一個板塊推擠歐亞板塊的影響，水氣無法深入內陸，因此造成西北部少雨的特色？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(Ａ)印澳板塊　(Ｂ)太平洋板塊　(Ｃ)非洲板塊　(Ｄ)菲律賓海板塊。</w:t>
      </w:r>
      <w:bookmarkEnd w:id="11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2" w:name="Q_F825F83014164F1BA416886A9E3EFA99"/>
      <w:r w:rsidRPr="007D7EAF">
        <w:rPr>
          <w:rFonts w:ascii="新細明體" w:eastAsia="新細明體" w:hAnsi="新細明體" w:hint="eastAsia"/>
        </w:rPr>
        <w:t>中國的年雨量受到地理位置、季風風向及地形阻擋等因素影響，各地不同。其中以附圖中哪兩個地區之間的降雨量差距最大？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43" type="#_x0000_t75" style="width:99.55pt;height:85.15pt">
            <v:imagedata r:id="rId27" o:title="100-6-2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(Ａ)甲、乙　(Ｂ)甲、丁　(Ｃ)乙、丙　(Ｄ)甲、丙。</w:t>
      </w:r>
      <w:bookmarkEnd w:id="12"/>
    </w:p>
    <w:p w:rsidR="00AB6FD7" w:rsidRPr="007D7EAF" w:rsidRDefault="00AB6FD7" w:rsidP="00661530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3" w:name="Q_7A44EB53E325495088C41F51FCA42505"/>
      <w:r w:rsidRPr="007D7EAF">
        <w:rPr>
          <w:rFonts w:ascii="新細明體" w:eastAsia="新細明體" w:hAnsi="新細明體" w:hint="eastAsia"/>
        </w:rPr>
        <w:t>中國境內的降雨量分布受到距海遠近的影響明顯，請問：這和中國哪一項地理條件的關係最大？(Ａ)跨越緯度範圍廣　(Ｂ)疆域東西距離大　(Ｃ)年、日溫差大　(Ｄ)地勢西高東低。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4" w:name="Q_3A34A0C0F76844BBAECC87641D109A1E"/>
      <w:bookmarkEnd w:id="13"/>
      <w:r w:rsidRPr="007D7EAF">
        <w:rPr>
          <w:rFonts w:ascii="新細明體" w:eastAsia="新細明體" w:hAnsi="新細明體" w:hint="eastAsia"/>
        </w:rPr>
        <w:t>中國的降雨分布主要受到夏季季風的影響，各地年雨量的分布皆不相同，對當地的發展影響甚大。附圖為中國某地區的地形剖面圖，根據圖中位置判斷，下列哪一個地區的降雨量</w:t>
      </w:r>
      <w:r w:rsidRPr="007D7EAF">
        <w:rPr>
          <w:rFonts w:ascii="新細明體" w:eastAsia="新細明體" w:hAnsi="新細明體" w:hint="eastAsia"/>
          <w:u w:val="double"/>
        </w:rPr>
        <w:t>最少</w:t>
      </w:r>
      <w:r w:rsidRPr="007D7EAF">
        <w:rPr>
          <w:rFonts w:ascii="新細明體" w:eastAsia="新細明體" w:hAnsi="新細明體" w:hint="eastAsia"/>
        </w:rPr>
        <w:t>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44" type="#_x0000_t75" style="width:181.55pt;height:55.1pt">
            <v:imagedata r:id="rId28" o:title="3-3(中國某地地形剖面圖)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　(Ｂ)乙　(Ｃ)丙　(Ｄ)丁。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5" w:name="Q_1C25008EB82C45028576CE3F73F8803F"/>
      <w:bookmarkEnd w:id="14"/>
      <w:r w:rsidRPr="007D7EAF">
        <w:rPr>
          <w:rFonts w:ascii="新細明體" w:eastAsia="新細明體" w:hAnsi="新細明體" w:hint="eastAsia"/>
        </w:rPr>
        <w:t>下列為中國境內四個城市的氣候資料，依內容判斷，何者距離赤道可能較近？</w:t>
      </w:r>
    </w:p>
    <w:p w:rsidR="00AB6FD7" w:rsidRPr="007D7EAF" w:rsidRDefault="00AB6FD7" w:rsidP="00AB6FD7">
      <w:pPr>
        <w:kinsoku w:val="0"/>
        <w:overflowPunct w:val="0"/>
        <w:autoSpaceDE w:val="0"/>
        <w:autoSpaceDN w:val="0"/>
        <w:ind w:leftChars="394" w:left="946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lastRenderedPageBreak/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40"/>
        </w:rPr>
        <w:pict>
          <v:shape id="_x0000_i1045" type="#_x0000_t75" style="width:80.15pt;height:80.75pt">
            <v:imagedata r:id="rId29" o:title="6-01NA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40"/>
        </w:rPr>
        <w:pict>
          <v:shape id="_x0000_i1046" type="#_x0000_t75" style="width:80.15pt;height:80.75pt">
            <v:imagedata r:id="rId30" o:title="6-01NB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40"/>
        </w:rPr>
        <w:pict>
          <v:shape id="_x0000_i1047" type="#_x0000_t75" style="width:80.15pt;height:80.75pt">
            <v:imagedata r:id="rId31" o:title="6-01NC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40"/>
        </w:rPr>
        <w:pict>
          <v:shape id="_x0000_i1048" type="#_x0000_t75" style="width:80.15pt;height:80.75pt">
            <v:imagedata r:id="rId32" o:title="6-01ND"/>
          </v:shape>
        </w:pict>
      </w:r>
    </w:p>
    <w:p w:rsidR="00AB6FD7" w:rsidRPr="007D7EAF" w:rsidRDefault="00AB6FD7" w:rsidP="000022DD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6" w:name="Q_60D3AD49145840C0BAF32D5584439EBD"/>
      <w:bookmarkEnd w:id="15"/>
      <w:r w:rsidRPr="007D7EAF">
        <w:rPr>
          <w:rFonts w:ascii="新細明體" w:eastAsia="新細明體" w:hAnsi="新細明體" w:hint="eastAsia"/>
        </w:rPr>
        <w:t>中國的面積廣大，受到緯度、地形及距海遠近的影響，氣候類型眾多。其中以下列哪一種氣候類型的面積分布最廣？</w:t>
      </w:r>
      <w:r w:rsidR="000022DD" w:rsidRPr="007D7EAF">
        <w:rPr>
          <w:rFonts w:ascii="新細明體" w:eastAsia="新細明體" w:hAnsi="新細明體" w:hint="eastAsia"/>
        </w:rPr>
        <w:t xml:space="preserve"> </w:t>
      </w:r>
      <w:r w:rsidRPr="007D7EAF">
        <w:rPr>
          <w:rFonts w:ascii="新細明體" w:eastAsia="新細明體" w:hAnsi="新細明體" w:hint="eastAsia"/>
        </w:rPr>
        <w:t>(Ａ)高地氣候　(Ｂ)季風氣候　(Ｃ)乾燥氣候　(Ｄ)雨林氣候。</w:t>
      </w:r>
    </w:p>
    <w:p w:rsidR="00AB6FD7" w:rsidRPr="007D7EAF" w:rsidRDefault="00AB6FD7" w:rsidP="00661530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7" w:name="Q_869D832D504F45C9800C6DD81AC549B6"/>
      <w:bookmarkEnd w:id="16"/>
      <w:r w:rsidRPr="007D7EAF">
        <w:rPr>
          <w:rFonts w:ascii="新細明體" w:eastAsia="新細明體" w:hAnsi="新細明體" w:hint="eastAsia"/>
        </w:rPr>
        <w:t>季風氣候區內分為熱帶季風、副熱帶季風及溫帶季風等三類，其主要的畫分條件多以下列哪一項氣溫數值為主？</w:t>
      </w:r>
      <w:r w:rsidR="00661530" w:rsidRPr="007D7EAF">
        <w:rPr>
          <w:rFonts w:ascii="新細明體" w:eastAsia="新細明體" w:hAnsi="新細明體" w:hint="eastAsia"/>
        </w:rPr>
        <w:t xml:space="preserve">  </w:t>
      </w:r>
      <w:r w:rsidRPr="007D7EAF">
        <w:rPr>
          <w:rFonts w:ascii="新細明體" w:eastAsia="新細明體" w:hAnsi="新細明體" w:hint="eastAsia"/>
        </w:rPr>
        <w:t>(Ａ)年均溫　(Ｂ)七月月均溫　(Ｃ)最冷月均溫　(Ｄ)年溫差。</w:t>
      </w:r>
      <w:bookmarkEnd w:id="17"/>
    </w:p>
    <w:p w:rsidR="00661530" w:rsidRPr="007D7EAF" w:rsidRDefault="00AB6FD7" w:rsidP="00661530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8" w:name="Q_821208F4B86F4112B41FEE6AA6C28417"/>
      <w:r w:rsidRPr="007D7EAF">
        <w:rPr>
          <w:rFonts w:ascii="新細明體" w:eastAsia="新細明體" w:hAnsi="新細明體" w:hint="eastAsia"/>
        </w:rPr>
        <w:t>中國的東、西部地區分屬於季風氣候及乾燥氣候等不同氣候類型，這兩種氣候區以下列哪一條線為界？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left="482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(Ａ)年雨量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500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/>
        </w:rPr>
        <w:t>毫米</w:t>
      </w:r>
      <w:r w:rsidRPr="007D7EAF">
        <w:rPr>
          <w:rFonts w:ascii="新細明體" w:eastAsia="新細明體" w:hAnsi="新細明體" w:hint="eastAsia"/>
        </w:rPr>
        <w:t xml:space="preserve">　</w:t>
      </w:r>
      <w:r w:rsidRPr="007D7EAF">
        <w:rPr>
          <w:rFonts w:ascii="新細明體" w:eastAsia="新細明體" w:hAnsi="新細明體"/>
        </w:rPr>
        <w:t>(</w:t>
      </w:r>
      <w:r w:rsidRPr="007D7EAF">
        <w:rPr>
          <w:rFonts w:ascii="新細明體" w:eastAsia="新細明體" w:hAnsi="新細明體" w:hint="eastAsia"/>
        </w:rPr>
        <w:t>Ｂ)年均溫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20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℃　(Ｃ)最冷月均溫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18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℃　(Ｄ)高度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3,000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公尺。</w:t>
      </w:r>
      <w:bookmarkEnd w:id="18"/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19" w:name="Q_9FE2FBD83BB143D6B5B1A4AAF6A7E37A"/>
      <w:r w:rsidRPr="007D7EAF">
        <w:rPr>
          <w:rFonts w:ascii="新細明體" w:eastAsia="新細明體" w:hAnsi="新細明體" w:hint="eastAsia"/>
        </w:rPr>
        <w:t>地理老師在黑板上畫下中國某地區的氣溫雨量圖，如附圖所示。根據圖中資料判斷，圖中所呈現的最可能為下列哪一種氣候類型？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49" type="#_x0000_t75" style="width:80.15pt;height:80.75pt">
            <v:imagedata r:id="rId33" o:title="4-01N副熱帶季風上海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(Ａ)熱帶季風氣候　(Ｂ)高地氣候　(Ｃ)副熱帶季風氣候　(Ｄ)溫帶草原氣候。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0" w:name="Q_E9753D2027C24207A80694FF1E086DFE"/>
      <w:bookmarkEnd w:id="19"/>
      <w:r w:rsidRPr="007D7EAF">
        <w:rPr>
          <w:rFonts w:ascii="新細明體" w:eastAsia="新細明體" w:hAnsi="新細明體" w:hint="eastAsia"/>
        </w:rPr>
        <w:t>中國的人口眾多，而養活這些人口的糧食多來自於附圖中的甲區。由圖中位置判斷，甲區適合農業活動分布的最主要原因為何？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50" type="#_x0000_t75" style="width:98.9pt;height:81.4pt">
            <v:imagedata r:id="rId34" o:title="101-3-10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(Ａ)雨量充足　(Ｂ)生長季長　(Ｃ)氣候多樣　(Ｄ)年溫差小。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1" w:name="Q_D2D0D75CDEF04C85A0055CCEA5F4701D"/>
      <w:bookmarkEnd w:id="20"/>
      <w:r w:rsidRPr="007D7EAF">
        <w:rPr>
          <w:rFonts w:ascii="新細明體" w:eastAsia="新細明體" w:hAnsi="新細明體" w:hint="eastAsia"/>
        </w:rPr>
        <w:t>中國境內的氣候多以秦嶺及淮河作為分界線，請問：下列有關中國以秦嶺、淮河為分界線的氣候特色的敘述，何者正確？</w:t>
      </w:r>
    </w:p>
    <w:tbl>
      <w:tblPr>
        <w:tblW w:w="4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3"/>
        <w:gridCol w:w="1045"/>
        <w:gridCol w:w="872"/>
        <w:gridCol w:w="873"/>
        <w:gridCol w:w="873"/>
      </w:tblGrid>
      <w:tr w:rsidR="00AB6FD7" w:rsidRPr="00661530" w:rsidTr="00B47384">
        <w:trPr>
          <w:jc w:val="center"/>
        </w:trPr>
        <w:tc>
          <w:tcPr>
            <w:tcW w:w="1231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項目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(甲)年雨量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(乙)年均溫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(丙)交通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(丁)作物</w:t>
            </w:r>
          </w:p>
        </w:tc>
      </w:tr>
      <w:tr w:rsidR="00AB6FD7" w:rsidRPr="00661530" w:rsidTr="00B47384">
        <w:trPr>
          <w:jc w:val="center"/>
        </w:trPr>
        <w:tc>
          <w:tcPr>
            <w:tcW w:w="1231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秦嶺淮河以北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＜750mm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＜0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水運</w:t>
            </w:r>
            <w:r w:rsidRPr="007D7EAF">
              <w:rPr>
                <w:rFonts w:ascii="新細明體" w:eastAsia="新細明體" w:hAnsi="新細明體"/>
              </w:rPr>
              <w:br/>
            </w:r>
            <w:r w:rsidRPr="007D7EAF">
              <w:rPr>
                <w:rFonts w:ascii="新細明體" w:eastAsia="新細明體" w:hAnsi="新細明體" w:hint="eastAsia"/>
              </w:rPr>
              <w:t>為主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稻米</w:t>
            </w:r>
            <w:r w:rsidRPr="007D7EAF">
              <w:rPr>
                <w:rFonts w:ascii="新細明體" w:eastAsia="新細明體" w:hAnsi="新細明體"/>
              </w:rPr>
              <w:br/>
            </w:r>
            <w:r w:rsidRPr="007D7EAF">
              <w:rPr>
                <w:rFonts w:ascii="新細明體" w:eastAsia="新細明體" w:hAnsi="新細明體" w:hint="eastAsia"/>
              </w:rPr>
              <w:t>為主</w:t>
            </w:r>
          </w:p>
        </w:tc>
      </w:tr>
      <w:tr w:rsidR="00AB6FD7" w:rsidRPr="00661530" w:rsidTr="00B47384">
        <w:trPr>
          <w:jc w:val="center"/>
        </w:trPr>
        <w:tc>
          <w:tcPr>
            <w:tcW w:w="1231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秦嶺淮河以南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＞750mm</w:t>
            </w:r>
          </w:p>
        </w:tc>
        <w:tc>
          <w:tcPr>
            <w:tcW w:w="1231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＞0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陸運</w:t>
            </w:r>
            <w:r w:rsidRPr="007D7EAF">
              <w:rPr>
                <w:rFonts w:ascii="新細明體" w:eastAsia="新細明體" w:hAnsi="新細明體"/>
              </w:rPr>
              <w:br/>
            </w:r>
            <w:r w:rsidRPr="007D7EAF">
              <w:rPr>
                <w:rFonts w:ascii="新細明體" w:eastAsia="新細明體" w:hAnsi="新細明體" w:hint="eastAsia"/>
              </w:rPr>
              <w:t>為主</w:t>
            </w:r>
          </w:p>
        </w:tc>
        <w:tc>
          <w:tcPr>
            <w:tcW w:w="123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小麥</w:t>
            </w:r>
            <w:r w:rsidRPr="007D7EAF">
              <w:rPr>
                <w:rFonts w:ascii="新細明體" w:eastAsia="新細明體" w:hAnsi="新細明體"/>
              </w:rPr>
              <w:br/>
            </w:r>
            <w:r w:rsidRPr="007D7EAF">
              <w:rPr>
                <w:rFonts w:ascii="新細明體" w:eastAsia="新細明體" w:hAnsi="新細明體" w:hint="eastAsia"/>
              </w:rPr>
              <w:t>為主</w:t>
            </w:r>
          </w:p>
        </w:tc>
      </w:tr>
    </w:tbl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　(Ｂ)乙　(Ｃ)丙　(Ｄ)丁。</w:t>
      </w:r>
    </w:p>
    <w:p w:rsidR="00AB6FD7" w:rsidRPr="007D7EAF" w:rsidRDefault="00AB6FD7" w:rsidP="00661530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2" w:name="Q_0D9E8C5BB4E547219F1A12AB1CDFE6B5"/>
      <w:bookmarkEnd w:id="21"/>
      <w:r w:rsidRPr="007D7EAF">
        <w:rPr>
          <w:rFonts w:ascii="新細明體" w:eastAsia="新細明體" w:hAnsi="新細明體" w:hint="eastAsia"/>
        </w:rPr>
        <w:t>中國西北內陸地區的居民多以易穿脫的袍子為傳統服飾，此種人文特色和當地何種環境因素最為相關？</w:t>
      </w:r>
      <w:r w:rsidR="00661530" w:rsidRPr="007D7EAF">
        <w:rPr>
          <w:rFonts w:ascii="新細明體" w:eastAsia="新細明體" w:hAnsi="新細明體" w:hint="eastAsia"/>
        </w:rPr>
        <w:t xml:space="preserve"> </w:t>
      </w:r>
      <w:r w:rsidRPr="007D7EAF">
        <w:rPr>
          <w:rFonts w:ascii="新細明體" w:eastAsia="新細明體" w:hAnsi="新細明體" w:hint="eastAsia"/>
        </w:rPr>
        <w:t>(Ａ)氣候寒冷　(Ｂ)降雨量多　(Ｃ)日照強烈　(Ｄ)日溫差大。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3" w:name="Q_1BB44B9A29504D35B6AA6A79838CEB66"/>
      <w:bookmarkEnd w:id="22"/>
      <w:r w:rsidRPr="007D7EAF">
        <w:rPr>
          <w:rFonts w:ascii="新細明體" w:eastAsia="新細明體" w:hAnsi="新細明體" w:hint="eastAsia"/>
        </w:rPr>
        <w:t>近年來中國經濟發展快速，然而在發展的過程中，部分地區過多的人口卻造成了環境問題。請問：上述中國人口問題，最適合透過下列哪一項資料來觀察？</w: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(Ａ)人口總數　(Ｂ)人口素質　(Ｃ)人口密度　(Ｄ)人口結構。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4" w:name="Q_7BD0F1169F224C0BAC71255640061673"/>
      <w:bookmarkEnd w:id="23"/>
      <w:r w:rsidRPr="007D7EAF">
        <w:rPr>
          <w:rFonts w:ascii="新細明體" w:eastAsia="新細明體" w:hAnsi="新細明體" w:hint="eastAsia"/>
        </w:rPr>
        <w:t>附圖為四個不同地區的人口分布狀況。請問：在糧食供應無虞的情況下，何者單位面積的環境負載力最高？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  <w:spacing w:val="-2"/>
        </w:rPr>
        <w:lastRenderedPageBreak/>
        <w:pict>
          <v:shape id="_x0000_i1051" type="#_x0000_t75" style="width:165.9pt;height:73.25pt">
            <v:imagedata r:id="rId35" o:title="633494"/>
          </v:shape>
        </w:pict>
      </w:r>
    </w:p>
    <w:p w:rsidR="00AB6FD7" w:rsidRPr="007D7EAF" w:rsidRDefault="00AB6FD7" w:rsidP="00661530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　(Ｂ)乙　(Ｃ)丙　(Ｄ)丁。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5" w:name="Q_3122F81A8CA64513A82733C4EC37EB48"/>
      <w:bookmarkEnd w:id="24"/>
      <w:r w:rsidRPr="007D7EAF">
        <w:rPr>
          <w:rFonts w:ascii="新細明體" w:eastAsia="新細明體" w:hAnsi="新細明體" w:hint="eastAsia"/>
        </w:rPr>
        <w:t>中國的人口問題相當眾多，其中人口老化的趨勢更是明顯，已引起人口專家的注意。請問：觀察一地的人口老化通常由哪一項資料觀察最為適合？</w: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(Ａ)人口總數　(Ｂ)教育水準　(Ｃ)人口金字塔　(Ｄ)男女性別比。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6" w:name="Q_CA10949424924B97915CCA69CAC01AD4"/>
      <w:bookmarkEnd w:id="25"/>
      <w:r w:rsidRPr="007D7EAF">
        <w:rPr>
          <w:rFonts w:ascii="新細明體" w:eastAsia="新細明體" w:hAnsi="新細明體" w:hint="eastAsia"/>
        </w:rPr>
        <w:t>聯合國想知道中國的人口素質優劣，研究員需要藉由下列哪些指標加以觀察？(甲)人口密度圖(乙)人口分布圖(丙)人口識字率(丁)人口金字塔圖</w: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(Ａ)甲乙　(Ｂ)甲丙　(Ｃ)乙丙　(Ｄ)丙丁。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7" w:name="Q_FAFF8ACEC9FA4E9CA3209EA3523C7697"/>
      <w:bookmarkEnd w:id="26"/>
      <w:r w:rsidRPr="007D7EAF">
        <w:rPr>
          <w:rFonts w:ascii="新細明體" w:eastAsia="新細明體" w:hAnsi="新細明體" w:hint="eastAsia"/>
        </w:rPr>
        <w:t>目前中國人口數約有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13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億人，高居世界第一。請問：人口數眾多對中國經濟活動的影響有哪些？(甲)勞工眾多(乙)市場廣大(丙)原料豐富(丁)技術進步</w: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(Ａ)甲乙　(Ｂ)丙丁　(Ｃ)甲丁　(Ｄ)乙丙。</w:t>
      </w:r>
    </w:p>
    <w:p w:rsidR="00AB6FD7" w:rsidRPr="007D7EAF" w:rsidRDefault="00AB6FD7" w:rsidP="002E76C4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8" w:name="Q_0AE2254EC33743CF8C9FA72C3FC4F758"/>
      <w:bookmarkEnd w:id="27"/>
      <w:r w:rsidRPr="007D7EAF">
        <w:rPr>
          <w:rFonts w:ascii="新細明體" w:eastAsia="新細明體" w:hAnsi="新細明體" w:hint="eastAsia"/>
        </w:rPr>
        <w:t>曉明在中國人口統計局的網站上發現，2010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年中國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14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歲以下幼年人口的性別比為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118，其所代表的意義為何？</w:t>
      </w:r>
      <w:r w:rsidR="002E76C4" w:rsidRPr="007D7EAF">
        <w:rPr>
          <w:rFonts w:ascii="新細明體" w:eastAsia="新細明體" w:hAnsi="新細明體" w:hint="eastAsia"/>
        </w:rPr>
        <w:t xml:space="preserve"> </w:t>
      </w:r>
      <w:r w:rsidRPr="007D7EAF">
        <w:rPr>
          <w:rFonts w:ascii="新細明體" w:eastAsia="新細明體" w:hAnsi="新細明體" w:hint="eastAsia"/>
        </w:rPr>
        <w:t>(Ａ)幼年人口大幅增加　(Ｂ)</w:t>
      </w:r>
      <w:r w:rsidR="002E76C4" w:rsidRPr="007D7EAF">
        <w:rPr>
          <w:rFonts w:ascii="新細明體" w:eastAsia="新細明體" w:hAnsi="新細明體" w:hint="eastAsia"/>
        </w:rPr>
        <w:t xml:space="preserve">幼兒出生率不斷提高 </w:t>
      </w:r>
      <w:r w:rsidRPr="007D7EAF">
        <w:rPr>
          <w:rFonts w:ascii="新細明體" w:eastAsia="新細明體" w:hAnsi="新細明體" w:hint="eastAsia"/>
        </w:rPr>
        <w:t>(Ｃ)未來勞動力相當充足　(Ｄ)幼年人口男多於女。</w:t>
      </w:r>
    </w:p>
    <w:p w:rsidR="00AB6FD7" w:rsidRPr="007D7EAF" w:rsidRDefault="00AB6FD7" w:rsidP="002E76C4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29" w:name="Q_C2D4583132A84C149C14431C6032E083"/>
      <w:bookmarkEnd w:id="28"/>
      <w:r w:rsidRPr="007D7EAF">
        <w:rPr>
          <w:rFonts w:ascii="新細明體" w:eastAsia="新細明體" w:hAnsi="新細明體" w:hint="eastAsia"/>
        </w:rPr>
        <w:t>王家為世居江蘇的大家族，人口眾多，形成四代同堂的大家庭。輩分最小的語嫣發現她的曾祖父母共有十個兄妹，父母那一代也有四個兄弟姊妹，而語嫣卻是這一代唯一的小孩。上述現象將形成下列何種人口問題？</w:t>
      </w:r>
      <w:r w:rsidR="002E76C4" w:rsidRPr="007D7EAF">
        <w:rPr>
          <w:rFonts w:ascii="新細明體" w:eastAsia="新細明體" w:hAnsi="新細明體" w:hint="eastAsia"/>
        </w:rPr>
        <w:t xml:space="preserve"> </w:t>
      </w:r>
      <w:r w:rsidRPr="007D7EAF">
        <w:rPr>
          <w:rFonts w:ascii="新細明體" w:eastAsia="新細明體" w:hAnsi="新細明體" w:hint="eastAsia"/>
        </w:rPr>
        <w:t>(Ａ)扶養比提高、負擔漸重　(Ｂ)幼年人口增加、勞力不足　(Ｃ)人口素質降低、結構不佳　(Ｄ)性別比不均、重男輕女。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0" w:name="Q_91A230A6CE0048D898F1E095D46387B3"/>
      <w:bookmarkEnd w:id="29"/>
      <w:r w:rsidRPr="007D7EAF">
        <w:rPr>
          <w:rFonts w:ascii="新細明體" w:eastAsia="新細明體" w:hAnsi="新細明體" w:hint="eastAsia"/>
        </w:rPr>
        <w:t>小名想利用圓餅圖來繪製中國占世界人口的比例，若以黑色部分標示中國的人口比例，則下列哪一張圖最接近現實狀況？</w: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4"/>
        </w:rPr>
        <w:pict>
          <v:shape id="_x0000_i1052" type="#_x0000_t75" style="width:45.7pt;height:53.85pt">
            <v:imagedata r:id="rId36" o:title="4-6-1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4"/>
        </w:rPr>
        <w:pict>
          <v:shape id="_x0000_i1053" type="#_x0000_t75" style="width:45.7pt;height:53.85pt">
            <v:imagedata r:id="rId37" o:title="4-6-2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54" type="#_x0000_t75" style="width:52.6pt;height:49.45pt">
            <v:imagedata r:id="rId38" o:title="4-6-3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80"/>
        </w:rPr>
        <w:pict>
          <v:shape id="_x0000_i1055" type="#_x0000_t75" style="width:56.35pt;height:45.7pt">
            <v:imagedata r:id="rId39" o:title="4-6-4"/>
          </v:shape>
        </w:pic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1" w:name="Q_3E26235AF3E3465786935F3801A77E98"/>
      <w:bookmarkEnd w:id="30"/>
      <w:r w:rsidRPr="007D7EAF">
        <w:rPr>
          <w:rFonts w:ascii="新細明體" w:eastAsia="新細明體" w:hAnsi="新細明體" w:hint="eastAsia"/>
        </w:rPr>
        <w:t>中國境內如附圖般的傳統建築形式反映了當地的環境特色。請問：這種建築物所具備的功能性</w:t>
      </w:r>
      <w:r w:rsidRPr="007D7EAF">
        <w:rPr>
          <w:rFonts w:ascii="新細明體" w:eastAsia="新細明體" w:hAnsi="新細明體" w:hint="eastAsia"/>
          <w:u w:val="double"/>
        </w:rPr>
        <w:t>不包含</w:t>
      </w:r>
      <w:r w:rsidRPr="007D7EAF">
        <w:rPr>
          <w:rFonts w:ascii="新細明體" w:eastAsia="新細明體" w:hAnsi="新細明體" w:hint="eastAsia"/>
        </w:rPr>
        <w:t>下列何者？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960" w:hangingChars="400" w:hanging="96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56" type="#_x0000_t75" style="width:112.05pt;height:102.05pt">
            <v:imagedata r:id="rId40" o:title="3-82"/>
          </v:shape>
        </w:pic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(Ａ)防潮溼　(Ｂ)防酷熱　(Ｃ)防寒風　(Ｄ)防蛇蟲。</w:t>
      </w:r>
    </w:p>
    <w:p w:rsidR="00AB6FD7" w:rsidRPr="007D7EAF" w:rsidRDefault="00AB6FD7" w:rsidP="00AB6FD7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2" w:name="Q_51675F8222414021A45374985DC41C9B"/>
      <w:bookmarkEnd w:id="31"/>
      <w:r w:rsidRPr="007D7EAF">
        <w:rPr>
          <w:rFonts w:ascii="新細明體" w:eastAsia="新細明體" w:hAnsi="新細明體" w:hint="eastAsia"/>
        </w:rPr>
        <w:t>中國的疆域受到板塊影響相當明顯，其中受到印澳板塊推擠歐亞板塊而形成的地形區，主要為下列何種氣候類型？</w:t>
      </w:r>
    </w:p>
    <w:p w:rsidR="00AB6FD7" w:rsidRPr="007D7EAF" w:rsidRDefault="00AB6FD7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  <w:position w:val="-160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60"/>
        </w:rPr>
        <w:pict>
          <v:shape id="_x0000_i1057" type="#_x0000_t75" style="width:85.75pt;height:88.9pt">
            <v:imagedata r:id="rId41" o:title="101-3-13和闐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60"/>
        </w:rPr>
        <w:pict>
          <v:shape id="_x0000_i1058" type="#_x0000_t75" style="width:85.75pt;height:88.3pt">
            <v:imagedata r:id="rId42" o:title="101-3-13蘭州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60"/>
        </w:rPr>
        <w:pict>
          <v:shape id="_x0000_i1059" type="#_x0000_t75" style="width:85.75pt;height:88.9pt">
            <v:imagedata r:id="rId43" o:title="101-3-13拉薩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60"/>
        </w:rPr>
        <w:pict>
          <v:shape id="_x0000_i1060" type="#_x0000_t75" style="width:85.75pt;height:88.9pt">
            <v:imagedata r:id="rId44" o:title="101-3-13海口"/>
          </v:shape>
        </w:pict>
      </w:r>
    </w:p>
    <w:p w:rsidR="000022DD" w:rsidRPr="007D7EAF" w:rsidRDefault="000022DD" w:rsidP="002E76C4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</w:p>
    <w:bookmarkEnd w:id="32"/>
    <w:p w:rsidR="00AB6FD7" w:rsidRPr="007D7EAF" w:rsidRDefault="00AB6FD7" w:rsidP="002E76C4">
      <w:pPr>
        <w:numPr>
          <w:ilvl w:val="0"/>
          <w:numId w:val="3"/>
        </w:num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7D7EAF">
        <w:rPr>
          <w:rFonts w:ascii="新細明體" w:eastAsia="新細明體" w:hAnsi="新細明體" w:hint="eastAsia"/>
          <w:b/>
          <w:color w:val="000000"/>
        </w:rPr>
        <w:lastRenderedPageBreak/>
        <w:t>題組</w:t>
      </w:r>
    </w:p>
    <w:p w:rsidR="00AB6FD7" w:rsidRPr="007D7EAF" w:rsidRDefault="00150A49" w:rsidP="00150A49">
      <w:pPr>
        <w:numPr>
          <w:ilvl w:val="0"/>
          <w:numId w:val="4"/>
        </w:numPr>
        <w:kinsoku w:val="0"/>
        <w:overflowPunct w:val="0"/>
        <w:autoSpaceDE w:val="0"/>
        <w:autoSpaceDN w:val="0"/>
        <w:spacing w:line="360" w:lineRule="exact"/>
        <w:ind w:left="436" w:hanging="578"/>
        <w:rPr>
          <w:rFonts w:ascii="新細明體" w:eastAsia="新細明體" w:hAnsi="新細明體"/>
        </w:rPr>
      </w:pPr>
      <w:bookmarkStart w:id="33" w:name="Q_C8521BDCCA714EE38DDC5018FA6E40C0"/>
      <w:r w:rsidRPr="007D7EAF">
        <w:rPr>
          <w:rFonts w:ascii="新細明體" w:eastAsia="新細明體" w:hAnsi="新細明體" w:hint="eastAsia"/>
        </w:rPr>
        <w:t>(一).</w:t>
      </w:r>
      <w:r w:rsidR="00AB6FD7" w:rsidRPr="007D7EAF">
        <w:rPr>
          <w:rFonts w:ascii="新細明體" w:eastAsia="新細明體" w:hAnsi="新細明體" w:hint="eastAsia"/>
        </w:rPr>
        <w:t>中國的氣候可分為三大類型，其分布區域各不相同，請就中國的氣候特色回答下列問題：</w:t>
      </w:r>
    </w:p>
    <w:p w:rsidR="00AB6FD7" w:rsidRPr="007D7EAF" w:rsidRDefault="00AB6FD7" w:rsidP="00150A4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中國的季風氣候區降雨分布受到地形的影響。下列哪一座山脈的走向對北部地區的降雨分布影響最大？</w:t>
      </w:r>
    </w:p>
    <w:p w:rsidR="00AB6FD7" w:rsidRPr="007D7EAF" w:rsidRDefault="00AB6FD7" w:rsidP="00AB6FD7">
      <w:pPr>
        <w:kinsoku w:val="0"/>
        <w:overflowPunct w:val="0"/>
        <w:autoSpaceDE w:val="0"/>
        <w:autoSpaceDN w:val="0"/>
        <w:ind w:leftChars="600" w:left="144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</w:t>
      </w:r>
      <w:proofErr w:type="gramStart"/>
      <w:r w:rsidRPr="007D7EAF">
        <w:rPr>
          <w:rFonts w:ascii="新細明體" w:eastAsia="新細明體" w:hAnsi="新細明體" w:hint="eastAsia"/>
        </w:rPr>
        <w:t>Ａ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60"/>
        </w:rPr>
        <w:pict>
          <v:shape id="_x0000_i1061" type="#_x0000_t75" style="width:29.45pt;height:40.05pt">
            <v:imagedata r:id="rId45" o:title="3-21-1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Ｂ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  <w:position w:val="-36"/>
        </w:rPr>
        <w:pict>
          <v:shape id="_x0000_i1062" type="#_x0000_t75" style="width:39.45pt;height:27.55pt">
            <v:imagedata r:id="rId46" o:title="3-21-2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Ｃ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w w:val="25"/>
        </w:rPr>
        <w:pict>
          <v:shape id="_x0000_i1063" type="#_x0000_t75" style="width:53.85pt;height:5.65pt">
            <v:imagedata r:id="rId47" o:title="3-21-3"/>
          </v:shape>
        </w:pict>
      </w:r>
      <w:r w:rsidRPr="007D7EAF">
        <w:rPr>
          <w:rFonts w:ascii="新細明體" w:eastAsia="新細明體" w:hAnsi="新細明體" w:hint="eastAsia"/>
        </w:rPr>
        <w:t xml:space="preserve">　(</w:t>
      </w:r>
      <w:proofErr w:type="gramStart"/>
      <w:r w:rsidRPr="007D7EAF">
        <w:rPr>
          <w:rFonts w:ascii="新細明體" w:eastAsia="新細明體" w:hAnsi="新細明體" w:hint="eastAsia"/>
        </w:rPr>
        <w:t>Ｄ</w:t>
      </w:r>
      <w:proofErr w:type="gramEnd"/>
      <w:r w:rsidRPr="007D7EAF">
        <w:rPr>
          <w:rFonts w:ascii="新細明體" w:eastAsia="新細明體" w:hAnsi="新細明體" w:hint="eastAsia"/>
        </w:rPr>
        <w:t>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="00665EF5" w:rsidRPr="007D7EAF">
        <w:rPr>
          <w:rFonts w:ascii="新細明體" w:eastAsia="新細明體" w:hAnsi="新細明體"/>
          <w:position w:val="-118"/>
        </w:rPr>
        <w:pict>
          <v:shape id="_x0000_i1064" type="#_x0000_t75" style="width:73.25pt;height:67.6pt">
            <v:imagedata r:id="rId48" o:title="2-06ND環形山脈"/>
          </v:shape>
        </w:pict>
      </w:r>
    </w:p>
    <w:p w:rsidR="00AB6FD7" w:rsidRPr="007D7EAF" w:rsidRDefault="00AB6FD7" w:rsidP="00150A49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附表是中國境內四個都市的氣溫資料。若不考慮地形因素，依其緯度高低順序排列，其順序應該為何？</w:t>
      </w:r>
    </w:p>
    <w:tbl>
      <w:tblPr>
        <w:tblW w:w="3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2"/>
        <w:gridCol w:w="1407"/>
        <w:gridCol w:w="1407"/>
      </w:tblGrid>
      <w:tr w:rsidR="00AB6FD7" w:rsidRPr="00661530" w:rsidTr="00345F84">
        <w:trPr>
          <w:jc w:val="center"/>
        </w:trPr>
        <w:tc>
          <w:tcPr>
            <w:tcW w:w="872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都市</w:t>
            </w:r>
          </w:p>
        </w:tc>
        <w:tc>
          <w:tcPr>
            <w:tcW w:w="1407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一月月均溫</w:t>
            </w:r>
          </w:p>
        </w:tc>
        <w:tc>
          <w:tcPr>
            <w:tcW w:w="1407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七月月均溫</w:t>
            </w:r>
          </w:p>
        </w:tc>
      </w:tr>
      <w:tr w:rsidR="00AB6FD7" w:rsidRPr="00661530" w:rsidTr="00345F84">
        <w:trPr>
          <w:jc w:val="center"/>
        </w:trPr>
        <w:tc>
          <w:tcPr>
            <w:tcW w:w="87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甲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80" w:right="192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3.7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28.8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</w:tr>
      <w:tr w:rsidR="00AB6FD7" w:rsidRPr="00661530" w:rsidTr="00345F84">
        <w:trPr>
          <w:jc w:val="center"/>
        </w:trPr>
        <w:tc>
          <w:tcPr>
            <w:tcW w:w="87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乙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80" w:right="192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－4.7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26.0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</w:tr>
      <w:tr w:rsidR="00AB6FD7" w:rsidRPr="00661530" w:rsidTr="00345F84">
        <w:trPr>
          <w:jc w:val="center"/>
        </w:trPr>
        <w:tc>
          <w:tcPr>
            <w:tcW w:w="87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丙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80" w:right="192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15.2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28.2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</w:tr>
      <w:tr w:rsidR="00AB6FD7" w:rsidRPr="00661530" w:rsidTr="00345F84">
        <w:trPr>
          <w:jc w:val="center"/>
        </w:trPr>
        <w:tc>
          <w:tcPr>
            <w:tcW w:w="872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丁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80" w:right="192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－19.7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  <w:tc>
          <w:tcPr>
            <w:tcW w:w="1407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22.7</w:t>
            </w:r>
            <w:r w:rsidRPr="007D7EAF">
              <w:rPr>
                <w:rFonts w:ascii="新細明體" w:eastAsia="新細明體" w:hAnsi="新細明體" w:hint="eastAsia"/>
                <w:w w:val="25"/>
              </w:rPr>
              <w:t xml:space="preserve">　</w:t>
            </w:r>
            <w:r w:rsidRPr="007D7EAF">
              <w:rPr>
                <w:rFonts w:ascii="新細明體" w:eastAsia="新細明體" w:hAnsi="新細明體" w:hint="eastAsia"/>
              </w:rPr>
              <w:t>℃</w:t>
            </w:r>
          </w:p>
        </w:tc>
      </w:tr>
    </w:tbl>
    <w:p w:rsidR="00AB6FD7" w:rsidRPr="007D7EAF" w:rsidRDefault="00AB6FD7" w:rsidP="00150A49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(Ａ)丁乙甲丙　(Ｂ)丁乙丙甲　(Ｃ)丁丙甲乙　(Ｄ)丁甲丙乙。</w:t>
      </w:r>
    </w:p>
    <w:p w:rsidR="004E3091" w:rsidRPr="007D7EAF" w:rsidRDefault="004E3091" w:rsidP="00150A49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4" w:name="Q_32FB17E7DF864BA68A1E0CD40BB06713"/>
      <w:bookmarkEnd w:id="33"/>
      <w:r w:rsidRPr="007D7EAF">
        <w:rPr>
          <w:rFonts w:ascii="新細明體" w:eastAsia="新細明體" w:hAnsi="新細明體" w:hint="eastAsia"/>
        </w:rPr>
        <w:t>(二).</w:t>
      </w:r>
      <w:r w:rsidR="00AB6FD7" w:rsidRPr="007D7EAF">
        <w:rPr>
          <w:rFonts w:ascii="新細明體" w:eastAsia="新細明體" w:hAnsi="新細明體" w:hint="eastAsia"/>
        </w:rPr>
        <w:t>中國的氣候受到海陸性質的差異而有不同的特色，附圖為中國某時期的地面天氣圖，請根據</w:t>
      </w:r>
    </w:p>
    <w:p w:rsidR="00AB6FD7" w:rsidRPr="007D7EAF" w:rsidRDefault="00AB6FD7" w:rsidP="004E3091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圖中資料回答下列問題：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240" w:hangingChars="100" w:hanging="24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65" type="#_x0000_t75" style="width:143.35pt;height:126.45pt">
            <v:imagedata r:id="rId49" o:title="3-37"/>
          </v:shape>
        </w:pict>
      </w:r>
    </w:p>
    <w:p w:rsidR="00AB6FD7" w:rsidRPr="007D7EAF" w:rsidRDefault="00AB6FD7" w:rsidP="00A07D1B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根據附圖的地面天氣圖判斷，最可能為下列哪一段時間內的大氣現象？</w:t>
      </w:r>
    </w:p>
    <w:p w:rsidR="00AB6FD7" w:rsidRPr="007D7EAF" w:rsidRDefault="00AB6FD7" w:rsidP="00A07D1B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3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　(Ｂ)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6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　(Ｃ)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9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　(Ｄ)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12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月。</w:t>
      </w:r>
    </w:p>
    <w:p w:rsidR="00AB6FD7" w:rsidRPr="007D7EAF" w:rsidRDefault="00AB6FD7" w:rsidP="00A07D1B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根據附圖的天氣圖判斷，當時中國境內的氣候現象最可能為下列何者？</w:t>
      </w:r>
    </w:p>
    <w:p w:rsidR="00AB6FD7" w:rsidRPr="007D7EAF" w:rsidRDefault="00AB6FD7" w:rsidP="00A07D1B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(Ａ)炎熱高溫　(Ｂ)降雨充沛　(Ｃ)海風強勁　(Ｄ)寒冷乾燥。</w:t>
      </w:r>
    </w:p>
    <w:p w:rsidR="00AB6FD7" w:rsidRPr="007D7EAF" w:rsidRDefault="00AB6FD7" w:rsidP="00A07D1B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當時中國境內最可能出現下列何種氣候災害？</w:t>
      </w:r>
    </w:p>
    <w:p w:rsidR="00AB6FD7" w:rsidRPr="007D7EAF" w:rsidRDefault="00AB6FD7" w:rsidP="00A07D1B">
      <w:pPr>
        <w:kinsoku w:val="0"/>
        <w:overflowPunct w:val="0"/>
        <w:autoSpaceDE w:val="0"/>
        <w:autoSpaceDN w:val="0"/>
        <w:ind w:left="2"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(Ａ)豪雨成災　(Ｂ)河水暴漲　(Ｃ)作物霜害　(Ｄ)土石滑落。</w:t>
      </w:r>
    </w:p>
    <w:p w:rsidR="00AB6FD7" w:rsidRPr="007D7EAF" w:rsidRDefault="00393798" w:rsidP="00393798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5" w:name="Q_41AC2D10A5574AAD894EB9417F07A01A"/>
      <w:bookmarkEnd w:id="34"/>
      <w:r w:rsidRPr="007D7EAF">
        <w:rPr>
          <w:rFonts w:ascii="新細明體" w:eastAsia="新細明體" w:hAnsi="新細明體" w:hint="eastAsia"/>
        </w:rPr>
        <w:t>(三).</w:t>
      </w:r>
      <w:r w:rsidR="00AB6FD7" w:rsidRPr="007D7EAF">
        <w:rPr>
          <w:rFonts w:ascii="新細明體" w:eastAsia="新細明體" w:hAnsi="新細明體" w:hint="eastAsia"/>
        </w:rPr>
        <w:t>中國的疆域面積廣大，境內各地區的環境條件不同，形成氣候差異現象。請問：</w:t>
      </w:r>
    </w:p>
    <w:p w:rsidR="00AB6FD7" w:rsidRPr="007D7EAF" w:rsidRDefault="00AB6FD7" w:rsidP="0039379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2008</w:t>
      </w:r>
      <w:r w:rsidRPr="007D7EAF">
        <w:rPr>
          <w:rFonts w:ascii="新細明體" w:eastAsia="新細明體" w:hAnsi="新細明體" w:hint="eastAsia"/>
          <w:w w:val="25"/>
        </w:rPr>
        <w:t xml:space="preserve">　</w:t>
      </w:r>
      <w:r w:rsidRPr="007D7EAF">
        <w:rPr>
          <w:rFonts w:ascii="新細明體" w:eastAsia="新細明體" w:hAnsi="新細明體" w:hint="eastAsia"/>
        </w:rPr>
        <w:t>年夏季在北京地區舉辦奧運會，若當時發生降雨，最可能為下列哪一個因素所造成？</w:t>
      </w:r>
    </w:p>
    <w:p w:rsidR="00AB6FD7" w:rsidRPr="007D7EAF" w:rsidRDefault="00AB6FD7" w:rsidP="00393798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(Ａ)西南季風　(Ｂ)東南季風　(Ｃ)東北季風　(Ｄ)西北季風。</w:t>
      </w:r>
    </w:p>
    <w:p w:rsidR="00AB6FD7" w:rsidRPr="007D7EAF" w:rsidRDefault="00AB6FD7" w:rsidP="0039379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夏季時附圖中哪一個地區的溫度最高，並且最為炎熱？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ind w:left="240" w:hangingChars="100" w:hanging="24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66" type="#_x0000_t75" style="width:135.85pt;height:112.05pt">
            <v:imagedata r:id="rId50" o:title="3-04N中國地圖簡河流"/>
          </v:shape>
        </w:pict>
      </w:r>
    </w:p>
    <w:p w:rsidR="00AB6FD7" w:rsidRPr="007D7EAF" w:rsidRDefault="00AB6FD7" w:rsidP="00393798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　(Ｂ)乙　(Ｃ)丙　(Ｄ)丁。</w:t>
      </w:r>
    </w:p>
    <w:p w:rsidR="00AB6FD7" w:rsidRPr="007D7EAF" w:rsidRDefault="00393798" w:rsidP="00393798">
      <w:pPr>
        <w:kinsoku w:val="0"/>
        <w:overflowPunct w:val="0"/>
        <w:autoSpaceDE w:val="0"/>
        <w:autoSpaceDN w:val="0"/>
        <w:ind w:left="425" w:hangingChars="177" w:hanging="425"/>
        <w:rPr>
          <w:rFonts w:ascii="新細明體" w:eastAsia="新細明體" w:hAnsi="新細明體"/>
        </w:rPr>
      </w:pPr>
      <w:bookmarkStart w:id="36" w:name="Q_F2F45FCB156846FBAF14D4EF4ECAF201"/>
      <w:bookmarkEnd w:id="35"/>
      <w:r w:rsidRPr="007D7EAF">
        <w:rPr>
          <w:rFonts w:ascii="新細明體" w:eastAsia="新細明體" w:hAnsi="新細明體" w:hint="eastAsia"/>
        </w:rPr>
        <w:lastRenderedPageBreak/>
        <w:t>(四).</w:t>
      </w:r>
      <w:r w:rsidR="00AB6FD7" w:rsidRPr="007D7EAF">
        <w:rPr>
          <w:rFonts w:ascii="新細明體" w:eastAsia="新細明體" w:hAnsi="新細明體" w:hint="eastAsia"/>
        </w:rPr>
        <w:t>中國為世界著名的季風氣候區，氣候呈現規律的變化，對該地區的景觀產生極大的影響，請就中國的季風特色，回答下列問題：</w:t>
      </w:r>
    </w:p>
    <w:p w:rsidR="00AB6FD7" w:rsidRPr="007D7EAF" w:rsidRDefault="00AB6FD7" w:rsidP="0039379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中國的季風氣候，最主要的成因為下列何者？</w:t>
      </w:r>
    </w:p>
    <w:p w:rsidR="00AB6FD7" w:rsidRPr="007D7EAF" w:rsidRDefault="00AB6FD7" w:rsidP="00393798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(Ａ)海陸性質差異　(Ｂ)太陽照射角度　(Ｃ)高壓籠罩影響　(Ｄ)地表植物分布。</w:t>
      </w:r>
    </w:p>
    <w:p w:rsidR="00AB6FD7" w:rsidRPr="007D7EAF" w:rsidRDefault="00AB6FD7" w:rsidP="00393798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夏季時，陸地上的大氣現象最容易產生下列何種狀況？</w:t>
      </w:r>
    </w:p>
    <w:p w:rsidR="00AB6FD7" w:rsidRPr="007D7EAF" w:rsidRDefault="00AB6FD7" w:rsidP="00393798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(Ａ)空氣下沉　(Ｂ)高壓中心　(Ｃ)海風吹拂　(Ｄ)氣候乾燥。</w:t>
      </w:r>
    </w:p>
    <w:p w:rsidR="00AB6FD7" w:rsidRPr="007D7EAF" w:rsidRDefault="00AB6FD7" w:rsidP="00974662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中國分布著溫帶季風氣候區。附表中哪一個地區的氣候現象為典型的溫帶季風氣候區？</w:t>
      </w:r>
    </w:p>
    <w:tbl>
      <w:tblPr>
        <w:tblW w:w="4536" w:type="dxa"/>
        <w:jc w:val="center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0"/>
        <w:gridCol w:w="1268"/>
        <w:gridCol w:w="1269"/>
        <w:gridCol w:w="1269"/>
      </w:tblGrid>
      <w:tr w:rsidR="00AB6FD7" w:rsidRPr="00661530" w:rsidTr="00573910">
        <w:trPr>
          <w:jc w:val="center"/>
        </w:trPr>
        <w:tc>
          <w:tcPr>
            <w:tcW w:w="730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都市</w:t>
            </w:r>
          </w:p>
        </w:tc>
        <w:tc>
          <w:tcPr>
            <w:tcW w:w="1268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一月月均溫</w:t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（℃）</w:t>
            </w:r>
          </w:p>
        </w:tc>
        <w:tc>
          <w:tcPr>
            <w:tcW w:w="1269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七月月均溫</w:t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（℃）</w:t>
            </w:r>
          </w:p>
        </w:tc>
        <w:tc>
          <w:tcPr>
            <w:tcW w:w="1269" w:type="dxa"/>
            <w:shd w:val="clear" w:color="auto" w:fill="E6E6E6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年雨量</w:t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（毫米）</w:t>
            </w:r>
          </w:p>
        </w:tc>
      </w:tr>
      <w:tr w:rsidR="00AB6FD7" w:rsidRPr="00661530" w:rsidTr="00573910">
        <w:trPr>
          <w:jc w:val="center"/>
        </w:trPr>
        <w:tc>
          <w:tcPr>
            <w:tcW w:w="730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(Ａ)</w:t>
            </w:r>
          </w:p>
        </w:tc>
        <w:tc>
          <w:tcPr>
            <w:tcW w:w="126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50" w:right="360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3.7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60" w:right="38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28.8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35" w:right="32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1,200</w:t>
            </w:r>
          </w:p>
        </w:tc>
      </w:tr>
      <w:tr w:rsidR="00AB6FD7" w:rsidRPr="00661530" w:rsidTr="00573910">
        <w:trPr>
          <w:jc w:val="center"/>
        </w:trPr>
        <w:tc>
          <w:tcPr>
            <w:tcW w:w="730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(Ｂ)</w:t>
            </w:r>
          </w:p>
        </w:tc>
        <w:tc>
          <w:tcPr>
            <w:tcW w:w="126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50" w:right="360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－4.7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60" w:right="38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26.0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35" w:right="32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350</w:t>
            </w:r>
          </w:p>
        </w:tc>
      </w:tr>
      <w:tr w:rsidR="00AB6FD7" w:rsidRPr="00661530" w:rsidTr="00573910">
        <w:trPr>
          <w:jc w:val="center"/>
        </w:trPr>
        <w:tc>
          <w:tcPr>
            <w:tcW w:w="730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(Ｃ)</w:t>
            </w:r>
          </w:p>
        </w:tc>
        <w:tc>
          <w:tcPr>
            <w:tcW w:w="126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50" w:right="360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15.2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60" w:right="38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28.2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35" w:right="32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1,850</w:t>
            </w:r>
          </w:p>
        </w:tc>
      </w:tr>
      <w:tr w:rsidR="00AB6FD7" w:rsidRPr="00661530" w:rsidTr="00573910">
        <w:trPr>
          <w:jc w:val="center"/>
        </w:trPr>
        <w:tc>
          <w:tcPr>
            <w:tcW w:w="730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(Ｄ)</w:t>
            </w:r>
          </w:p>
        </w:tc>
        <w:tc>
          <w:tcPr>
            <w:tcW w:w="1268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50" w:right="360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－9.7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60" w:right="384"/>
              <w:jc w:val="right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22.7</w:t>
            </w:r>
          </w:p>
        </w:tc>
        <w:tc>
          <w:tcPr>
            <w:tcW w:w="1269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ind w:rightChars="135" w:right="324"/>
              <w:jc w:val="right"/>
              <w:rPr>
                <w:rFonts w:ascii="新細明體" w:eastAsia="新細明體" w:hAnsi="新細明體"/>
                <w:w w:val="25"/>
              </w:rPr>
            </w:pPr>
            <w:r w:rsidRPr="007D7EAF">
              <w:rPr>
                <w:rFonts w:ascii="新細明體" w:eastAsia="新細明體" w:hAnsi="新細明體" w:hint="eastAsia"/>
              </w:rPr>
              <w:t>720</w:t>
            </w:r>
          </w:p>
        </w:tc>
      </w:tr>
    </w:tbl>
    <w:p w:rsidR="00AB6FD7" w:rsidRPr="007D7EAF" w:rsidRDefault="00974662" w:rsidP="00974662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7" w:name="Q_93EAAA76706240F7A136A18219E99C93"/>
      <w:bookmarkEnd w:id="36"/>
      <w:r w:rsidRPr="007D7EAF">
        <w:rPr>
          <w:rFonts w:ascii="新細明體" w:eastAsia="新細明體" w:hAnsi="新細明體" w:hint="eastAsia"/>
        </w:rPr>
        <w:t>(五).</w:t>
      </w:r>
      <w:r w:rsidR="00AB6FD7" w:rsidRPr="007D7EAF">
        <w:rPr>
          <w:rFonts w:ascii="新細明體" w:eastAsia="新細明體" w:hAnsi="新細明體" w:hint="eastAsia"/>
        </w:rPr>
        <w:t>中國的民族種類相當眾多，形成各不相同的聚落特色。請問：</w:t>
      </w:r>
    </w:p>
    <w:p w:rsidR="00AB6FD7" w:rsidRPr="007D7EAF" w:rsidRDefault="00AB6FD7" w:rsidP="00974662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中國的主要族群以哪一個民族分布最廣，所占人口的比例也最多？</w:t>
      </w:r>
    </w:p>
    <w:p w:rsidR="00AB6FD7" w:rsidRPr="007D7EAF" w:rsidRDefault="00AB6FD7" w:rsidP="00974662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(Ａ)蒙古族　(Ｂ)漢族　(Ｃ)維吾爾族　(Ｄ)回族。</w:t>
      </w:r>
    </w:p>
    <w:p w:rsidR="00AB6FD7" w:rsidRPr="007D7EAF" w:rsidRDefault="00AB6FD7" w:rsidP="00974662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中國由於少數民族的特性不同，而設立不同的行政區。目前中國少數民族因居住地區而設立的行政區為下列何者？</w:t>
      </w:r>
    </w:p>
    <w:p w:rsidR="00AB6FD7" w:rsidRPr="007D7EAF" w:rsidRDefault="00AB6FD7" w:rsidP="00974662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(Ａ)特別行政區　(Ｂ)省　(Ｃ)直轄市　(Ｄ)自治區。</w:t>
      </w:r>
    </w:p>
    <w:p w:rsidR="00AB6FD7" w:rsidRPr="007D7EAF" w:rsidRDefault="00AB6FD7" w:rsidP="00974662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西藏的達賴喇嘛因爭取居住地區的獨立，而出走海外，積極爭取國際間的支持。藏族主要的活動地區位於圖(一)中何處？</w:t>
      </w:r>
    </w:p>
    <w:tbl>
      <w:tblPr>
        <w:tblW w:w="2960" w:type="dxa"/>
        <w:jc w:val="center"/>
        <w:tblInd w:w="127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6"/>
        <w:gridCol w:w="2384"/>
      </w:tblGrid>
      <w:tr w:rsidR="00AB6FD7" w:rsidRPr="00661530" w:rsidTr="00C83426">
        <w:trPr>
          <w:jc w:val="center"/>
        </w:trPr>
        <w:tc>
          <w:tcPr>
            <w:tcW w:w="576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sym w:font="Wingdings 3" w:char="F075"/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圖</w:t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(一)</w:t>
            </w:r>
          </w:p>
        </w:tc>
        <w:tc>
          <w:tcPr>
            <w:tcW w:w="2384" w:type="dxa"/>
          </w:tcPr>
          <w:p w:rsidR="00AB6FD7" w:rsidRPr="007D7EAF" w:rsidRDefault="00665EF5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/>
              </w:rPr>
              <w:pict>
                <v:shape id="_x0000_i1067" type="#_x0000_t75" style="width:105.2pt;height:1in">
                  <v:imagedata r:id="rId51" o:title="4-2"/>
                </v:shape>
              </w:pict>
            </w:r>
          </w:p>
        </w:tc>
      </w:tr>
    </w:tbl>
    <w:p w:rsidR="00AB6FD7" w:rsidRPr="007D7EAF" w:rsidRDefault="00AB6FD7" w:rsidP="00974662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(Ａ)甲　(Ｂ)乙　(Ｃ)丙　(Ｄ)丁。</w:t>
      </w:r>
    </w:p>
    <w:p w:rsidR="00AB6FD7" w:rsidRPr="007D7EAF" w:rsidRDefault="00AB6FD7" w:rsidP="00974662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中國的少數民族因生活環境的不同，而有不同的生活方式。圖(二)的這種居住型態為哪一個民族的住屋特色？</w:t>
      </w:r>
    </w:p>
    <w:tbl>
      <w:tblPr>
        <w:tblW w:w="2910" w:type="dxa"/>
        <w:jc w:val="center"/>
        <w:tblInd w:w="127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"/>
        <w:gridCol w:w="2344"/>
      </w:tblGrid>
      <w:tr w:rsidR="00AB6FD7" w:rsidRPr="00661530" w:rsidTr="00665EF5">
        <w:trPr>
          <w:trHeight w:val="1238"/>
          <w:jc w:val="center"/>
        </w:trPr>
        <w:tc>
          <w:tcPr>
            <w:tcW w:w="566" w:type="dxa"/>
            <w:vAlign w:val="center"/>
          </w:tcPr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sym w:font="Wingdings 3" w:char="F075"/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圖</w:t>
            </w:r>
          </w:p>
          <w:p w:rsidR="00AB6FD7" w:rsidRPr="007D7EAF" w:rsidRDefault="00AB6FD7" w:rsidP="00AB6FD7">
            <w:pPr>
              <w:kinsoku w:val="0"/>
              <w:overflowPunct w:val="0"/>
              <w:autoSpaceDE w:val="0"/>
              <w:autoSpaceDN w:val="0"/>
              <w:jc w:val="center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 w:hint="eastAsia"/>
              </w:rPr>
              <w:t>(二)</w:t>
            </w:r>
          </w:p>
        </w:tc>
        <w:tc>
          <w:tcPr>
            <w:tcW w:w="2344" w:type="dxa"/>
            <w:vAlign w:val="center"/>
          </w:tcPr>
          <w:p w:rsidR="00AB6FD7" w:rsidRPr="007D7EAF" w:rsidRDefault="00665EF5" w:rsidP="00AB6FD7">
            <w:pPr>
              <w:kinsoku w:val="0"/>
              <w:overflowPunct w:val="0"/>
              <w:autoSpaceDE w:val="0"/>
              <w:autoSpaceDN w:val="0"/>
              <w:rPr>
                <w:rFonts w:ascii="新細明體" w:eastAsia="新細明體" w:hAnsi="新細明體"/>
              </w:rPr>
            </w:pPr>
            <w:r w:rsidRPr="007D7EAF">
              <w:rPr>
                <w:rFonts w:ascii="新細明體" w:eastAsia="新細明體" w:hAnsi="新細明體"/>
              </w:rPr>
              <w:pict>
                <v:shape id="_x0000_i1068" type="#_x0000_t75" style="width:70.1pt;height:50.7pt">
                  <v:imagedata r:id="rId52" o:title="4-1"/>
                </v:shape>
              </w:pict>
            </w:r>
          </w:p>
        </w:tc>
      </w:tr>
    </w:tbl>
    <w:p w:rsidR="00AB6FD7" w:rsidRPr="007D7EAF" w:rsidRDefault="00AB6FD7" w:rsidP="00974662">
      <w:pPr>
        <w:kinsoku w:val="0"/>
        <w:overflowPunct w:val="0"/>
        <w:autoSpaceDE w:val="0"/>
        <w:autoSpaceDN w:val="0"/>
        <w:ind w:left="30"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(Ａ)蒙古族　(Ｂ)漢族　(Ｃ)滿族　(Ｄ)回族。</w:t>
      </w:r>
    </w:p>
    <w:p w:rsidR="00AB6FD7" w:rsidRPr="007D7EAF" w:rsidRDefault="00974662" w:rsidP="00974662">
      <w:p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bookmarkStart w:id="38" w:name="Q_0090B38E03F342F293B8C62D06DBB26F"/>
      <w:bookmarkEnd w:id="37"/>
      <w:r w:rsidRPr="007D7EAF">
        <w:rPr>
          <w:rFonts w:ascii="新細明體" w:eastAsia="新細明體" w:hAnsi="新細明體" w:hint="eastAsia"/>
        </w:rPr>
        <w:t>(六).</w:t>
      </w:r>
      <w:r w:rsidR="00AB6FD7" w:rsidRPr="007D7EAF">
        <w:rPr>
          <w:rFonts w:ascii="新細明體" w:eastAsia="新細明體" w:hAnsi="新細明體" w:hint="eastAsia"/>
        </w:rPr>
        <w:t>附圖為中國某個季節的氣壓分布與風向圖。請問：</w:t>
      </w:r>
    </w:p>
    <w:p w:rsidR="00AB6FD7" w:rsidRPr="007D7EAF" w:rsidRDefault="00665EF5" w:rsidP="00AB6FD7">
      <w:pPr>
        <w:kinsoku w:val="0"/>
        <w:overflowPunct w:val="0"/>
        <w:autoSpaceDE w:val="0"/>
        <w:autoSpaceDN w:val="0"/>
        <w:jc w:val="center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/>
        </w:rPr>
        <w:pict>
          <v:shape id="_x0000_i1069" type="#_x0000_t75" style="width:145.25pt;height:100.15pt">
            <v:imagedata r:id="rId14" o:title="3-05N中國七月季風風向"/>
          </v:shape>
        </w:pict>
      </w:r>
    </w:p>
    <w:p w:rsidR="00AB6FD7" w:rsidRPr="007D7EAF" w:rsidRDefault="00AB6FD7" w:rsidP="0017284D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由附圖中資料判斷，這是中國哪一季節的氣壓與風向？</w:t>
      </w:r>
    </w:p>
    <w:p w:rsidR="00AB6FD7" w:rsidRPr="007D7EAF" w:rsidRDefault="00AB6FD7" w:rsidP="0017284D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(Ａ)春季　(Ｂ)夏季　(Ｃ)秋季　(Ｄ)冬季。</w:t>
      </w:r>
    </w:p>
    <w:p w:rsidR="00AB6FD7" w:rsidRPr="007D7EAF" w:rsidRDefault="00AB6FD7" w:rsidP="0017284D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依附圖中資料判斷，在中國的東半部地區，此時所吹的風具有下列何種特性？</w:t>
      </w:r>
    </w:p>
    <w:p w:rsidR="00AB6FD7" w:rsidRPr="007D7EAF" w:rsidRDefault="00AB6FD7" w:rsidP="0017284D">
      <w:pPr>
        <w:kinsoku w:val="0"/>
        <w:overflowPunct w:val="0"/>
        <w:autoSpaceDE w:val="0"/>
        <w:autoSpaceDN w:val="0"/>
        <w:ind w:firstLine="48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(Ａ)暖而溼潤　(Ｂ)暖而乾燥　(Ｃ)冷而乾燥　(Ｄ)冷而溼潤。</w:t>
      </w:r>
    </w:p>
    <w:p w:rsidR="00AB6FD7" w:rsidRPr="007D7EAF" w:rsidRDefault="00AB6FD7" w:rsidP="0017284D">
      <w:pPr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新細明體" w:eastAsia="新細明體" w:hAnsi="新細明體"/>
        </w:rPr>
      </w:pPr>
      <w:r w:rsidRPr="007D7EAF">
        <w:rPr>
          <w:rFonts w:ascii="新細明體" w:eastAsia="新細明體" w:hAnsi="新細明體" w:hint="eastAsia"/>
        </w:rPr>
        <w:t>張逸華目前是留學北京大學的臺灣學生，依附圖判斷，在這個季節裡，他所在的地區經常吹</w:t>
      </w:r>
      <w:r w:rsidRPr="007D7EAF">
        <w:rPr>
          <w:rFonts w:ascii="新細明體" w:eastAsia="新細明體" w:hAnsi="新細明體" w:hint="eastAsia"/>
        </w:rPr>
        <w:lastRenderedPageBreak/>
        <w:t>哪一個方向的風？</w:t>
      </w:r>
      <w:r w:rsidR="0017284D" w:rsidRPr="007D7EAF">
        <w:rPr>
          <w:rFonts w:ascii="新細明體" w:eastAsia="新細明體" w:hAnsi="新細明體" w:hint="eastAsia"/>
        </w:rPr>
        <w:t xml:space="preserve"> </w:t>
      </w:r>
      <w:r w:rsidRPr="007D7EAF">
        <w:rPr>
          <w:rFonts w:ascii="新細明體" w:eastAsia="新細明體" w:hAnsi="新細明體" w:hint="eastAsia"/>
        </w:rPr>
        <w:t>(Ａ)西南風　(Ｂ)東北風　(Ｃ)東南風　(Ｄ)南風。</w:t>
      </w:r>
    </w:p>
    <w:bookmarkEnd w:id="38"/>
    <w:p w:rsidR="00BE0625" w:rsidRPr="007D7EAF" w:rsidRDefault="00BE0625" w:rsidP="00AB6FD7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 w:hint="eastAsia"/>
          <w:color w:val="000000"/>
        </w:rPr>
      </w:pPr>
    </w:p>
    <w:p w:rsidR="00665EF5" w:rsidRPr="00F701F2" w:rsidRDefault="00665EF5" w:rsidP="00665EF5">
      <w:pPr>
        <w:kinsoku w:val="0"/>
        <w:overflowPunct w:val="0"/>
        <w:autoSpaceDE w:val="0"/>
        <w:autoSpaceDN w:val="0"/>
        <w:ind w:left="721" w:hangingChars="300" w:hanging="721"/>
        <w:rPr>
          <w:rFonts w:ascii="標楷體" w:hAnsi="標楷體"/>
          <w:b/>
        </w:rPr>
      </w:pPr>
    </w:p>
    <w:p w:rsidR="00665EF5" w:rsidRPr="009A6FE0" w:rsidRDefault="00665EF5" w:rsidP="00665EF5">
      <w:pPr>
        <w:kinsoku w:val="0"/>
        <w:overflowPunct w:val="0"/>
        <w:autoSpaceDE w:val="0"/>
        <w:autoSpaceDN w:val="0"/>
        <w:ind w:left="720" w:hangingChars="300" w:hanging="720"/>
        <w:rPr>
          <w:color w:val="0000FF"/>
          <w:u w:color="0000FF"/>
        </w:rPr>
      </w:pPr>
    </w:p>
    <w:tbl>
      <w:tblPr>
        <w:tblW w:w="0" w:type="auto"/>
        <w:jc w:val="center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985"/>
        <w:gridCol w:w="985"/>
        <w:gridCol w:w="985"/>
        <w:gridCol w:w="985"/>
        <w:gridCol w:w="985"/>
        <w:gridCol w:w="985"/>
        <w:gridCol w:w="985"/>
        <w:gridCol w:w="986"/>
        <w:gridCol w:w="986"/>
      </w:tblGrid>
      <w:tr w:rsidR="00665EF5" w:rsidRPr="00F55E8C" w:rsidTr="009D3B3C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</w:tr>
      <w:tr w:rsidR="00665EF5" w:rsidRPr="00F55E8C" w:rsidTr="009D3B3C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</w:tr>
      <w:tr w:rsidR="00665EF5" w:rsidRPr="00F55E8C" w:rsidTr="009D3B3C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</w:tr>
      <w:tr w:rsidR="00665EF5" w:rsidRPr="00F55E8C" w:rsidTr="009D3B3C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</w:tr>
      <w:tr w:rsidR="00665EF5" w:rsidRPr="00F55E8C" w:rsidTr="009D3B3C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EF5" w:rsidRPr="00F55E8C" w:rsidRDefault="00665EF5" w:rsidP="00665EF5">
            <w:pPr>
              <w:numPr>
                <w:ilvl w:val="0"/>
                <w:numId w:val="5"/>
              </w:num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標楷體" w:hAnsi="標楷體"/>
                <w:b/>
                <w:color w:val="0000FF"/>
                <w:u w:color="0000FF"/>
              </w:rPr>
            </w:pPr>
            <w:r>
              <w:rPr>
                <w:rFonts w:ascii="標楷體" w:hAnsi="標楷體" w:hint="eastAsia"/>
                <w:b/>
                <w:color w:val="0000FF"/>
                <w:u w:color="0000FF"/>
              </w:rPr>
              <w:t>C</w:t>
            </w:r>
          </w:p>
        </w:tc>
      </w:tr>
    </w:tbl>
    <w:p w:rsidR="00665EF5" w:rsidRPr="007C5705" w:rsidRDefault="00665EF5" w:rsidP="00665EF5">
      <w:pPr>
        <w:kinsoku w:val="0"/>
        <w:overflowPunct w:val="0"/>
        <w:autoSpaceDE w:val="0"/>
        <w:autoSpaceDN w:val="0"/>
        <w:spacing w:line="240" w:lineRule="auto"/>
        <w:ind w:left="720" w:hanging="720"/>
        <w:jc w:val="both"/>
        <w:rPr>
          <w:rFonts w:ascii="標楷體" w:hAnsi="標楷體"/>
          <w:color w:val="0000FF"/>
          <w:u w:color="0000FF"/>
        </w:rPr>
      </w:pPr>
    </w:p>
    <w:p w:rsidR="00665EF5" w:rsidRPr="007D7EAF" w:rsidRDefault="00665EF5" w:rsidP="00AB6FD7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  <w:bookmarkStart w:id="39" w:name="_GoBack"/>
      <w:bookmarkEnd w:id="39"/>
    </w:p>
    <w:sectPr w:rsidR="00665EF5" w:rsidRPr="007D7EAF" w:rsidSect="00A17323">
      <w:type w:val="continuous"/>
      <w:pgSz w:w="11906" w:h="16838" w:code="9"/>
      <w:pgMar w:top="851" w:right="851" w:bottom="567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EAF" w:rsidRDefault="007D7EAF">
      <w:r>
        <w:separator/>
      </w:r>
    </w:p>
  </w:endnote>
  <w:endnote w:type="continuationSeparator" w:id="0">
    <w:p w:rsidR="007D7EAF" w:rsidRDefault="007D7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EAF" w:rsidRDefault="007D7EAF">
      <w:r>
        <w:separator/>
      </w:r>
    </w:p>
  </w:footnote>
  <w:footnote w:type="continuationSeparator" w:id="0">
    <w:p w:rsidR="007D7EAF" w:rsidRDefault="007D7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17528"/>
    <w:multiLevelType w:val="hybridMultilevel"/>
    <w:tmpl w:val="60DC5B74"/>
    <w:name w:val="HanLin_List_Item"/>
    <w:lvl w:ilvl="0" w:tplc="E4169A80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ADF74AE"/>
    <w:multiLevelType w:val="multilevel"/>
    <w:tmpl w:val="04A0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2BA10D0E"/>
    <w:multiLevelType w:val="hybridMultilevel"/>
    <w:tmpl w:val="E3AE4A28"/>
    <w:lvl w:ilvl="0" w:tplc="3304911A">
      <w:start w:val="2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1530"/>
    <w:rsid w:val="000022DD"/>
    <w:rsid w:val="00150A49"/>
    <w:rsid w:val="0017284D"/>
    <w:rsid w:val="002E76C4"/>
    <w:rsid w:val="00393798"/>
    <w:rsid w:val="004E3091"/>
    <w:rsid w:val="0059343C"/>
    <w:rsid w:val="00661530"/>
    <w:rsid w:val="00665EF5"/>
    <w:rsid w:val="007D7EAF"/>
    <w:rsid w:val="00974662"/>
    <w:rsid w:val="009859A2"/>
    <w:rsid w:val="00A07D1B"/>
    <w:rsid w:val="00A12BF1"/>
    <w:rsid w:val="00A17323"/>
    <w:rsid w:val="00AB6FD7"/>
    <w:rsid w:val="00BE0625"/>
    <w:rsid w:val="00F8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k\LOCALS~1\Temp\HanLin\&#32752;&#26519;&#20986;&#29256;%20&#38988;&#30446;&#21367;20131106223425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D8BB8-B831-4A5D-AC44-68ACA2AF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題目卷20131106223425</Template>
  <TotalTime>1</TotalTime>
  <Pages>7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wang</dc:creator>
  <cp:lastModifiedBy>KK</cp:lastModifiedBy>
  <cp:revision>2</cp:revision>
  <dcterms:created xsi:type="dcterms:W3CDTF">2013-11-28T13:56:00Z</dcterms:created>
  <dcterms:modified xsi:type="dcterms:W3CDTF">2013-11-28T13:56:00Z</dcterms:modified>
</cp:coreProperties>
</file>