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A5B" w:rsidRPr="001A107C" w:rsidRDefault="008B4A5B" w:rsidP="00F25488">
      <w:pPr>
        <w:rPr>
          <w:sz w:val="28"/>
          <w:szCs w:val="28"/>
        </w:rPr>
      </w:pPr>
      <w:r w:rsidRPr="001A107C">
        <w:rPr>
          <w:rFonts w:hint="eastAsia"/>
          <w:sz w:val="28"/>
          <w:szCs w:val="28"/>
        </w:rPr>
        <w:t>天主教道明高級中學第</w:t>
      </w:r>
      <w:r w:rsidRPr="001A107C">
        <w:rPr>
          <w:sz w:val="28"/>
          <w:szCs w:val="28"/>
        </w:rPr>
        <w:t>102</w:t>
      </w:r>
      <w:r w:rsidRPr="001A107C">
        <w:rPr>
          <w:rFonts w:hint="eastAsia"/>
          <w:sz w:val="28"/>
          <w:szCs w:val="28"/>
        </w:rPr>
        <w:t>學年度第一學期第三次段考國一英文科試題</w:t>
      </w:r>
    </w:p>
    <w:p w:rsidR="008B4A5B" w:rsidRPr="001A107C" w:rsidRDefault="008B4A5B" w:rsidP="000E6241">
      <w:pPr>
        <w:pStyle w:val="ListParagraph"/>
        <w:ind w:leftChars="0"/>
        <w:rPr>
          <w:sz w:val="28"/>
          <w:szCs w:val="28"/>
        </w:rPr>
      </w:pPr>
      <w:r>
        <w:rPr>
          <w:rFonts w:hint="eastAsia"/>
          <w:szCs w:val="24"/>
        </w:rPr>
        <w:t>一</w:t>
      </w:r>
      <w:r>
        <w:rPr>
          <w:szCs w:val="24"/>
        </w:rPr>
        <w:t xml:space="preserve">. </w:t>
      </w:r>
      <w:r w:rsidRPr="00E42B32">
        <w:rPr>
          <w:rFonts w:hint="eastAsia"/>
          <w:szCs w:val="24"/>
        </w:rPr>
        <w:t>文意字彙</w:t>
      </w:r>
      <w:r w:rsidRPr="001A107C">
        <w:rPr>
          <w:sz w:val="28"/>
          <w:szCs w:val="28"/>
        </w:rPr>
        <w:t xml:space="preserve"> 20%</w:t>
      </w:r>
    </w:p>
    <w:p w:rsidR="008B4A5B" w:rsidRPr="001A107C" w:rsidRDefault="008B4A5B" w:rsidP="00F25488">
      <w:pPr>
        <w:pStyle w:val="ListParagraph"/>
        <w:numPr>
          <w:ilvl w:val="0"/>
          <w:numId w:val="4"/>
        </w:numPr>
        <w:ind w:leftChars="0"/>
        <w:rPr>
          <w:sz w:val="28"/>
          <w:szCs w:val="28"/>
        </w:rPr>
      </w:pPr>
      <w:r w:rsidRPr="001A107C">
        <w:rPr>
          <w:sz w:val="28"/>
          <w:szCs w:val="28"/>
        </w:rPr>
        <w:t xml:space="preserve">It’s getting dark. I have to </w:t>
      </w:r>
      <w:r w:rsidRPr="001A107C">
        <w:rPr>
          <w:sz w:val="28"/>
          <w:szCs w:val="28"/>
          <w:u w:val="single"/>
        </w:rPr>
        <w:t>h______</w:t>
      </w:r>
      <w:r w:rsidRPr="001A107C">
        <w:rPr>
          <w:sz w:val="28"/>
          <w:szCs w:val="28"/>
        </w:rPr>
        <w:t xml:space="preserve"> </w:t>
      </w:r>
      <w:r>
        <w:rPr>
          <w:sz w:val="28"/>
          <w:szCs w:val="28"/>
        </w:rPr>
        <w:t xml:space="preserve">y </w:t>
      </w:r>
      <w:r w:rsidRPr="001A107C">
        <w:rPr>
          <w:sz w:val="28"/>
          <w:szCs w:val="28"/>
        </w:rPr>
        <w:t xml:space="preserve">home.  </w:t>
      </w:r>
    </w:p>
    <w:p w:rsidR="008B4A5B" w:rsidRPr="001A107C" w:rsidRDefault="008B4A5B" w:rsidP="00F25488">
      <w:pPr>
        <w:pStyle w:val="ListParagraph"/>
        <w:numPr>
          <w:ilvl w:val="0"/>
          <w:numId w:val="4"/>
        </w:numPr>
        <w:ind w:leftChars="0"/>
        <w:rPr>
          <w:sz w:val="28"/>
          <w:szCs w:val="28"/>
        </w:rPr>
      </w:pPr>
      <w:r w:rsidRPr="001A107C">
        <w:rPr>
          <w:sz w:val="28"/>
          <w:szCs w:val="28"/>
          <w:u w:val="single"/>
        </w:rPr>
        <w:t xml:space="preserve">F______ </w:t>
      </w:r>
      <w:r w:rsidRPr="001A107C">
        <w:rPr>
          <w:sz w:val="28"/>
          <w:szCs w:val="28"/>
        </w:rPr>
        <w:t xml:space="preserve"> and  Thirty-six is fifty.</w:t>
      </w:r>
    </w:p>
    <w:p w:rsidR="008B4A5B" w:rsidRPr="001A107C" w:rsidRDefault="008B4A5B" w:rsidP="00F25488">
      <w:pPr>
        <w:pStyle w:val="ListParagraph"/>
        <w:numPr>
          <w:ilvl w:val="0"/>
          <w:numId w:val="4"/>
        </w:numPr>
        <w:ind w:leftChars="0"/>
        <w:rPr>
          <w:sz w:val="28"/>
          <w:szCs w:val="28"/>
        </w:rPr>
      </w:pPr>
      <w:smartTag w:uri="urn:schemas-microsoft-com:office:smarttags" w:element="PlaceName">
        <w:r w:rsidRPr="001A107C">
          <w:rPr>
            <w:sz w:val="28"/>
            <w:szCs w:val="28"/>
          </w:rPr>
          <w:t>Sun</w:t>
        </w:r>
      </w:smartTag>
      <w:r w:rsidRPr="001A107C">
        <w:rPr>
          <w:sz w:val="28"/>
          <w:szCs w:val="28"/>
        </w:rPr>
        <w:t xml:space="preserve"> </w:t>
      </w:r>
      <w:smartTag w:uri="urn:schemas-microsoft-com:office:smarttags" w:element="PlaceName">
        <w:r w:rsidRPr="001A107C">
          <w:rPr>
            <w:sz w:val="28"/>
            <w:szCs w:val="28"/>
          </w:rPr>
          <w:t>Moon</w:t>
        </w:r>
      </w:smartTag>
      <w:r w:rsidRPr="001A107C">
        <w:rPr>
          <w:sz w:val="28"/>
          <w:szCs w:val="28"/>
        </w:rPr>
        <w:t xml:space="preserve"> </w:t>
      </w:r>
      <w:smartTag w:uri="urn:schemas-microsoft-com:office:smarttags" w:element="PlaceType">
        <w:r w:rsidRPr="001A107C">
          <w:rPr>
            <w:sz w:val="28"/>
            <w:szCs w:val="28"/>
          </w:rPr>
          <w:t>Lake</w:t>
        </w:r>
      </w:smartTag>
      <w:r w:rsidRPr="001A107C">
        <w:rPr>
          <w:sz w:val="28"/>
          <w:szCs w:val="28"/>
        </w:rPr>
        <w:t xml:space="preserve">, Kenting and Alishan are popular </w:t>
      </w:r>
      <w:r w:rsidRPr="001A107C">
        <w:rPr>
          <w:sz w:val="28"/>
          <w:szCs w:val="28"/>
          <w:u w:val="single"/>
        </w:rPr>
        <w:t>v</w:t>
      </w:r>
      <w:r w:rsidRPr="001A107C">
        <w:rPr>
          <w:sz w:val="28"/>
          <w:szCs w:val="28"/>
        </w:rPr>
        <w:t xml:space="preserve">______ spots in </w:t>
      </w:r>
      <w:smartTag w:uri="urn:schemas-microsoft-com:office:smarttags" w:element="place">
        <w:smartTag w:uri="urn:schemas-microsoft-com:office:smarttags" w:element="country-region">
          <w:r w:rsidRPr="001A107C">
            <w:rPr>
              <w:sz w:val="28"/>
              <w:szCs w:val="28"/>
            </w:rPr>
            <w:t>Taiwan</w:t>
          </w:r>
        </w:smartTag>
      </w:smartTag>
      <w:r w:rsidRPr="001A107C">
        <w:rPr>
          <w:sz w:val="28"/>
          <w:szCs w:val="28"/>
        </w:rPr>
        <w:t>.</w:t>
      </w:r>
    </w:p>
    <w:p w:rsidR="008B4A5B" w:rsidRPr="00E42B32" w:rsidRDefault="008B4A5B" w:rsidP="00F25488">
      <w:pPr>
        <w:pStyle w:val="ListParagraph"/>
        <w:numPr>
          <w:ilvl w:val="0"/>
          <w:numId w:val="4"/>
        </w:numPr>
        <w:ind w:leftChars="0"/>
        <w:rPr>
          <w:szCs w:val="24"/>
        </w:rPr>
      </w:pPr>
      <w:r w:rsidRPr="001A107C">
        <w:rPr>
          <w:sz w:val="28"/>
          <w:szCs w:val="28"/>
        </w:rPr>
        <w:t xml:space="preserve">Let’s go to the </w:t>
      </w:r>
      <w:r w:rsidRPr="001A107C">
        <w:rPr>
          <w:sz w:val="28"/>
          <w:szCs w:val="28"/>
          <w:u w:val="single"/>
        </w:rPr>
        <w:t>m__________</w:t>
      </w:r>
      <w:r>
        <w:rPr>
          <w:sz w:val="28"/>
          <w:szCs w:val="28"/>
          <w:u w:val="single"/>
        </w:rPr>
        <w:t>n</w:t>
      </w:r>
      <w:r w:rsidRPr="001A107C">
        <w:rPr>
          <w:sz w:val="28"/>
          <w:szCs w:val="28"/>
          <w:u w:val="single"/>
        </w:rPr>
        <w:t xml:space="preserve">s </w:t>
      </w:r>
      <w:r w:rsidRPr="001A107C">
        <w:rPr>
          <w:sz w:val="28"/>
          <w:szCs w:val="28"/>
        </w:rPr>
        <w:t>on the weekends. It’s good for our health(</w:t>
      </w:r>
      <w:r w:rsidRPr="00E42B32">
        <w:rPr>
          <w:rFonts w:hint="eastAsia"/>
          <w:szCs w:val="24"/>
        </w:rPr>
        <w:t>健康</w:t>
      </w:r>
      <w:r w:rsidRPr="00E42B32">
        <w:rPr>
          <w:szCs w:val="24"/>
        </w:rPr>
        <w:t xml:space="preserve">). </w:t>
      </w:r>
    </w:p>
    <w:p w:rsidR="008B4A5B" w:rsidRPr="001A107C" w:rsidRDefault="008B4A5B" w:rsidP="00F25488">
      <w:pPr>
        <w:pStyle w:val="ListParagraph"/>
        <w:numPr>
          <w:ilvl w:val="0"/>
          <w:numId w:val="4"/>
        </w:numPr>
        <w:ind w:leftChars="0"/>
        <w:rPr>
          <w:sz w:val="28"/>
          <w:szCs w:val="28"/>
          <w:u w:val="single"/>
        </w:rPr>
      </w:pPr>
      <w:r w:rsidRPr="001A107C">
        <w:rPr>
          <w:sz w:val="28"/>
          <w:szCs w:val="28"/>
        </w:rPr>
        <w:t xml:space="preserve">I have no </w:t>
      </w:r>
      <w:r w:rsidRPr="001A107C">
        <w:rPr>
          <w:sz w:val="28"/>
          <w:szCs w:val="28"/>
          <w:u w:val="single"/>
        </w:rPr>
        <w:t>p________t</w:t>
      </w:r>
      <w:r w:rsidRPr="001A107C">
        <w:rPr>
          <w:sz w:val="28"/>
          <w:szCs w:val="28"/>
        </w:rPr>
        <w:t xml:space="preserve"> money, so I can’t buy a Christmas gift for you.</w:t>
      </w:r>
    </w:p>
    <w:p w:rsidR="008B4A5B" w:rsidRPr="001A107C" w:rsidRDefault="008B4A5B" w:rsidP="00F25488">
      <w:pPr>
        <w:pStyle w:val="ListParagraph"/>
        <w:numPr>
          <w:ilvl w:val="0"/>
          <w:numId w:val="4"/>
        </w:numPr>
        <w:ind w:leftChars="0"/>
        <w:rPr>
          <w:sz w:val="28"/>
          <w:szCs w:val="28"/>
        </w:rPr>
      </w:pPr>
      <w:r w:rsidRPr="001A107C">
        <w:rPr>
          <w:sz w:val="28"/>
          <w:szCs w:val="28"/>
        </w:rPr>
        <w:t xml:space="preserve">The breakfast in the new </w:t>
      </w:r>
      <w:r w:rsidRPr="001A107C">
        <w:rPr>
          <w:sz w:val="28"/>
          <w:szCs w:val="28"/>
          <w:u w:val="single"/>
        </w:rPr>
        <w:t>r__________t i</w:t>
      </w:r>
      <w:r w:rsidRPr="001A107C">
        <w:rPr>
          <w:sz w:val="28"/>
          <w:szCs w:val="28"/>
        </w:rPr>
        <w:t>s good and popular. Mom and I love it.</w:t>
      </w:r>
    </w:p>
    <w:p w:rsidR="008B4A5B" w:rsidRPr="001A107C" w:rsidRDefault="008B4A5B" w:rsidP="00F25488">
      <w:pPr>
        <w:pStyle w:val="ListParagraph"/>
        <w:numPr>
          <w:ilvl w:val="0"/>
          <w:numId w:val="4"/>
        </w:numPr>
        <w:ind w:leftChars="0"/>
        <w:rPr>
          <w:sz w:val="28"/>
          <w:szCs w:val="28"/>
        </w:rPr>
      </w:pPr>
      <w:r w:rsidRPr="001A107C">
        <w:rPr>
          <w:sz w:val="28"/>
          <w:szCs w:val="28"/>
        </w:rPr>
        <w:t>Taiwan is an</w:t>
      </w:r>
      <w:r w:rsidRPr="001A107C">
        <w:rPr>
          <w:sz w:val="28"/>
          <w:szCs w:val="28"/>
          <w:u w:val="single"/>
        </w:rPr>
        <w:t xml:space="preserve"> i_________d </w:t>
      </w:r>
      <w:r w:rsidRPr="001A107C">
        <w:rPr>
          <w:sz w:val="28"/>
          <w:szCs w:val="28"/>
        </w:rPr>
        <w:t>in The Pacific Ocean (</w:t>
      </w:r>
      <w:r w:rsidRPr="00E42B32">
        <w:rPr>
          <w:rFonts w:hint="eastAsia"/>
          <w:szCs w:val="24"/>
        </w:rPr>
        <w:t>太平洋</w:t>
      </w:r>
      <w:r w:rsidRPr="001A107C">
        <w:rPr>
          <w:sz w:val="28"/>
          <w:szCs w:val="28"/>
        </w:rPr>
        <w:t>).We have to learn swimming.</w:t>
      </w:r>
    </w:p>
    <w:p w:rsidR="008B4A5B" w:rsidRPr="001A107C" w:rsidRDefault="008B4A5B" w:rsidP="00F25488">
      <w:pPr>
        <w:pStyle w:val="ListParagraph"/>
        <w:numPr>
          <w:ilvl w:val="0"/>
          <w:numId w:val="4"/>
        </w:numPr>
        <w:ind w:leftChars="0"/>
        <w:rPr>
          <w:sz w:val="28"/>
          <w:szCs w:val="28"/>
        </w:rPr>
      </w:pPr>
      <w:r w:rsidRPr="001A107C">
        <w:rPr>
          <w:sz w:val="28"/>
          <w:szCs w:val="28"/>
        </w:rPr>
        <w:t xml:space="preserve">Look! The students are playing f_________e </w:t>
      </w:r>
      <w:r>
        <w:rPr>
          <w:sz w:val="28"/>
          <w:szCs w:val="28"/>
        </w:rPr>
        <w:t>o</w:t>
      </w:r>
      <w:r w:rsidRPr="001A107C">
        <w:rPr>
          <w:sz w:val="28"/>
          <w:szCs w:val="28"/>
        </w:rPr>
        <w:t>n the beach.</w:t>
      </w:r>
    </w:p>
    <w:p w:rsidR="008B4A5B" w:rsidRPr="001A107C" w:rsidRDefault="008B4A5B" w:rsidP="00F25488">
      <w:pPr>
        <w:pStyle w:val="ListParagraph"/>
        <w:numPr>
          <w:ilvl w:val="0"/>
          <w:numId w:val="4"/>
        </w:numPr>
        <w:ind w:leftChars="0"/>
        <w:rPr>
          <w:sz w:val="28"/>
          <w:szCs w:val="28"/>
        </w:rPr>
      </w:pPr>
      <w:r w:rsidRPr="001A107C">
        <w:rPr>
          <w:sz w:val="28"/>
          <w:szCs w:val="28"/>
        </w:rPr>
        <w:t xml:space="preserve">Leo and Kate are good at p_______. These colorful pictures are their works. </w:t>
      </w:r>
    </w:p>
    <w:p w:rsidR="008B4A5B" w:rsidRDefault="008B4A5B" w:rsidP="00F25488">
      <w:pPr>
        <w:pStyle w:val="ListParagraph"/>
        <w:numPr>
          <w:ilvl w:val="0"/>
          <w:numId w:val="4"/>
        </w:numPr>
        <w:ind w:leftChars="0"/>
        <w:rPr>
          <w:sz w:val="28"/>
          <w:szCs w:val="28"/>
        </w:rPr>
      </w:pPr>
      <w:r w:rsidRPr="001A107C">
        <w:rPr>
          <w:sz w:val="28"/>
          <w:szCs w:val="28"/>
        </w:rPr>
        <w:t xml:space="preserve">Mr. Lin and his cousins are 80-year- old men. They ride their m________es around </w:t>
      </w:r>
      <w:smartTag w:uri="urn:schemas-microsoft-com:office:smarttags" w:element="place">
        <w:smartTag w:uri="urn:schemas-microsoft-com:office:smarttags" w:element="country-region">
          <w:r w:rsidRPr="001A107C">
            <w:rPr>
              <w:sz w:val="28"/>
              <w:szCs w:val="28"/>
            </w:rPr>
            <w:t>Taiwan</w:t>
          </w:r>
        </w:smartTag>
      </w:smartTag>
      <w:r w:rsidRPr="001A107C">
        <w:rPr>
          <w:sz w:val="28"/>
          <w:szCs w:val="28"/>
        </w:rPr>
        <w:t>.</w:t>
      </w:r>
    </w:p>
    <w:p w:rsidR="008B4A5B" w:rsidRPr="001A107C" w:rsidRDefault="008B4A5B" w:rsidP="00C94D32">
      <w:pPr>
        <w:pStyle w:val="ListParagraph"/>
        <w:ind w:leftChars="0" w:left="960"/>
        <w:rPr>
          <w:sz w:val="28"/>
          <w:szCs w:val="28"/>
        </w:rPr>
      </w:pPr>
    </w:p>
    <w:p w:rsidR="008B4A5B" w:rsidRPr="001A107C" w:rsidRDefault="008B4A5B" w:rsidP="000E6241">
      <w:pPr>
        <w:pStyle w:val="ListParagraph"/>
        <w:ind w:leftChars="0"/>
        <w:rPr>
          <w:sz w:val="28"/>
          <w:szCs w:val="28"/>
        </w:rPr>
      </w:pPr>
      <w:r>
        <w:rPr>
          <w:rFonts w:hint="eastAsia"/>
          <w:szCs w:val="24"/>
        </w:rPr>
        <w:t>二</w:t>
      </w:r>
      <w:r>
        <w:rPr>
          <w:szCs w:val="24"/>
        </w:rPr>
        <w:t xml:space="preserve">. </w:t>
      </w:r>
      <w:r w:rsidRPr="00E42B32">
        <w:rPr>
          <w:rFonts w:hint="eastAsia"/>
          <w:szCs w:val="24"/>
        </w:rPr>
        <w:t>填充</w:t>
      </w:r>
      <w:r w:rsidRPr="001A107C">
        <w:rPr>
          <w:sz w:val="28"/>
          <w:szCs w:val="28"/>
        </w:rPr>
        <w:t xml:space="preserve"> 10%</w:t>
      </w:r>
    </w:p>
    <w:p w:rsidR="008B4A5B" w:rsidRPr="001A107C" w:rsidRDefault="008B4A5B" w:rsidP="00B55013">
      <w:pPr>
        <w:pStyle w:val="ListParagraph"/>
        <w:ind w:leftChars="150" w:left="31680" w:hangingChars="100" w:firstLine="31680"/>
        <w:rPr>
          <w:sz w:val="28"/>
          <w:szCs w:val="28"/>
        </w:rPr>
      </w:pPr>
      <w:r w:rsidRPr="001A107C">
        <w:rPr>
          <w:sz w:val="28"/>
          <w:szCs w:val="28"/>
        </w:rPr>
        <w:t>(A)</w:t>
      </w:r>
      <w:r>
        <w:rPr>
          <w:sz w:val="28"/>
          <w:szCs w:val="28"/>
        </w:rPr>
        <w:t xml:space="preserve"> </w:t>
      </w:r>
      <w:r w:rsidRPr="001A107C">
        <w:rPr>
          <w:sz w:val="28"/>
          <w:szCs w:val="28"/>
        </w:rPr>
        <w:t xml:space="preserve"> Today is Cody’s birthday. The ___1._____(Brown) are busy. Mrs. Brown is preparing hot dogs, Cody’s favorite food. Peter and his father, Mr. Brown, are building a new house ___2.___ Cody. Amanda is painting it. Cody is very happy. He is ___3.___ (run) around.</w:t>
      </w:r>
    </w:p>
    <w:p w:rsidR="008B4A5B" w:rsidRPr="001A107C" w:rsidRDefault="008B4A5B" w:rsidP="00B55013">
      <w:pPr>
        <w:pStyle w:val="ListParagraph"/>
        <w:ind w:leftChars="150" w:left="31680" w:hangingChars="100" w:firstLine="31680"/>
        <w:rPr>
          <w:sz w:val="28"/>
          <w:szCs w:val="28"/>
        </w:rPr>
      </w:pPr>
    </w:p>
    <w:p w:rsidR="008B4A5B" w:rsidRPr="001A107C" w:rsidRDefault="008B4A5B" w:rsidP="00B55013">
      <w:pPr>
        <w:pStyle w:val="ListParagraph"/>
        <w:ind w:leftChars="150" w:left="31680" w:hangingChars="100" w:firstLine="31680"/>
        <w:rPr>
          <w:sz w:val="28"/>
          <w:szCs w:val="28"/>
        </w:rPr>
      </w:pPr>
      <w:r w:rsidRPr="001A107C">
        <w:rPr>
          <w:sz w:val="28"/>
          <w:szCs w:val="28"/>
        </w:rPr>
        <w:t>(B)</w:t>
      </w:r>
      <w:r>
        <w:rPr>
          <w:sz w:val="28"/>
          <w:szCs w:val="28"/>
        </w:rPr>
        <w:t xml:space="preserve"> </w:t>
      </w:r>
      <w:r w:rsidRPr="001A107C">
        <w:rPr>
          <w:sz w:val="28"/>
          <w:szCs w:val="28"/>
        </w:rPr>
        <w:t xml:space="preserve"> Good morning. __4.___ is Heidi Chen ___5.___ </w:t>
      </w:r>
      <w:smartTag w:uri="urn:schemas-microsoft-com:office:smarttags" w:element="place">
        <w:smartTag w:uri="urn:schemas-microsoft-com:office:smarttags" w:element="State">
          <w:r w:rsidRPr="001A107C">
            <w:rPr>
              <w:sz w:val="28"/>
              <w:szCs w:val="28"/>
            </w:rPr>
            <w:t>New York</w:t>
          </w:r>
        </w:smartTag>
      </w:smartTag>
      <w:r w:rsidRPr="001A107C">
        <w:rPr>
          <w:sz w:val="28"/>
          <w:szCs w:val="28"/>
        </w:rPr>
        <w:t xml:space="preserve">. King Kong is not in the cage. Where is he? People are looking __6.___ him. Look! King Kong is standing on the tall building now. And a woman is __7.___ him. Listen! He’s shouting! </w:t>
      </w:r>
    </w:p>
    <w:p w:rsidR="008B4A5B" w:rsidRPr="001A107C" w:rsidRDefault="008B4A5B" w:rsidP="00B55013">
      <w:pPr>
        <w:pStyle w:val="ListParagraph"/>
        <w:ind w:leftChars="150" w:left="31680" w:hangingChars="100" w:firstLine="31680"/>
        <w:rPr>
          <w:sz w:val="28"/>
          <w:szCs w:val="28"/>
        </w:rPr>
      </w:pPr>
    </w:p>
    <w:p w:rsidR="008B4A5B" w:rsidRPr="001A107C" w:rsidRDefault="008B4A5B" w:rsidP="00B55013">
      <w:pPr>
        <w:pStyle w:val="ListParagraph"/>
        <w:ind w:leftChars="150" w:left="31680" w:hangingChars="100" w:firstLine="31680"/>
        <w:rPr>
          <w:sz w:val="28"/>
          <w:szCs w:val="28"/>
        </w:rPr>
      </w:pPr>
      <w:r w:rsidRPr="001A107C">
        <w:rPr>
          <w:sz w:val="28"/>
          <w:szCs w:val="28"/>
        </w:rPr>
        <w:t>(C)</w:t>
      </w:r>
      <w:r>
        <w:rPr>
          <w:sz w:val="28"/>
          <w:szCs w:val="28"/>
        </w:rPr>
        <w:t xml:space="preserve"> </w:t>
      </w:r>
      <w:r w:rsidRPr="001A107C">
        <w:rPr>
          <w:sz w:val="28"/>
          <w:szCs w:val="28"/>
        </w:rPr>
        <w:t xml:space="preserve"> Right now I’m sitting in a tea house. Everything here ___8.___ so beautiful! Some are riding bikes ___9.___ the lake. There are many gift shops here. Amanda is buying gifts. We are ___10.___ fun here. </w:t>
      </w:r>
    </w:p>
    <w:p w:rsidR="008B4A5B" w:rsidRPr="001A107C" w:rsidRDefault="008B4A5B" w:rsidP="00B55013">
      <w:pPr>
        <w:pStyle w:val="ListParagraph"/>
        <w:ind w:leftChars="150" w:left="31680" w:hangingChars="100" w:firstLine="31680"/>
        <w:rPr>
          <w:sz w:val="28"/>
          <w:szCs w:val="28"/>
        </w:rPr>
      </w:pPr>
      <w:r w:rsidRPr="001A107C">
        <w:rPr>
          <w:sz w:val="28"/>
          <w:szCs w:val="28"/>
        </w:rPr>
        <w:t xml:space="preserve"> </w:t>
      </w:r>
    </w:p>
    <w:p w:rsidR="008B4A5B" w:rsidRPr="000E6241" w:rsidRDefault="008B4A5B" w:rsidP="00B55013">
      <w:pPr>
        <w:ind w:firstLineChars="150" w:firstLine="31680"/>
        <w:rPr>
          <w:sz w:val="28"/>
          <w:szCs w:val="28"/>
        </w:rPr>
      </w:pPr>
      <w:r w:rsidRPr="000E6241">
        <w:rPr>
          <w:rFonts w:hint="eastAsia"/>
          <w:szCs w:val="24"/>
        </w:rPr>
        <w:t>三</w:t>
      </w:r>
      <w:r w:rsidRPr="000E6241">
        <w:rPr>
          <w:szCs w:val="24"/>
        </w:rPr>
        <w:t>.</w:t>
      </w:r>
      <w:r w:rsidRPr="000E6241">
        <w:rPr>
          <w:rFonts w:hint="eastAsia"/>
          <w:szCs w:val="24"/>
        </w:rPr>
        <w:t>文法選擇</w:t>
      </w:r>
      <w:r w:rsidRPr="000E6241">
        <w:rPr>
          <w:sz w:val="28"/>
          <w:szCs w:val="28"/>
        </w:rPr>
        <w:t xml:space="preserve"> 20%</w:t>
      </w:r>
    </w:p>
    <w:p w:rsidR="008B4A5B" w:rsidRPr="001A107C" w:rsidRDefault="008B4A5B" w:rsidP="001C25FD">
      <w:pPr>
        <w:pStyle w:val="ListParagraph"/>
        <w:numPr>
          <w:ilvl w:val="0"/>
          <w:numId w:val="5"/>
        </w:numPr>
        <w:ind w:leftChars="0"/>
        <w:rPr>
          <w:sz w:val="28"/>
          <w:szCs w:val="28"/>
        </w:rPr>
      </w:pPr>
      <w:r w:rsidRPr="001A107C">
        <w:rPr>
          <w:sz w:val="28"/>
          <w:szCs w:val="28"/>
        </w:rPr>
        <w:t xml:space="preserve">There are many people _______ in the park.                      </w:t>
      </w:r>
    </w:p>
    <w:p w:rsidR="008B4A5B" w:rsidRPr="001A107C" w:rsidRDefault="008B4A5B" w:rsidP="004402D4">
      <w:pPr>
        <w:pStyle w:val="ListParagraph"/>
        <w:ind w:leftChars="0" w:left="960"/>
        <w:rPr>
          <w:sz w:val="28"/>
          <w:szCs w:val="28"/>
        </w:rPr>
      </w:pPr>
      <w:r w:rsidRPr="001A107C">
        <w:rPr>
          <w:sz w:val="28"/>
          <w:szCs w:val="28"/>
        </w:rPr>
        <w:t xml:space="preserve">(A) roller-skate  </w:t>
      </w:r>
      <w:r>
        <w:rPr>
          <w:sz w:val="28"/>
          <w:szCs w:val="28"/>
        </w:rPr>
        <w:t xml:space="preserve">  </w:t>
      </w:r>
      <w:r w:rsidRPr="001A107C">
        <w:rPr>
          <w:sz w:val="28"/>
          <w:szCs w:val="28"/>
        </w:rPr>
        <w:t xml:space="preserve">  (B) roller-skating   </w:t>
      </w:r>
      <w:r>
        <w:rPr>
          <w:sz w:val="28"/>
          <w:szCs w:val="28"/>
        </w:rPr>
        <w:t xml:space="preserve">  </w:t>
      </w:r>
      <w:r w:rsidRPr="001A107C">
        <w:rPr>
          <w:sz w:val="28"/>
          <w:szCs w:val="28"/>
        </w:rPr>
        <w:t xml:space="preserve">  (C) are roller-skating      (D) roller skating</w:t>
      </w:r>
    </w:p>
    <w:p w:rsidR="008B4A5B" w:rsidRPr="001A107C" w:rsidRDefault="008B4A5B" w:rsidP="00AD66B2">
      <w:pPr>
        <w:pStyle w:val="ListParagraph"/>
        <w:numPr>
          <w:ilvl w:val="0"/>
          <w:numId w:val="5"/>
        </w:numPr>
        <w:ind w:leftChars="0"/>
        <w:rPr>
          <w:sz w:val="28"/>
          <w:szCs w:val="28"/>
        </w:rPr>
      </w:pPr>
      <w:r w:rsidRPr="001A107C">
        <w:rPr>
          <w:sz w:val="28"/>
          <w:szCs w:val="28"/>
        </w:rPr>
        <w:t xml:space="preserve">There are ________ in my room.                                   </w:t>
      </w:r>
    </w:p>
    <w:p w:rsidR="008B4A5B" w:rsidRPr="001A107C" w:rsidRDefault="008B4A5B" w:rsidP="004402D4">
      <w:pPr>
        <w:pStyle w:val="ListParagraph"/>
        <w:ind w:leftChars="0" w:left="960"/>
        <w:rPr>
          <w:sz w:val="28"/>
          <w:szCs w:val="28"/>
        </w:rPr>
      </w:pPr>
      <w:r w:rsidRPr="001A107C">
        <w:rPr>
          <w:sz w:val="28"/>
          <w:szCs w:val="28"/>
        </w:rPr>
        <w:t xml:space="preserve">(A) no chairs   </w:t>
      </w:r>
      <w:r>
        <w:rPr>
          <w:sz w:val="28"/>
          <w:szCs w:val="28"/>
        </w:rPr>
        <w:t xml:space="preserve"> </w:t>
      </w:r>
      <w:r w:rsidRPr="001A107C">
        <w:rPr>
          <w:sz w:val="28"/>
          <w:szCs w:val="28"/>
        </w:rPr>
        <w:t xml:space="preserve"> (B) no two chairs      (C) not chairs      (D) no chair</w:t>
      </w:r>
    </w:p>
    <w:p w:rsidR="008B4A5B" w:rsidRPr="001A107C" w:rsidRDefault="008B4A5B" w:rsidP="00C034BE">
      <w:pPr>
        <w:pStyle w:val="ListParagraph"/>
        <w:numPr>
          <w:ilvl w:val="0"/>
          <w:numId w:val="5"/>
        </w:numPr>
        <w:ind w:leftChars="0"/>
        <w:rPr>
          <w:sz w:val="28"/>
          <w:szCs w:val="28"/>
        </w:rPr>
      </w:pPr>
      <w:r w:rsidRPr="001A107C">
        <w:rPr>
          <w:sz w:val="28"/>
          <w:szCs w:val="28"/>
        </w:rPr>
        <w:t xml:space="preserve">Miss Lin lives with _______ family in </w:t>
      </w:r>
      <w:smartTag w:uri="urn:schemas-microsoft-com:office:smarttags" w:element="place">
        <w:smartTag w:uri="urn:schemas-microsoft-com:office:smarttags" w:element="City">
          <w:r w:rsidRPr="001A107C">
            <w:rPr>
              <w:sz w:val="28"/>
              <w:szCs w:val="28"/>
            </w:rPr>
            <w:t>Taipei</w:t>
          </w:r>
        </w:smartTag>
      </w:smartTag>
      <w:r w:rsidRPr="001A107C">
        <w:rPr>
          <w:sz w:val="28"/>
          <w:szCs w:val="28"/>
        </w:rPr>
        <w:t>.</w:t>
      </w:r>
    </w:p>
    <w:p w:rsidR="008B4A5B" w:rsidRPr="001A107C" w:rsidRDefault="008B4A5B" w:rsidP="000B13D0">
      <w:pPr>
        <w:pStyle w:val="ListParagraph"/>
        <w:ind w:leftChars="0" w:left="960"/>
        <w:rPr>
          <w:sz w:val="28"/>
          <w:szCs w:val="28"/>
        </w:rPr>
      </w:pPr>
      <w:r w:rsidRPr="001A107C">
        <w:rPr>
          <w:sz w:val="28"/>
          <w:szCs w:val="28"/>
        </w:rPr>
        <w:t>(A) his      (B) him      (C) her       (D) she</w:t>
      </w:r>
      <w:r w:rsidRPr="001A107C">
        <w:rPr>
          <w:rFonts w:hint="eastAsia"/>
          <w:sz w:val="28"/>
          <w:szCs w:val="28"/>
        </w:rPr>
        <w:t xml:space="preserve">　</w:t>
      </w:r>
    </w:p>
    <w:p w:rsidR="008B4A5B" w:rsidRPr="001A107C" w:rsidRDefault="008B4A5B" w:rsidP="00DD4F9A">
      <w:pPr>
        <w:pStyle w:val="ListParagraph"/>
        <w:numPr>
          <w:ilvl w:val="0"/>
          <w:numId w:val="5"/>
        </w:numPr>
        <w:ind w:leftChars="0"/>
        <w:rPr>
          <w:sz w:val="28"/>
          <w:szCs w:val="28"/>
        </w:rPr>
      </w:pPr>
      <w:r w:rsidRPr="001A107C">
        <w:rPr>
          <w:sz w:val="28"/>
          <w:szCs w:val="28"/>
        </w:rPr>
        <w:t>Tim: I have a cake for Amy’s birthday party. __________</w:t>
      </w:r>
    </w:p>
    <w:p w:rsidR="008B4A5B" w:rsidRPr="001A107C" w:rsidRDefault="008B4A5B" w:rsidP="000B13D0">
      <w:pPr>
        <w:pStyle w:val="ListParagraph"/>
        <w:ind w:leftChars="0" w:left="960"/>
        <w:rPr>
          <w:sz w:val="28"/>
          <w:szCs w:val="28"/>
        </w:rPr>
      </w:pPr>
      <w:r w:rsidRPr="001A107C">
        <w:rPr>
          <w:sz w:val="28"/>
          <w:szCs w:val="28"/>
        </w:rPr>
        <w:t>Sam: I will sing a birthday song for her.</w:t>
      </w:r>
    </w:p>
    <w:p w:rsidR="008B4A5B" w:rsidRDefault="008B4A5B" w:rsidP="00DD4F9A">
      <w:pPr>
        <w:pStyle w:val="ListParagraph"/>
        <w:ind w:leftChars="0" w:left="960"/>
        <w:rPr>
          <w:sz w:val="28"/>
          <w:szCs w:val="28"/>
        </w:rPr>
      </w:pPr>
      <w:r w:rsidRPr="001A107C">
        <w:rPr>
          <w:sz w:val="28"/>
          <w:szCs w:val="28"/>
        </w:rPr>
        <w:t xml:space="preserve">(A) How good!  </w:t>
      </w:r>
      <w:r>
        <w:rPr>
          <w:sz w:val="28"/>
          <w:szCs w:val="28"/>
        </w:rPr>
        <w:t xml:space="preserve">  </w:t>
      </w:r>
      <w:r w:rsidRPr="001A107C">
        <w:rPr>
          <w:sz w:val="28"/>
          <w:szCs w:val="28"/>
        </w:rPr>
        <w:t xml:space="preserve">  </w:t>
      </w:r>
      <w:r w:rsidRPr="001A107C">
        <w:rPr>
          <w:sz w:val="28"/>
          <w:szCs w:val="28"/>
        </w:rPr>
        <w:tab/>
      </w:r>
      <w:r>
        <w:rPr>
          <w:sz w:val="28"/>
          <w:szCs w:val="28"/>
        </w:rPr>
        <w:t>(</w:t>
      </w:r>
      <w:r w:rsidRPr="001A107C">
        <w:rPr>
          <w:sz w:val="28"/>
          <w:szCs w:val="28"/>
        </w:rPr>
        <w:t xml:space="preserve">B) How are you?  </w:t>
      </w:r>
      <w:r>
        <w:rPr>
          <w:sz w:val="28"/>
          <w:szCs w:val="28"/>
        </w:rPr>
        <w:t xml:space="preserve">  </w:t>
      </w:r>
      <w:r w:rsidRPr="001A107C">
        <w:rPr>
          <w:sz w:val="28"/>
          <w:szCs w:val="28"/>
        </w:rPr>
        <w:tab/>
        <w:t xml:space="preserve">(C) How about you? </w:t>
      </w:r>
    </w:p>
    <w:p w:rsidR="008B4A5B" w:rsidRPr="001A107C" w:rsidRDefault="008B4A5B" w:rsidP="00DD4F9A">
      <w:pPr>
        <w:pStyle w:val="ListParagraph"/>
        <w:ind w:leftChars="0" w:left="960"/>
        <w:rPr>
          <w:sz w:val="28"/>
          <w:szCs w:val="28"/>
        </w:rPr>
      </w:pPr>
      <w:r w:rsidRPr="001A107C">
        <w:rPr>
          <w:sz w:val="28"/>
          <w:szCs w:val="28"/>
        </w:rPr>
        <w:t>(D) How do you do?</w:t>
      </w:r>
    </w:p>
    <w:p w:rsidR="008B4A5B" w:rsidRPr="001A107C" w:rsidRDefault="008B4A5B" w:rsidP="00B13280">
      <w:pPr>
        <w:pStyle w:val="ListParagraph"/>
        <w:numPr>
          <w:ilvl w:val="0"/>
          <w:numId w:val="5"/>
        </w:numPr>
        <w:ind w:leftChars="0"/>
        <w:rPr>
          <w:sz w:val="28"/>
          <w:szCs w:val="28"/>
        </w:rPr>
      </w:pPr>
      <w:r w:rsidRPr="001A107C">
        <w:rPr>
          <w:sz w:val="28"/>
          <w:szCs w:val="28"/>
        </w:rPr>
        <w:t>Tom: Who is that young girl?</w:t>
      </w:r>
      <w:r w:rsidRPr="001A107C">
        <w:rPr>
          <w:sz w:val="28"/>
          <w:szCs w:val="28"/>
        </w:rPr>
        <w:tab/>
      </w:r>
      <w:r w:rsidRPr="001A107C">
        <w:rPr>
          <w:sz w:val="28"/>
          <w:szCs w:val="28"/>
        </w:rPr>
        <w:tab/>
        <w:t>Joe: __________</w:t>
      </w:r>
    </w:p>
    <w:p w:rsidR="008B4A5B" w:rsidRPr="001A107C" w:rsidRDefault="008B4A5B" w:rsidP="00B13280">
      <w:pPr>
        <w:pStyle w:val="ListParagraph"/>
        <w:ind w:leftChars="0" w:left="960"/>
        <w:rPr>
          <w:sz w:val="28"/>
          <w:szCs w:val="28"/>
        </w:rPr>
      </w:pPr>
      <w:r w:rsidRPr="001A107C">
        <w:rPr>
          <w:sz w:val="28"/>
          <w:szCs w:val="28"/>
        </w:rPr>
        <w:t xml:space="preserve">(A) She’s my friend.      </w:t>
      </w:r>
      <w:r w:rsidRPr="001A107C">
        <w:rPr>
          <w:sz w:val="28"/>
          <w:szCs w:val="28"/>
        </w:rPr>
        <w:tab/>
        <w:t>(B) Yes, that is Mary.</w:t>
      </w:r>
      <w:r w:rsidRPr="001A107C">
        <w:rPr>
          <w:sz w:val="28"/>
          <w:szCs w:val="28"/>
        </w:rPr>
        <w:tab/>
        <w:t xml:space="preserve">   (C) She’s a student.</w:t>
      </w:r>
      <w:r w:rsidRPr="001A107C">
        <w:rPr>
          <w:sz w:val="28"/>
          <w:szCs w:val="28"/>
        </w:rPr>
        <w:tab/>
        <w:t xml:space="preserve">       (D) This is my classmate.</w:t>
      </w:r>
    </w:p>
    <w:p w:rsidR="008B4A5B" w:rsidRPr="001A107C" w:rsidRDefault="008B4A5B" w:rsidP="00976161">
      <w:pPr>
        <w:pStyle w:val="ListParagraph"/>
        <w:numPr>
          <w:ilvl w:val="0"/>
          <w:numId w:val="5"/>
        </w:numPr>
        <w:ind w:leftChars="0"/>
        <w:rPr>
          <w:sz w:val="28"/>
          <w:szCs w:val="28"/>
        </w:rPr>
      </w:pPr>
      <w:r w:rsidRPr="001A107C">
        <w:rPr>
          <w:sz w:val="28"/>
          <w:szCs w:val="28"/>
        </w:rPr>
        <w:t xml:space="preserve">Please ________ the classroom now. The talent show is on.            </w:t>
      </w:r>
    </w:p>
    <w:p w:rsidR="008B4A5B" w:rsidRPr="001A107C" w:rsidRDefault="008B4A5B" w:rsidP="004402D4">
      <w:pPr>
        <w:pStyle w:val="ListParagraph"/>
        <w:ind w:leftChars="0" w:left="960"/>
        <w:rPr>
          <w:sz w:val="28"/>
          <w:szCs w:val="28"/>
        </w:rPr>
      </w:pPr>
      <w:r w:rsidRPr="001A107C">
        <w:rPr>
          <w:sz w:val="28"/>
          <w:szCs w:val="28"/>
        </w:rPr>
        <w:t xml:space="preserve"> (A) come back to  (B) coming back to  (C) be coming back to  (D) are coming back to</w:t>
      </w:r>
    </w:p>
    <w:p w:rsidR="008B4A5B" w:rsidRPr="001A107C" w:rsidRDefault="008B4A5B" w:rsidP="00C871B1">
      <w:pPr>
        <w:pStyle w:val="ListParagraph"/>
        <w:numPr>
          <w:ilvl w:val="0"/>
          <w:numId w:val="5"/>
        </w:numPr>
        <w:ind w:leftChars="0"/>
        <w:rPr>
          <w:sz w:val="28"/>
          <w:szCs w:val="28"/>
        </w:rPr>
      </w:pPr>
      <w:r w:rsidRPr="001A107C">
        <w:rPr>
          <w:sz w:val="28"/>
          <w:szCs w:val="28"/>
        </w:rPr>
        <w:t>Please stay here and _____ with me.</w:t>
      </w:r>
    </w:p>
    <w:p w:rsidR="008B4A5B" w:rsidRPr="001A107C" w:rsidRDefault="008B4A5B" w:rsidP="00C871B1">
      <w:pPr>
        <w:pStyle w:val="ListParagraph"/>
        <w:ind w:leftChars="0" w:left="960"/>
        <w:rPr>
          <w:sz w:val="28"/>
          <w:szCs w:val="28"/>
        </w:rPr>
      </w:pPr>
      <w:r w:rsidRPr="001A107C">
        <w:rPr>
          <w:sz w:val="28"/>
          <w:szCs w:val="28"/>
        </w:rPr>
        <w:t xml:space="preserve">(A) to be      (B) be     (C) being      (D) X </w:t>
      </w:r>
    </w:p>
    <w:p w:rsidR="008B4A5B" w:rsidRPr="001A107C" w:rsidRDefault="008B4A5B" w:rsidP="00875997">
      <w:pPr>
        <w:pStyle w:val="ListParagraph"/>
        <w:numPr>
          <w:ilvl w:val="0"/>
          <w:numId w:val="5"/>
        </w:numPr>
        <w:ind w:leftChars="0"/>
        <w:rPr>
          <w:sz w:val="28"/>
          <w:szCs w:val="28"/>
        </w:rPr>
      </w:pPr>
      <w:r w:rsidRPr="001A107C">
        <w:rPr>
          <w:sz w:val="28"/>
          <w:szCs w:val="28"/>
        </w:rPr>
        <w:t xml:space="preserve">What time is the movie on?     </w:t>
      </w:r>
      <w:r>
        <w:rPr>
          <w:sz w:val="28"/>
          <w:szCs w:val="28"/>
        </w:rPr>
        <w:t>It is ___7:00.</w:t>
      </w:r>
    </w:p>
    <w:p w:rsidR="008B4A5B" w:rsidRPr="001A107C" w:rsidRDefault="008B4A5B" w:rsidP="00875997">
      <w:pPr>
        <w:pStyle w:val="ListParagraph"/>
        <w:ind w:leftChars="0" w:left="960"/>
        <w:rPr>
          <w:sz w:val="28"/>
          <w:szCs w:val="28"/>
        </w:rPr>
      </w:pPr>
      <w:r w:rsidRPr="001A107C">
        <w:rPr>
          <w:sz w:val="28"/>
          <w:szCs w:val="28"/>
        </w:rPr>
        <w:t xml:space="preserve">(A) X    (B) in    (C) at     (D) on </w:t>
      </w:r>
    </w:p>
    <w:p w:rsidR="008B4A5B" w:rsidRPr="001A107C" w:rsidRDefault="008B4A5B" w:rsidP="00875997">
      <w:pPr>
        <w:pStyle w:val="ListParagraph"/>
        <w:numPr>
          <w:ilvl w:val="0"/>
          <w:numId w:val="5"/>
        </w:numPr>
        <w:ind w:leftChars="0"/>
        <w:rPr>
          <w:sz w:val="28"/>
          <w:szCs w:val="28"/>
        </w:rPr>
      </w:pPr>
      <w:r w:rsidRPr="001A107C">
        <w:rPr>
          <w:sz w:val="28"/>
          <w:szCs w:val="28"/>
        </w:rPr>
        <w:t>A: The question</w:t>
      </w:r>
      <w:r>
        <w:rPr>
          <w:sz w:val="28"/>
          <w:szCs w:val="28"/>
        </w:rPr>
        <w:t>(</w:t>
      </w:r>
      <w:r w:rsidRPr="00E42B32">
        <w:rPr>
          <w:rFonts w:hint="eastAsia"/>
          <w:szCs w:val="24"/>
        </w:rPr>
        <w:t>問題</w:t>
      </w:r>
      <w:r>
        <w:rPr>
          <w:szCs w:val="24"/>
        </w:rPr>
        <w:t xml:space="preserve">) </w:t>
      </w:r>
      <w:r w:rsidRPr="001A107C">
        <w:rPr>
          <w:sz w:val="28"/>
          <w:szCs w:val="28"/>
        </w:rPr>
        <w:t xml:space="preserve">is not easy. </w:t>
      </w:r>
    </w:p>
    <w:p w:rsidR="008B4A5B" w:rsidRPr="001A107C" w:rsidRDefault="008B4A5B" w:rsidP="00875997">
      <w:pPr>
        <w:pStyle w:val="ListParagraph"/>
        <w:ind w:leftChars="0" w:left="960"/>
        <w:rPr>
          <w:sz w:val="28"/>
          <w:szCs w:val="28"/>
        </w:rPr>
      </w:pPr>
      <w:r w:rsidRPr="001A107C">
        <w:rPr>
          <w:sz w:val="28"/>
          <w:szCs w:val="28"/>
        </w:rPr>
        <w:t>B: Well, let’s _________ the answer</w:t>
      </w:r>
      <w:r w:rsidRPr="001A107C">
        <w:rPr>
          <w:rFonts w:hint="eastAsia"/>
          <w:sz w:val="28"/>
          <w:szCs w:val="28"/>
        </w:rPr>
        <w:t>（</w:t>
      </w:r>
      <w:r w:rsidRPr="00E42B32">
        <w:rPr>
          <w:rFonts w:hint="eastAsia"/>
          <w:szCs w:val="24"/>
        </w:rPr>
        <w:t>答案</w:t>
      </w:r>
      <w:r w:rsidRPr="001A107C">
        <w:rPr>
          <w:rFonts w:hint="eastAsia"/>
          <w:sz w:val="28"/>
          <w:szCs w:val="28"/>
        </w:rPr>
        <w:t>）</w:t>
      </w:r>
      <w:r w:rsidRPr="001A107C">
        <w:rPr>
          <w:sz w:val="28"/>
          <w:szCs w:val="28"/>
        </w:rPr>
        <w:t>.</w:t>
      </w:r>
    </w:p>
    <w:p w:rsidR="008B4A5B" w:rsidRPr="001A107C" w:rsidRDefault="008B4A5B" w:rsidP="00875997">
      <w:pPr>
        <w:pStyle w:val="ListParagraph"/>
        <w:ind w:leftChars="0" w:left="960"/>
        <w:rPr>
          <w:sz w:val="28"/>
          <w:szCs w:val="28"/>
        </w:rPr>
      </w:pPr>
      <w:r w:rsidRPr="001A107C">
        <w:rPr>
          <w:sz w:val="28"/>
          <w:szCs w:val="28"/>
        </w:rPr>
        <w:t>(A) finding out  (B) looking for   (C) reading  (D) find out</w:t>
      </w:r>
    </w:p>
    <w:p w:rsidR="008B4A5B" w:rsidRPr="001A107C" w:rsidRDefault="008B4A5B" w:rsidP="00DB1C41">
      <w:pPr>
        <w:pStyle w:val="ListParagraph"/>
        <w:numPr>
          <w:ilvl w:val="0"/>
          <w:numId w:val="5"/>
        </w:numPr>
        <w:ind w:leftChars="0"/>
        <w:rPr>
          <w:sz w:val="28"/>
          <w:szCs w:val="28"/>
        </w:rPr>
      </w:pPr>
      <w:r w:rsidRPr="001A107C">
        <w:rPr>
          <w:sz w:val="28"/>
          <w:szCs w:val="28"/>
        </w:rPr>
        <w:t>A: Excuse me. Is it 6:50?.</w:t>
      </w:r>
    </w:p>
    <w:p w:rsidR="008B4A5B" w:rsidRPr="001A107C" w:rsidRDefault="008B4A5B" w:rsidP="00073FBE">
      <w:pPr>
        <w:pStyle w:val="ListParagraph"/>
        <w:ind w:leftChars="0" w:left="960"/>
        <w:rPr>
          <w:sz w:val="28"/>
          <w:szCs w:val="28"/>
        </w:rPr>
      </w:pPr>
      <w:r w:rsidRPr="001A107C">
        <w:rPr>
          <w:sz w:val="28"/>
          <w:szCs w:val="28"/>
        </w:rPr>
        <w:t>B: _______ Your watch is slow (</w:t>
      </w:r>
      <w:r w:rsidRPr="000E6241">
        <w:rPr>
          <w:rFonts w:hint="eastAsia"/>
          <w:szCs w:val="24"/>
        </w:rPr>
        <w:t>慢的</w:t>
      </w:r>
      <w:r w:rsidRPr="001A107C">
        <w:rPr>
          <w:sz w:val="28"/>
          <w:szCs w:val="28"/>
        </w:rPr>
        <w:t xml:space="preserve">)  </w:t>
      </w:r>
    </w:p>
    <w:p w:rsidR="008B4A5B" w:rsidRPr="001A107C" w:rsidRDefault="008B4A5B" w:rsidP="00DB1C41">
      <w:pPr>
        <w:pStyle w:val="ListParagraph"/>
        <w:ind w:leftChars="0" w:left="960"/>
        <w:rPr>
          <w:sz w:val="28"/>
          <w:szCs w:val="28"/>
        </w:rPr>
      </w:pPr>
      <w:r w:rsidRPr="001A107C">
        <w:rPr>
          <w:sz w:val="28"/>
          <w:szCs w:val="28"/>
        </w:rPr>
        <w:t xml:space="preserve">(A) No, it’s five to seven. </w:t>
      </w:r>
      <w:r w:rsidRPr="001A107C">
        <w:rPr>
          <w:sz w:val="28"/>
          <w:szCs w:val="28"/>
        </w:rPr>
        <w:tab/>
        <w:t xml:space="preserve">  (B) No, it’s five past six.  </w:t>
      </w:r>
    </w:p>
    <w:p w:rsidR="008B4A5B" w:rsidRPr="001A107C" w:rsidRDefault="008B4A5B" w:rsidP="00DB1C41">
      <w:pPr>
        <w:pStyle w:val="ListParagraph"/>
        <w:ind w:leftChars="0" w:left="960"/>
        <w:rPr>
          <w:sz w:val="28"/>
          <w:szCs w:val="28"/>
        </w:rPr>
      </w:pPr>
      <w:r w:rsidRPr="001A107C">
        <w:rPr>
          <w:sz w:val="28"/>
          <w:szCs w:val="28"/>
        </w:rPr>
        <w:t xml:space="preserve">(C) Yes, it’s six fifty.           (D) Yes, it’s ten to seven. </w:t>
      </w:r>
    </w:p>
    <w:p w:rsidR="008B4A5B" w:rsidRPr="001A107C" w:rsidRDefault="008B4A5B" w:rsidP="00F25488">
      <w:pPr>
        <w:pStyle w:val="ListParagraph"/>
        <w:numPr>
          <w:ilvl w:val="0"/>
          <w:numId w:val="5"/>
        </w:numPr>
        <w:ind w:leftChars="0"/>
        <w:rPr>
          <w:sz w:val="28"/>
          <w:szCs w:val="28"/>
        </w:rPr>
      </w:pPr>
      <w:r w:rsidRPr="001A107C">
        <w:rPr>
          <w:sz w:val="28"/>
          <w:szCs w:val="28"/>
        </w:rPr>
        <w:t>______ the Lins busy today?</w:t>
      </w:r>
    </w:p>
    <w:p w:rsidR="008B4A5B" w:rsidRPr="001A107C" w:rsidRDefault="008B4A5B" w:rsidP="00C845AE">
      <w:pPr>
        <w:pStyle w:val="ListParagraph"/>
        <w:ind w:leftChars="0" w:left="960"/>
        <w:rPr>
          <w:sz w:val="28"/>
          <w:szCs w:val="28"/>
        </w:rPr>
      </w:pPr>
      <w:r w:rsidRPr="001A107C">
        <w:rPr>
          <w:sz w:val="28"/>
          <w:szCs w:val="28"/>
        </w:rPr>
        <w:t xml:space="preserve">(A)Do    (B) Is    (C) Are    (D) Did </w:t>
      </w:r>
    </w:p>
    <w:p w:rsidR="008B4A5B" w:rsidRPr="001A107C" w:rsidRDefault="008B4A5B" w:rsidP="00C845AE">
      <w:pPr>
        <w:pStyle w:val="ListParagraph"/>
        <w:numPr>
          <w:ilvl w:val="0"/>
          <w:numId w:val="5"/>
        </w:numPr>
        <w:ind w:leftChars="0"/>
        <w:rPr>
          <w:sz w:val="28"/>
          <w:szCs w:val="28"/>
        </w:rPr>
      </w:pPr>
      <w:r w:rsidRPr="001A107C">
        <w:rPr>
          <w:sz w:val="28"/>
          <w:szCs w:val="28"/>
        </w:rPr>
        <w:t>Kate is reading, _____ sleeping.</w:t>
      </w:r>
    </w:p>
    <w:p w:rsidR="008B4A5B" w:rsidRPr="001A107C" w:rsidRDefault="008B4A5B" w:rsidP="00C845AE">
      <w:pPr>
        <w:pStyle w:val="ListParagraph"/>
        <w:ind w:leftChars="0" w:left="960"/>
        <w:rPr>
          <w:sz w:val="28"/>
          <w:szCs w:val="28"/>
        </w:rPr>
      </w:pPr>
      <w:r w:rsidRPr="001A107C">
        <w:rPr>
          <w:sz w:val="28"/>
          <w:szCs w:val="28"/>
        </w:rPr>
        <w:t xml:space="preserve">(A) and     (B) no     (C) not      (D) is </w:t>
      </w:r>
    </w:p>
    <w:p w:rsidR="008B4A5B" w:rsidRPr="001A107C" w:rsidRDefault="008B4A5B" w:rsidP="00C845AE">
      <w:pPr>
        <w:pStyle w:val="ListParagraph"/>
        <w:numPr>
          <w:ilvl w:val="0"/>
          <w:numId w:val="5"/>
        </w:numPr>
        <w:ind w:leftChars="0"/>
        <w:rPr>
          <w:sz w:val="28"/>
          <w:szCs w:val="28"/>
        </w:rPr>
      </w:pPr>
      <w:r w:rsidRPr="001A107C">
        <w:rPr>
          <w:sz w:val="28"/>
          <w:szCs w:val="28"/>
        </w:rPr>
        <w:t>Look! Mia is on the bus. She is waving (</w:t>
      </w:r>
      <w:r w:rsidRPr="000E6241">
        <w:rPr>
          <w:rFonts w:hint="eastAsia"/>
          <w:szCs w:val="24"/>
        </w:rPr>
        <w:t>揮手</w:t>
      </w:r>
      <w:r w:rsidRPr="001A107C">
        <w:rPr>
          <w:sz w:val="28"/>
          <w:szCs w:val="28"/>
        </w:rPr>
        <w:t xml:space="preserve">) at us _____ the bus. </w:t>
      </w:r>
    </w:p>
    <w:p w:rsidR="008B4A5B" w:rsidRPr="001A107C" w:rsidRDefault="008B4A5B" w:rsidP="00C845AE">
      <w:pPr>
        <w:pStyle w:val="ListParagraph"/>
        <w:ind w:leftChars="0" w:left="960"/>
        <w:rPr>
          <w:sz w:val="28"/>
          <w:szCs w:val="28"/>
        </w:rPr>
      </w:pPr>
      <w:r w:rsidRPr="001A107C">
        <w:rPr>
          <w:sz w:val="28"/>
          <w:szCs w:val="28"/>
        </w:rPr>
        <w:t>(A)in front of    (B) in the front of     (C) between    (D) beside</w:t>
      </w:r>
    </w:p>
    <w:p w:rsidR="008B4A5B" w:rsidRPr="001A107C" w:rsidRDefault="008B4A5B" w:rsidP="00C845AE">
      <w:pPr>
        <w:pStyle w:val="ListParagraph"/>
        <w:numPr>
          <w:ilvl w:val="0"/>
          <w:numId w:val="5"/>
        </w:numPr>
        <w:ind w:leftChars="0"/>
        <w:rPr>
          <w:sz w:val="28"/>
          <w:szCs w:val="28"/>
        </w:rPr>
      </w:pPr>
      <w:r w:rsidRPr="001A107C">
        <w:rPr>
          <w:sz w:val="28"/>
          <w:szCs w:val="28"/>
        </w:rPr>
        <w:t>Sam is sleeping _____. Don’t wake her up.</w:t>
      </w:r>
    </w:p>
    <w:p w:rsidR="008B4A5B" w:rsidRPr="001A107C" w:rsidRDefault="008B4A5B" w:rsidP="00C845AE">
      <w:pPr>
        <w:pStyle w:val="ListParagraph"/>
        <w:ind w:leftChars="0" w:left="960"/>
        <w:rPr>
          <w:sz w:val="28"/>
          <w:szCs w:val="28"/>
        </w:rPr>
      </w:pPr>
      <w:r w:rsidRPr="001A107C">
        <w:rPr>
          <w:sz w:val="28"/>
          <w:szCs w:val="28"/>
        </w:rPr>
        <w:t>(A) on bed     (B) in bed     (C) in the bed     (D) the bed.</w:t>
      </w:r>
    </w:p>
    <w:p w:rsidR="008B4A5B" w:rsidRPr="001A107C" w:rsidRDefault="008B4A5B" w:rsidP="00C845AE">
      <w:pPr>
        <w:pStyle w:val="ListParagraph"/>
        <w:numPr>
          <w:ilvl w:val="0"/>
          <w:numId w:val="5"/>
        </w:numPr>
        <w:ind w:leftChars="0"/>
        <w:rPr>
          <w:sz w:val="28"/>
          <w:szCs w:val="28"/>
        </w:rPr>
      </w:pPr>
      <w:r w:rsidRPr="001A107C">
        <w:rPr>
          <w:sz w:val="28"/>
          <w:szCs w:val="28"/>
        </w:rPr>
        <w:t>Mary and I enjoy_____. We are good cooks ,too.</w:t>
      </w:r>
    </w:p>
    <w:p w:rsidR="008B4A5B" w:rsidRPr="001A107C" w:rsidRDefault="008B4A5B" w:rsidP="006B2B6B">
      <w:pPr>
        <w:pStyle w:val="ListParagraph"/>
        <w:ind w:leftChars="0" w:left="960"/>
        <w:rPr>
          <w:sz w:val="28"/>
          <w:szCs w:val="28"/>
        </w:rPr>
      </w:pPr>
      <w:r w:rsidRPr="001A107C">
        <w:rPr>
          <w:sz w:val="28"/>
          <w:szCs w:val="28"/>
        </w:rPr>
        <w:t xml:space="preserve">(A) cook     (B) cooking     (C) to cooking     (D) to cook </w:t>
      </w:r>
    </w:p>
    <w:p w:rsidR="008B4A5B" w:rsidRPr="001A107C" w:rsidRDefault="008B4A5B" w:rsidP="00C845AE">
      <w:pPr>
        <w:pStyle w:val="ListParagraph"/>
        <w:numPr>
          <w:ilvl w:val="0"/>
          <w:numId w:val="5"/>
        </w:numPr>
        <w:ind w:leftChars="0"/>
        <w:rPr>
          <w:sz w:val="28"/>
          <w:szCs w:val="28"/>
        </w:rPr>
      </w:pPr>
      <w:smartTag w:uri="urn:schemas-microsoft-com:office:smarttags" w:element="place">
        <w:smartTag w:uri="urn:schemas-microsoft-com:office:smarttags" w:element="City">
          <w:r w:rsidRPr="001A107C">
            <w:rPr>
              <w:sz w:val="28"/>
              <w:szCs w:val="28"/>
            </w:rPr>
            <w:t>Nancy</w:t>
          </w:r>
        </w:smartTag>
      </w:smartTag>
      <w:r w:rsidRPr="001A107C">
        <w:rPr>
          <w:sz w:val="28"/>
          <w:szCs w:val="28"/>
        </w:rPr>
        <w:t xml:space="preserve"> is _______ around the park.</w:t>
      </w:r>
    </w:p>
    <w:p w:rsidR="008B4A5B" w:rsidRPr="001A107C" w:rsidRDefault="008B4A5B" w:rsidP="006B2B6B">
      <w:pPr>
        <w:pStyle w:val="ListParagraph"/>
        <w:ind w:leftChars="0" w:left="960"/>
        <w:rPr>
          <w:sz w:val="28"/>
          <w:szCs w:val="28"/>
        </w:rPr>
      </w:pPr>
      <w:r w:rsidRPr="001A107C">
        <w:rPr>
          <w:sz w:val="28"/>
          <w:szCs w:val="28"/>
        </w:rPr>
        <w:t xml:space="preserve">(A) jogging to sing        (B) jogging but singing      (C) jog and sing             (D) jogging and singing        </w:t>
      </w:r>
    </w:p>
    <w:p w:rsidR="008B4A5B" w:rsidRPr="001A107C" w:rsidRDefault="008B4A5B" w:rsidP="00C845AE">
      <w:pPr>
        <w:pStyle w:val="ListParagraph"/>
        <w:numPr>
          <w:ilvl w:val="0"/>
          <w:numId w:val="5"/>
        </w:numPr>
        <w:ind w:leftChars="0"/>
        <w:rPr>
          <w:sz w:val="28"/>
          <w:szCs w:val="28"/>
        </w:rPr>
      </w:pPr>
      <w:r w:rsidRPr="001A107C">
        <w:rPr>
          <w:sz w:val="28"/>
          <w:szCs w:val="28"/>
        </w:rPr>
        <w:t>______ new house is very big.</w:t>
      </w:r>
    </w:p>
    <w:p w:rsidR="008B4A5B" w:rsidRPr="001A107C" w:rsidRDefault="008B4A5B" w:rsidP="00380EC7">
      <w:pPr>
        <w:pStyle w:val="ListParagraph"/>
        <w:ind w:leftChars="0" w:left="960"/>
        <w:rPr>
          <w:sz w:val="28"/>
          <w:szCs w:val="28"/>
        </w:rPr>
      </w:pPr>
      <w:r w:rsidRPr="001A107C">
        <w:rPr>
          <w:sz w:val="28"/>
          <w:szCs w:val="28"/>
        </w:rPr>
        <w:t xml:space="preserve">(A)The Wang     (B) The Wangs     (C) The Wang’s     (D)The Wangs’ </w:t>
      </w:r>
    </w:p>
    <w:p w:rsidR="008B4A5B" w:rsidRPr="001A107C" w:rsidRDefault="008B4A5B" w:rsidP="00C845AE">
      <w:pPr>
        <w:pStyle w:val="ListParagraph"/>
        <w:numPr>
          <w:ilvl w:val="0"/>
          <w:numId w:val="5"/>
        </w:numPr>
        <w:ind w:leftChars="0"/>
        <w:rPr>
          <w:sz w:val="28"/>
          <w:szCs w:val="28"/>
        </w:rPr>
      </w:pPr>
      <w:r w:rsidRPr="001A107C">
        <w:rPr>
          <w:sz w:val="28"/>
          <w:szCs w:val="28"/>
        </w:rPr>
        <w:t>Karen: Robots are my brother’s favorite toys(</w:t>
      </w:r>
      <w:r w:rsidRPr="000E6241">
        <w:rPr>
          <w:rFonts w:hint="eastAsia"/>
          <w:szCs w:val="24"/>
        </w:rPr>
        <w:t>玩具</w:t>
      </w:r>
      <w:r w:rsidRPr="001A107C">
        <w:rPr>
          <w:sz w:val="28"/>
          <w:szCs w:val="28"/>
        </w:rPr>
        <w:t>).</w:t>
      </w:r>
    </w:p>
    <w:p w:rsidR="008B4A5B" w:rsidRPr="001A107C" w:rsidRDefault="008B4A5B" w:rsidP="00380EC7">
      <w:pPr>
        <w:pStyle w:val="ListParagraph"/>
        <w:ind w:leftChars="0" w:left="960"/>
        <w:rPr>
          <w:sz w:val="28"/>
          <w:szCs w:val="28"/>
        </w:rPr>
      </w:pPr>
      <w:r w:rsidRPr="001A107C">
        <w:rPr>
          <w:sz w:val="28"/>
          <w:szCs w:val="28"/>
        </w:rPr>
        <w:t xml:space="preserve">Mary: _____ There are many robots in his room. </w:t>
      </w:r>
    </w:p>
    <w:p w:rsidR="008B4A5B" w:rsidRPr="001A107C" w:rsidRDefault="008B4A5B" w:rsidP="00380EC7">
      <w:pPr>
        <w:pStyle w:val="ListParagraph"/>
        <w:ind w:leftChars="0" w:left="960"/>
        <w:rPr>
          <w:sz w:val="28"/>
          <w:szCs w:val="28"/>
        </w:rPr>
      </w:pPr>
      <w:r w:rsidRPr="001A107C">
        <w:rPr>
          <w:sz w:val="28"/>
          <w:szCs w:val="28"/>
        </w:rPr>
        <w:t>(A) No wonder.    (B) That’s his work.  (C) Let’s go.   (D) That’s OK.</w:t>
      </w:r>
    </w:p>
    <w:p w:rsidR="008B4A5B" w:rsidRPr="001A107C" w:rsidRDefault="008B4A5B" w:rsidP="003E066D">
      <w:pPr>
        <w:pStyle w:val="ListParagraph"/>
        <w:numPr>
          <w:ilvl w:val="0"/>
          <w:numId w:val="5"/>
        </w:numPr>
        <w:ind w:leftChars="0"/>
        <w:rPr>
          <w:sz w:val="28"/>
          <w:szCs w:val="28"/>
        </w:rPr>
      </w:pPr>
      <w:r w:rsidRPr="001A107C">
        <w:rPr>
          <w:sz w:val="28"/>
          <w:szCs w:val="28"/>
        </w:rPr>
        <w:t>A: Hi, Amy, How’s it going in London? .   B: _________.</w:t>
      </w:r>
    </w:p>
    <w:p w:rsidR="008B4A5B" w:rsidRPr="001A107C" w:rsidRDefault="008B4A5B" w:rsidP="00DB4E26">
      <w:pPr>
        <w:pStyle w:val="ListParagraph"/>
        <w:ind w:leftChars="0" w:left="960"/>
        <w:rPr>
          <w:sz w:val="28"/>
          <w:szCs w:val="28"/>
        </w:rPr>
      </w:pPr>
      <w:r w:rsidRPr="001A107C">
        <w:rPr>
          <w:sz w:val="28"/>
          <w:szCs w:val="28"/>
        </w:rPr>
        <w:t>(A) By bus   (B) Take a plane  (C)  Not bad  (D) It’s going to the train</w:t>
      </w:r>
    </w:p>
    <w:p w:rsidR="008B4A5B" w:rsidRPr="001A107C" w:rsidRDefault="008B4A5B" w:rsidP="00B55013">
      <w:pPr>
        <w:ind w:firstLineChars="200" w:firstLine="31680"/>
        <w:rPr>
          <w:sz w:val="28"/>
          <w:szCs w:val="28"/>
        </w:rPr>
      </w:pPr>
      <w:r w:rsidRPr="001A107C">
        <w:rPr>
          <w:sz w:val="28"/>
          <w:szCs w:val="28"/>
        </w:rPr>
        <w:t>20. The Thao live ______ Sun Moon Lake.</w:t>
      </w:r>
    </w:p>
    <w:p w:rsidR="008B4A5B" w:rsidRPr="001A107C" w:rsidRDefault="008B4A5B" w:rsidP="004536BD">
      <w:pPr>
        <w:pStyle w:val="ListParagraph"/>
        <w:ind w:leftChars="0" w:left="960"/>
        <w:rPr>
          <w:sz w:val="28"/>
          <w:szCs w:val="28"/>
        </w:rPr>
      </w:pPr>
      <w:r w:rsidRPr="001A107C">
        <w:rPr>
          <w:sz w:val="28"/>
          <w:szCs w:val="28"/>
        </w:rPr>
        <w:t>(A) around    (B) on     (C) in     (D) to</w:t>
      </w:r>
    </w:p>
    <w:p w:rsidR="008B4A5B" w:rsidRPr="001A107C" w:rsidRDefault="008B4A5B" w:rsidP="004536BD">
      <w:pPr>
        <w:pStyle w:val="ListParagraph"/>
        <w:ind w:leftChars="0" w:left="960"/>
        <w:rPr>
          <w:sz w:val="28"/>
          <w:szCs w:val="28"/>
        </w:rPr>
      </w:pPr>
    </w:p>
    <w:p w:rsidR="008B4A5B" w:rsidRPr="00451C31" w:rsidRDefault="008B4A5B" w:rsidP="00451C31">
      <w:pPr>
        <w:rPr>
          <w:sz w:val="28"/>
          <w:szCs w:val="28"/>
        </w:rPr>
      </w:pPr>
      <w:r>
        <w:rPr>
          <w:szCs w:val="24"/>
        </w:rPr>
        <w:t xml:space="preserve">  </w:t>
      </w:r>
      <w:r>
        <w:rPr>
          <w:rFonts w:hint="eastAsia"/>
          <w:szCs w:val="24"/>
        </w:rPr>
        <w:t>四</w:t>
      </w:r>
      <w:r>
        <w:rPr>
          <w:szCs w:val="24"/>
        </w:rPr>
        <w:t>.</w:t>
      </w:r>
      <w:r w:rsidRPr="00451C31">
        <w:rPr>
          <w:rFonts w:hint="eastAsia"/>
          <w:szCs w:val="24"/>
        </w:rPr>
        <w:t>克漏字選擇</w:t>
      </w:r>
      <w:r w:rsidRPr="00451C31">
        <w:rPr>
          <w:sz w:val="28"/>
          <w:szCs w:val="28"/>
        </w:rPr>
        <w:t xml:space="preserve"> 18%</w:t>
      </w:r>
    </w:p>
    <w:p w:rsidR="008B4A5B" w:rsidRPr="001A107C" w:rsidRDefault="008B4A5B" w:rsidP="00E42B32">
      <w:pPr>
        <w:pStyle w:val="ListParagraph"/>
        <w:pBdr>
          <w:top w:val="single" w:sz="4" w:space="1" w:color="auto"/>
          <w:left w:val="single" w:sz="4" w:space="4" w:color="auto"/>
          <w:bottom w:val="single" w:sz="4" w:space="1" w:color="auto"/>
          <w:right w:val="single" w:sz="4" w:space="4" w:color="auto"/>
        </w:pBdr>
        <w:ind w:leftChars="0"/>
        <w:rPr>
          <w:sz w:val="28"/>
          <w:szCs w:val="28"/>
        </w:rPr>
      </w:pPr>
      <w:r w:rsidRPr="001A107C">
        <w:rPr>
          <w:sz w:val="28"/>
          <w:szCs w:val="28"/>
        </w:rPr>
        <w:t xml:space="preserve">Tom is reporter. He is having an interview with Bill. </w:t>
      </w:r>
    </w:p>
    <w:p w:rsidR="008B4A5B" w:rsidRPr="001A107C" w:rsidRDefault="008B4A5B" w:rsidP="00E42B32">
      <w:pPr>
        <w:pStyle w:val="ListParagraph"/>
        <w:pBdr>
          <w:top w:val="single" w:sz="4" w:space="1" w:color="auto"/>
          <w:left w:val="single" w:sz="4" w:space="4" w:color="auto"/>
          <w:bottom w:val="single" w:sz="4" w:space="1" w:color="auto"/>
          <w:right w:val="single" w:sz="4" w:space="4" w:color="auto"/>
        </w:pBdr>
        <w:ind w:leftChars="0"/>
        <w:rPr>
          <w:sz w:val="28"/>
          <w:szCs w:val="28"/>
        </w:rPr>
      </w:pPr>
      <w:r w:rsidRPr="001A107C">
        <w:rPr>
          <w:sz w:val="28"/>
          <w:szCs w:val="28"/>
        </w:rPr>
        <w:t>Tom: __1.___ do you do?</w:t>
      </w:r>
    </w:p>
    <w:p w:rsidR="008B4A5B" w:rsidRPr="001A107C" w:rsidRDefault="008B4A5B" w:rsidP="00E42B32">
      <w:pPr>
        <w:pStyle w:val="ListParagraph"/>
        <w:pBdr>
          <w:top w:val="single" w:sz="4" w:space="1" w:color="auto"/>
          <w:left w:val="single" w:sz="4" w:space="4" w:color="auto"/>
          <w:bottom w:val="single" w:sz="4" w:space="1" w:color="auto"/>
          <w:right w:val="single" w:sz="4" w:space="4" w:color="auto"/>
        </w:pBdr>
        <w:ind w:leftChars="0"/>
        <w:rPr>
          <w:sz w:val="28"/>
          <w:szCs w:val="28"/>
        </w:rPr>
      </w:pPr>
      <w:r w:rsidRPr="001A107C">
        <w:rPr>
          <w:sz w:val="28"/>
          <w:szCs w:val="28"/>
        </w:rPr>
        <w:t>Bill: I am an engineer.</w:t>
      </w:r>
    </w:p>
    <w:p w:rsidR="008B4A5B" w:rsidRPr="001A107C" w:rsidRDefault="008B4A5B" w:rsidP="00E42B32">
      <w:pPr>
        <w:pStyle w:val="ListParagraph"/>
        <w:pBdr>
          <w:top w:val="single" w:sz="4" w:space="1" w:color="auto"/>
          <w:left w:val="single" w:sz="4" w:space="4" w:color="auto"/>
          <w:bottom w:val="single" w:sz="4" w:space="1" w:color="auto"/>
          <w:right w:val="single" w:sz="4" w:space="4" w:color="auto"/>
        </w:pBdr>
        <w:ind w:leftChars="0"/>
        <w:rPr>
          <w:sz w:val="28"/>
          <w:szCs w:val="28"/>
        </w:rPr>
      </w:pPr>
      <w:r w:rsidRPr="001A107C">
        <w:rPr>
          <w:sz w:val="28"/>
          <w:szCs w:val="28"/>
        </w:rPr>
        <w:t xml:space="preserve">Tom: __2.___ do you work? </w:t>
      </w:r>
    </w:p>
    <w:p w:rsidR="008B4A5B" w:rsidRPr="001A107C" w:rsidRDefault="008B4A5B" w:rsidP="00E42B32">
      <w:pPr>
        <w:pStyle w:val="ListParagraph"/>
        <w:pBdr>
          <w:top w:val="single" w:sz="4" w:space="1" w:color="auto"/>
          <w:left w:val="single" w:sz="4" w:space="4" w:color="auto"/>
          <w:bottom w:val="single" w:sz="4" w:space="1" w:color="auto"/>
          <w:right w:val="single" w:sz="4" w:space="4" w:color="auto"/>
        </w:pBdr>
        <w:ind w:leftChars="0"/>
        <w:rPr>
          <w:sz w:val="28"/>
          <w:szCs w:val="28"/>
        </w:rPr>
      </w:pPr>
      <w:r w:rsidRPr="001A107C">
        <w:rPr>
          <w:sz w:val="28"/>
          <w:szCs w:val="28"/>
        </w:rPr>
        <w:t xml:space="preserve">Bill: I work in the laboratory. </w:t>
      </w:r>
    </w:p>
    <w:p w:rsidR="008B4A5B" w:rsidRPr="001A107C" w:rsidRDefault="008B4A5B" w:rsidP="00E42B32">
      <w:pPr>
        <w:pStyle w:val="ListParagraph"/>
        <w:pBdr>
          <w:top w:val="single" w:sz="4" w:space="1" w:color="auto"/>
          <w:left w:val="single" w:sz="4" w:space="4" w:color="auto"/>
          <w:bottom w:val="single" w:sz="4" w:space="1" w:color="auto"/>
          <w:right w:val="single" w:sz="4" w:space="4" w:color="auto"/>
        </w:pBdr>
        <w:ind w:leftChars="0"/>
        <w:rPr>
          <w:sz w:val="28"/>
          <w:szCs w:val="28"/>
        </w:rPr>
      </w:pPr>
      <w:r w:rsidRPr="001A107C">
        <w:rPr>
          <w:sz w:val="28"/>
          <w:szCs w:val="28"/>
        </w:rPr>
        <w:t xml:space="preserve">Tom: __3.___ time do you start in the morning? </w:t>
      </w:r>
    </w:p>
    <w:p w:rsidR="008B4A5B" w:rsidRPr="001A107C" w:rsidRDefault="008B4A5B" w:rsidP="00E42B32">
      <w:pPr>
        <w:pStyle w:val="ListParagraph"/>
        <w:pBdr>
          <w:top w:val="single" w:sz="4" w:space="1" w:color="auto"/>
          <w:left w:val="single" w:sz="4" w:space="4" w:color="auto"/>
          <w:bottom w:val="single" w:sz="4" w:space="1" w:color="auto"/>
          <w:right w:val="single" w:sz="4" w:space="4" w:color="auto"/>
        </w:pBdr>
        <w:ind w:leftChars="0"/>
        <w:rPr>
          <w:sz w:val="28"/>
          <w:szCs w:val="28"/>
        </w:rPr>
      </w:pPr>
      <w:r w:rsidRPr="001A107C">
        <w:rPr>
          <w:sz w:val="28"/>
          <w:szCs w:val="28"/>
        </w:rPr>
        <w:t>Bill: About 7:00.</w:t>
      </w:r>
    </w:p>
    <w:p w:rsidR="008B4A5B" w:rsidRPr="001A107C" w:rsidRDefault="008B4A5B" w:rsidP="00E42B32">
      <w:pPr>
        <w:pStyle w:val="ListParagraph"/>
        <w:pBdr>
          <w:top w:val="single" w:sz="4" w:space="1" w:color="auto"/>
          <w:left w:val="single" w:sz="4" w:space="4" w:color="auto"/>
          <w:bottom w:val="single" w:sz="4" w:space="1" w:color="auto"/>
          <w:right w:val="single" w:sz="4" w:space="4" w:color="auto"/>
        </w:pBdr>
        <w:ind w:leftChars="0"/>
        <w:rPr>
          <w:sz w:val="28"/>
          <w:szCs w:val="28"/>
        </w:rPr>
      </w:pPr>
      <w:r w:rsidRPr="001A107C">
        <w:rPr>
          <w:sz w:val="28"/>
          <w:szCs w:val="28"/>
        </w:rPr>
        <w:t>Tom: __4.___ do you finish?</w:t>
      </w:r>
    </w:p>
    <w:p w:rsidR="008B4A5B" w:rsidRPr="001A107C" w:rsidRDefault="008B4A5B" w:rsidP="00E42B32">
      <w:pPr>
        <w:pStyle w:val="ListParagraph"/>
        <w:pBdr>
          <w:top w:val="single" w:sz="4" w:space="1" w:color="auto"/>
          <w:left w:val="single" w:sz="4" w:space="4" w:color="auto"/>
          <w:bottom w:val="single" w:sz="4" w:space="1" w:color="auto"/>
          <w:right w:val="single" w:sz="4" w:space="4" w:color="auto"/>
        </w:pBdr>
        <w:ind w:leftChars="0"/>
        <w:rPr>
          <w:sz w:val="28"/>
          <w:szCs w:val="28"/>
        </w:rPr>
      </w:pPr>
      <w:r w:rsidRPr="001A107C">
        <w:rPr>
          <w:sz w:val="28"/>
          <w:szCs w:val="28"/>
        </w:rPr>
        <w:t>Bill: I finish at six o’clock in the evening.</w:t>
      </w:r>
    </w:p>
    <w:p w:rsidR="008B4A5B" w:rsidRPr="001A107C" w:rsidRDefault="008B4A5B" w:rsidP="00E42B32">
      <w:pPr>
        <w:pStyle w:val="ListParagraph"/>
        <w:pBdr>
          <w:top w:val="single" w:sz="4" w:space="1" w:color="auto"/>
          <w:left w:val="single" w:sz="4" w:space="4" w:color="auto"/>
          <w:bottom w:val="single" w:sz="4" w:space="1" w:color="auto"/>
          <w:right w:val="single" w:sz="4" w:space="4" w:color="auto"/>
        </w:pBdr>
        <w:ind w:leftChars="0"/>
        <w:rPr>
          <w:sz w:val="28"/>
          <w:szCs w:val="28"/>
        </w:rPr>
      </w:pPr>
      <w:r w:rsidRPr="00E42B32">
        <w:rPr>
          <w:sz w:val="28"/>
          <w:szCs w:val="28"/>
        </w:rPr>
        <w:t>interview</w:t>
      </w:r>
      <w:r w:rsidRPr="000E6241">
        <w:rPr>
          <w:rFonts w:hint="eastAsia"/>
          <w:szCs w:val="24"/>
        </w:rPr>
        <w:t>訪問</w:t>
      </w:r>
      <w:r w:rsidRPr="00E42B32">
        <w:rPr>
          <w:sz w:val="28"/>
          <w:szCs w:val="28"/>
        </w:rPr>
        <w:t xml:space="preserve">    engineer.</w:t>
      </w:r>
      <w:r w:rsidRPr="000E6241">
        <w:rPr>
          <w:rFonts w:hint="eastAsia"/>
          <w:szCs w:val="24"/>
        </w:rPr>
        <w:t>工程師</w:t>
      </w:r>
      <w:r w:rsidRPr="00E42B32">
        <w:rPr>
          <w:sz w:val="28"/>
          <w:szCs w:val="28"/>
        </w:rPr>
        <w:t xml:space="preserve">   laboratory</w:t>
      </w:r>
      <w:r w:rsidRPr="000E6241">
        <w:rPr>
          <w:rFonts w:hint="eastAsia"/>
          <w:szCs w:val="24"/>
        </w:rPr>
        <w:t>研究室</w:t>
      </w:r>
      <w:r w:rsidRPr="000E6241">
        <w:rPr>
          <w:szCs w:val="24"/>
        </w:rPr>
        <w:t xml:space="preserve"> </w:t>
      </w:r>
      <w:r w:rsidRPr="00E42B32">
        <w:rPr>
          <w:sz w:val="28"/>
          <w:szCs w:val="28"/>
        </w:rPr>
        <w:t xml:space="preserve">   finish</w:t>
      </w:r>
      <w:r w:rsidRPr="000E6241">
        <w:rPr>
          <w:rFonts w:hint="eastAsia"/>
          <w:szCs w:val="24"/>
        </w:rPr>
        <w:t>完成</w:t>
      </w:r>
    </w:p>
    <w:p w:rsidR="008B4A5B" w:rsidRPr="001A107C" w:rsidRDefault="008B4A5B" w:rsidP="007B07EE">
      <w:pPr>
        <w:pStyle w:val="ListParagraph"/>
        <w:ind w:leftChars="0"/>
        <w:rPr>
          <w:sz w:val="28"/>
          <w:szCs w:val="28"/>
        </w:rPr>
      </w:pPr>
      <w:r w:rsidRPr="001A107C">
        <w:rPr>
          <w:sz w:val="28"/>
          <w:szCs w:val="28"/>
        </w:rPr>
        <w:t>1. (A)How       (B) What        (C) When        (D)Where</w:t>
      </w:r>
    </w:p>
    <w:p w:rsidR="008B4A5B" w:rsidRPr="001A107C" w:rsidRDefault="008B4A5B" w:rsidP="007B07EE">
      <w:pPr>
        <w:pStyle w:val="ListParagraph"/>
        <w:ind w:leftChars="0"/>
        <w:rPr>
          <w:sz w:val="28"/>
          <w:szCs w:val="28"/>
        </w:rPr>
      </w:pPr>
      <w:r w:rsidRPr="001A107C">
        <w:rPr>
          <w:sz w:val="28"/>
          <w:szCs w:val="28"/>
        </w:rPr>
        <w:t xml:space="preserve">2. (A)How       (B) What        (C) When        (D)Where </w:t>
      </w:r>
    </w:p>
    <w:p w:rsidR="008B4A5B" w:rsidRPr="001A107C" w:rsidRDefault="008B4A5B" w:rsidP="007B07EE">
      <w:pPr>
        <w:pStyle w:val="ListParagraph"/>
        <w:ind w:leftChars="0"/>
        <w:rPr>
          <w:sz w:val="28"/>
          <w:szCs w:val="28"/>
        </w:rPr>
      </w:pPr>
      <w:r w:rsidRPr="001A107C">
        <w:rPr>
          <w:sz w:val="28"/>
          <w:szCs w:val="28"/>
        </w:rPr>
        <w:t xml:space="preserve">3. (A)How       (B) What        (C) When        (D)Where </w:t>
      </w:r>
    </w:p>
    <w:p w:rsidR="008B4A5B" w:rsidRPr="001A107C" w:rsidRDefault="008B4A5B" w:rsidP="007B07EE">
      <w:pPr>
        <w:pStyle w:val="ListParagraph"/>
        <w:ind w:leftChars="0"/>
        <w:rPr>
          <w:sz w:val="28"/>
          <w:szCs w:val="28"/>
        </w:rPr>
      </w:pPr>
      <w:r w:rsidRPr="001A107C">
        <w:rPr>
          <w:sz w:val="28"/>
          <w:szCs w:val="28"/>
        </w:rPr>
        <w:t xml:space="preserve">4. (A)How       (B) What        (C) When        (D)Where </w:t>
      </w:r>
    </w:p>
    <w:p w:rsidR="008B4A5B" w:rsidRPr="001A107C" w:rsidRDefault="008B4A5B" w:rsidP="007B07EE">
      <w:pPr>
        <w:pStyle w:val="ListParagraph"/>
        <w:ind w:leftChars="0"/>
        <w:rPr>
          <w:sz w:val="28"/>
          <w:szCs w:val="28"/>
        </w:rPr>
      </w:pPr>
    </w:p>
    <w:p w:rsidR="008B4A5B" w:rsidRPr="001A107C" w:rsidRDefault="008B4A5B" w:rsidP="00E42B32">
      <w:pPr>
        <w:pBdr>
          <w:top w:val="single" w:sz="4" w:space="1" w:color="auto"/>
          <w:left w:val="single" w:sz="4" w:space="4" w:color="auto"/>
          <w:bottom w:val="single" w:sz="4" w:space="1" w:color="auto"/>
          <w:right w:val="single" w:sz="4" w:space="4" w:color="auto"/>
        </w:pBdr>
        <w:rPr>
          <w:sz w:val="28"/>
          <w:szCs w:val="28"/>
        </w:rPr>
      </w:pPr>
      <w:r w:rsidRPr="001A107C">
        <w:rPr>
          <w:sz w:val="28"/>
          <w:szCs w:val="28"/>
        </w:rPr>
        <w:t xml:space="preserve">Ann: Wow! There are many people here.    </w:t>
      </w:r>
    </w:p>
    <w:p w:rsidR="008B4A5B" w:rsidRPr="001A107C" w:rsidRDefault="008B4A5B" w:rsidP="00B55013">
      <w:pPr>
        <w:pBdr>
          <w:top w:val="single" w:sz="4" w:space="1" w:color="auto"/>
          <w:left w:val="single" w:sz="4" w:space="4" w:color="auto"/>
          <w:bottom w:val="single" w:sz="4" w:space="1" w:color="auto"/>
          <w:right w:val="single" w:sz="4" w:space="4" w:color="auto"/>
        </w:pBdr>
        <w:ind w:left="31680" w:hangingChars="300" w:firstLine="31680"/>
        <w:rPr>
          <w:sz w:val="28"/>
          <w:szCs w:val="28"/>
        </w:rPr>
      </w:pPr>
      <w:r w:rsidRPr="001A107C">
        <w:rPr>
          <w:sz w:val="28"/>
          <w:szCs w:val="28"/>
        </w:rPr>
        <w:t>Grace: Right. Taipei 101 is a famous spot in Taiwan. These people are here</w:t>
      </w:r>
      <w:r w:rsidRPr="001A107C">
        <w:rPr>
          <w:sz w:val="28"/>
          <w:szCs w:val="28"/>
          <w:u w:val="single"/>
        </w:rPr>
        <w:t xml:space="preserve">  5.    </w:t>
      </w:r>
      <w:r w:rsidRPr="001A107C">
        <w:rPr>
          <w:sz w:val="28"/>
          <w:szCs w:val="28"/>
        </w:rPr>
        <w:t xml:space="preserve">the firework show.           </w:t>
      </w:r>
    </w:p>
    <w:p w:rsidR="008B4A5B" w:rsidRPr="001A107C" w:rsidRDefault="008B4A5B" w:rsidP="00E42B32">
      <w:pPr>
        <w:pBdr>
          <w:top w:val="single" w:sz="4" w:space="1" w:color="auto"/>
          <w:left w:val="single" w:sz="4" w:space="4" w:color="auto"/>
          <w:bottom w:val="single" w:sz="4" w:space="1" w:color="auto"/>
          <w:right w:val="single" w:sz="4" w:space="4" w:color="auto"/>
        </w:pBdr>
        <w:rPr>
          <w:sz w:val="28"/>
          <w:szCs w:val="28"/>
          <w:u w:val="single"/>
        </w:rPr>
      </w:pPr>
      <w:r w:rsidRPr="001A107C">
        <w:rPr>
          <w:sz w:val="28"/>
          <w:szCs w:val="28"/>
        </w:rPr>
        <w:t xml:space="preserve">Ann: Oh, I see. By the way, </w:t>
      </w:r>
      <w:r w:rsidRPr="001A107C">
        <w:rPr>
          <w:sz w:val="28"/>
          <w:szCs w:val="28"/>
          <w:u w:val="single"/>
        </w:rPr>
        <w:t xml:space="preserve">  6.  </w:t>
      </w:r>
    </w:p>
    <w:p w:rsidR="008B4A5B" w:rsidRPr="001A107C" w:rsidRDefault="008B4A5B" w:rsidP="00E42B32">
      <w:pPr>
        <w:pBdr>
          <w:top w:val="single" w:sz="4" w:space="1" w:color="auto"/>
          <w:left w:val="single" w:sz="4" w:space="4" w:color="auto"/>
          <w:bottom w:val="single" w:sz="4" w:space="1" w:color="auto"/>
          <w:right w:val="single" w:sz="4" w:space="4" w:color="auto"/>
        </w:pBdr>
        <w:rPr>
          <w:sz w:val="28"/>
          <w:szCs w:val="28"/>
        </w:rPr>
      </w:pPr>
      <w:r w:rsidRPr="001A107C">
        <w:rPr>
          <w:sz w:val="28"/>
          <w:szCs w:val="28"/>
        </w:rPr>
        <w:t>Grace: It’s eleven fifty.</w:t>
      </w:r>
    </w:p>
    <w:p w:rsidR="008B4A5B" w:rsidRPr="001A107C" w:rsidRDefault="008B4A5B" w:rsidP="00B55013">
      <w:pPr>
        <w:pBdr>
          <w:top w:val="single" w:sz="4" w:space="1" w:color="auto"/>
          <w:left w:val="single" w:sz="4" w:space="4" w:color="auto"/>
          <w:bottom w:val="single" w:sz="4" w:space="1" w:color="auto"/>
          <w:right w:val="single" w:sz="4" w:space="4" w:color="auto"/>
        </w:pBdr>
        <w:ind w:left="31680" w:hangingChars="250" w:firstLine="31680"/>
        <w:rPr>
          <w:sz w:val="28"/>
          <w:szCs w:val="28"/>
        </w:rPr>
      </w:pPr>
      <w:r w:rsidRPr="001A107C">
        <w:rPr>
          <w:sz w:val="28"/>
          <w:szCs w:val="28"/>
        </w:rPr>
        <w:t>Ann: The firework show will start in ten minutes. I have to go to the bathroom now.</w:t>
      </w:r>
      <w:r w:rsidRPr="001A107C">
        <w:rPr>
          <w:sz w:val="28"/>
          <w:szCs w:val="28"/>
          <w:u w:val="single"/>
        </w:rPr>
        <w:t xml:space="preserve"> 7.   </w:t>
      </w:r>
      <w:r w:rsidRPr="001A107C">
        <w:rPr>
          <w:sz w:val="28"/>
          <w:szCs w:val="28"/>
        </w:rPr>
        <w:t xml:space="preserve">   </w:t>
      </w:r>
    </w:p>
    <w:p w:rsidR="008B4A5B" w:rsidRPr="001A107C" w:rsidRDefault="008B4A5B" w:rsidP="00E42B32">
      <w:pPr>
        <w:pBdr>
          <w:top w:val="single" w:sz="4" w:space="1" w:color="auto"/>
          <w:left w:val="single" w:sz="4" w:space="4" w:color="auto"/>
          <w:bottom w:val="single" w:sz="4" w:space="1" w:color="auto"/>
          <w:right w:val="single" w:sz="4" w:space="4" w:color="auto"/>
        </w:pBdr>
        <w:rPr>
          <w:sz w:val="28"/>
          <w:szCs w:val="28"/>
        </w:rPr>
      </w:pPr>
      <w:r w:rsidRPr="001A107C">
        <w:rPr>
          <w:sz w:val="28"/>
          <w:szCs w:val="28"/>
        </w:rPr>
        <w:t>Grace: It’s beside the bicycle shop.</w:t>
      </w:r>
    </w:p>
    <w:p w:rsidR="008B4A5B" w:rsidRPr="001A107C" w:rsidRDefault="008B4A5B" w:rsidP="00E42B32">
      <w:pPr>
        <w:pBdr>
          <w:top w:val="single" w:sz="4" w:space="1" w:color="auto"/>
          <w:left w:val="single" w:sz="4" w:space="4" w:color="auto"/>
          <w:bottom w:val="single" w:sz="4" w:space="1" w:color="auto"/>
          <w:right w:val="single" w:sz="4" w:space="4" w:color="auto"/>
        </w:pBdr>
        <w:rPr>
          <w:sz w:val="28"/>
          <w:szCs w:val="28"/>
        </w:rPr>
      </w:pPr>
      <w:r w:rsidRPr="001A107C">
        <w:rPr>
          <w:sz w:val="28"/>
          <w:szCs w:val="28"/>
        </w:rPr>
        <w:t>Ann: Thank you.</w:t>
      </w:r>
    </w:p>
    <w:p w:rsidR="008B4A5B" w:rsidRPr="001A107C" w:rsidRDefault="008B4A5B" w:rsidP="00E42B32">
      <w:pPr>
        <w:pBdr>
          <w:top w:val="single" w:sz="4" w:space="1" w:color="auto"/>
          <w:left w:val="single" w:sz="4" w:space="4" w:color="auto"/>
          <w:bottom w:val="single" w:sz="4" w:space="1" w:color="auto"/>
          <w:right w:val="single" w:sz="4" w:space="4" w:color="auto"/>
        </w:pBdr>
        <w:rPr>
          <w:sz w:val="28"/>
          <w:szCs w:val="28"/>
        </w:rPr>
      </w:pPr>
      <w:r w:rsidRPr="001A107C">
        <w:rPr>
          <w:sz w:val="28"/>
          <w:szCs w:val="28"/>
        </w:rPr>
        <w:t>(Ten minutes later)</w:t>
      </w:r>
    </w:p>
    <w:p w:rsidR="008B4A5B" w:rsidRPr="001A107C" w:rsidRDefault="008B4A5B" w:rsidP="00B55013">
      <w:pPr>
        <w:pBdr>
          <w:top w:val="single" w:sz="4" w:space="1" w:color="auto"/>
          <w:left w:val="single" w:sz="4" w:space="4" w:color="auto"/>
          <w:bottom w:val="single" w:sz="4" w:space="1" w:color="auto"/>
          <w:right w:val="single" w:sz="4" w:space="4" w:color="auto"/>
        </w:pBdr>
        <w:ind w:left="31680" w:hangingChars="200" w:firstLine="31680"/>
        <w:rPr>
          <w:sz w:val="28"/>
          <w:szCs w:val="28"/>
        </w:rPr>
      </w:pPr>
      <w:r w:rsidRPr="001A107C">
        <w:rPr>
          <w:sz w:val="28"/>
          <w:szCs w:val="28"/>
        </w:rPr>
        <w:t xml:space="preserve">Ann: Look! The fireworks are </w:t>
      </w:r>
      <w:r w:rsidRPr="001A107C">
        <w:rPr>
          <w:sz w:val="28"/>
          <w:szCs w:val="28"/>
          <w:u w:val="single"/>
        </w:rPr>
        <w:t xml:space="preserve">  _8.    </w:t>
      </w:r>
      <w:r w:rsidRPr="001A107C">
        <w:rPr>
          <w:sz w:val="28"/>
          <w:szCs w:val="28"/>
        </w:rPr>
        <w:t xml:space="preserve"> five different colors</w:t>
      </w:r>
      <w:r w:rsidRPr="001A107C">
        <w:rPr>
          <w:rFonts w:hint="eastAsia"/>
          <w:sz w:val="28"/>
          <w:szCs w:val="28"/>
        </w:rPr>
        <w:t>－</w:t>
      </w:r>
      <w:r w:rsidRPr="001A107C">
        <w:rPr>
          <w:sz w:val="28"/>
          <w:szCs w:val="28"/>
        </w:rPr>
        <w:t xml:space="preserve">red, yellow, white, green , and purple. How beautiful! </w:t>
      </w:r>
    </w:p>
    <w:p w:rsidR="008B4A5B" w:rsidRDefault="008B4A5B" w:rsidP="00B55013">
      <w:pPr>
        <w:pBdr>
          <w:top w:val="single" w:sz="4" w:space="1" w:color="auto"/>
          <w:left w:val="single" w:sz="4" w:space="4" w:color="auto"/>
          <w:bottom w:val="single" w:sz="4" w:space="1" w:color="auto"/>
          <w:right w:val="single" w:sz="4" w:space="4" w:color="auto"/>
        </w:pBdr>
        <w:ind w:left="31680" w:hangingChars="200" w:firstLine="31680"/>
        <w:rPr>
          <w:sz w:val="28"/>
          <w:szCs w:val="28"/>
        </w:rPr>
      </w:pPr>
      <w:r w:rsidRPr="001A107C">
        <w:rPr>
          <w:sz w:val="28"/>
          <w:szCs w:val="28"/>
        </w:rPr>
        <w:t>Grace:</w:t>
      </w:r>
      <w:r w:rsidRPr="001A107C">
        <w:rPr>
          <w:sz w:val="28"/>
          <w:szCs w:val="28"/>
          <w:u w:val="single"/>
        </w:rPr>
        <w:t xml:space="preserve">  _9.    </w:t>
      </w:r>
      <w:r w:rsidRPr="001A107C">
        <w:rPr>
          <w:sz w:val="28"/>
          <w:szCs w:val="28"/>
        </w:rPr>
        <w:t xml:space="preserve"> That’s why many people visit Taipei 101 on New Year’s Eve.    </w:t>
      </w:r>
    </w:p>
    <w:p w:rsidR="008B4A5B" w:rsidRPr="001A107C" w:rsidRDefault="008B4A5B" w:rsidP="00B55013">
      <w:pPr>
        <w:pBdr>
          <w:top w:val="single" w:sz="4" w:space="1" w:color="auto"/>
          <w:left w:val="single" w:sz="4" w:space="4" w:color="auto"/>
          <w:bottom w:val="single" w:sz="4" w:space="1" w:color="auto"/>
          <w:right w:val="single" w:sz="4" w:space="4" w:color="auto"/>
        </w:pBdr>
        <w:ind w:left="31680" w:hangingChars="200" w:firstLine="31680"/>
        <w:rPr>
          <w:sz w:val="28"/>
          <w:szCs w:val="28"/>
        </w:rPr>
      </w:pPr>
      <w:r>
        <w:rPr>
          <w:sz w:val="28"/>
          <w:szCs w:val="28"/>
        </w:rPr>
        <w:t xml:space="preserve">  </w:t>
      </w:r>
      <w:r w:rsidRPr="001A107C">
        <w:rPr>
          <w:sz w:val="28"/>
          <w:szCs w:val="28"/>
        </w:rPr>
        <w:t xml:space="preserve"> </w:t>
      </w:r>
      <w:r w:rsidRPr="00E42B32">
        <w:rPr>
          <w:sz w:val="28"/>
          <w:szCs w:val="28"/>
        </w:rPr>
        <w:t>firework</w:t>
      </w:r>
      <w:r w:rsidRPr="000E6241">
        <w:rPr>
          <w:rFonts w:hint="eastAsia"/>
          <w:szCs w:val="24"/>
        </w:rPr>
        <w:t>煙火</w:t>
      </w:r>
      <w:r w:rsidRPr="000E6241">
        <w:rPr>
          <w:szCs w:val="24"/>
        </w:rPr>
        <w:t xml:space="preserve"> </w:t>
      </w:r>
      <w:r w:rsidRPr="00E42B32">
        <w:rPr>
          <w:sz w:val="28"/>
          <w:szCs w:val="28"/>
        </w:rPr>
        <w:t xml:space="preserve"> start</w:t>
      </w:r>
      <w:r w:rsidRPr="000E6241">
        <w:rPr>
          <w:rFonts w:hint="eastAsia"/>
          <w:szCs w:val="24"/>
        </w:rPr>
        <w:t>開始</w:t>
      </w:r>
      <w:r w:rsidRPr="00E42B32">
        <w:rPr>
          <w:sz w:val="28"/>
          <w:szCs w:val="28"/>
        </w:rPr>
        <w:t xml:space="preserve">     bathroom</w:t>
      </w:r>
      <w:r w:rsidRPr="000E6241">
        <w:rPr>
          <w:rFonts w:hint="eastAsia"/>
          <w:szCs w:val="24"/>
        </w:rPr>
        <w:t>廁所</w:t>
      </w:r>
      <w:r w:rsidRPr="000E6241">
        <w:rPr>
          <w:szCs w:val="24"/>
        </w:rPr>
        <w:t xml:space="preserve"> </w:t>
      </w:r>
      <w:r w:rsidRPr="00E42B32">
        <w:rPr>
          <w:sz w:val="28"/>
          <w:szCs w:val="28"/>
        </w:rPr>
        <w:t xml:space="preserve">   New Year</w:t>
      </w:r>
      <w:r>
        <w:rPr>
          <w:sz w:val="28"/>
          <w:szCs w:val="28"/>
        </w:rPr>
        <w:t>’</w:t>
      </w:r>
      <w:r w:rsidRPr="00E42B32">
        <w:rPr>
          <w:sz w:val="28"/>
          <w:szCs w:val="28"/>
        </w:rPr>
        <w:t>s Eve</w:t>
      </w:r>
      <w:r w:rsidRPr="000E6241">
        <w:rPr>
          <w:rFonts w:hint="eastAsia"/>
          <w:szCs w:val="24"/>
        </w:rPr>
        <w:t>新年前夕</w:t>
      </w:r>
    </w:p>
    <w:p w:rsidR="008B4A5B" w:rsidRPr="001A107C" w:rsidRDefault="008B4A5B" w:rsidP="00FD0C5E">
      <w:pPr>
        <w:rPr>
          <w:sz w:val="28"/>
          <w:szCs w:val="28"/>
        </w:rPr>
      </w:pPr>
      <w:r w:rsidRPr="001A107C">
        <w:rPr>
          <w:sz w:val="28"/>
          <w:szCs w:val="28"/>
        </w:rPr>
        <w:t>5. (A) to     (B) for     (C) at     (D) in</w:t>
      </w:r>
    </w:p>
    <w:p w:rsidR="008B4A5B" w:rsidRPr="001A107C" w:rsidRDefault="008B4A5B" w:rsidP="00FD0C5E">
      <w:pPr>
        <w:rPr>
          <w:sz w:val="28"/>
          <w:szCs w:val="28"/>
        </w:rPr>
      </w:pPr>
      <w:r w:rsidRPr="001A107C">
        <w:rPr>
          <w:sz w:val="28"/>
          <w:szCs w:val="28"/>
        </w:rPr>
        <w:t xml:space="preserve">6. (A) what time is it?  (B) how are you?   (C) how old are you?   (D) what is it? </w:t>
      </w:r>
    </w:p>
    <w:p w:rsidR="008B4A5B" w:rsidRPr="001A107C" w:rsidRDefault="008B4A5B" w:rsidP="00B55013">
      <w:pPr>
        <w:ind w:left="31680" w:hangingChars="200" w:firstLine="31680"/>
        <w:rPr>
          <w:sz w:val="28"/>
          <w:szCs w:val="28"/>
        </w:rPr>
      </w:pPr>
      <w:r w:rsidRPr="001A107C">
        <w:rPr>
          <w:sz w:val="28"/>
          <w:szCs w:val="28"/>
        </w:rPr>
        <w:t>7. (A) Where are you?       (B) Where is it from?         (C)What are you?</w:t>
      </w:r>
    </w:p>
    <w:p w:rsidR="008B4A5B" w:rsidRPr="001A107C" w:rsidRDefault="008B4A5B" w:rsidP="00B55013">
      <w:pPr>
        <w:ind w:leftChars="100" w:left="31680" w:hangingChars="100" w:firstLine="31680"/>
        <w:rPr>
          <w:sz w:val="28"/>
          <w:szCs w:val="28"/>
        </w:rPr>
      </w:pPr>
      <w:r w:rsidRPr="001A107C">
        <w:rPr>
          <w:sz w:val="28"/>
          <w:szCs w:val="28"/>
        </w:rPr>
        <w:t xml:space="preserve">(D) Where is the bathroom? </w:t>
      </w:r>
    </w:p>
    <w:p w:rsidR="008B4A5B" w:rsidRPr="001A107C" w:rsidRDefault="008B4A5B" w:rsidP="00B44BC1">
      <w:pPr>
        <w:rPr>
          <w:sz w:val="28"/>
          <w:szCs w:val="28"/>
        </w:rPr>
      </w:pPr>
      <w:r w:rsidRPr="001A107C">
        <w:rPr>
          <w:sz w:val="28"/>
          <w:szCs w:val="28"/>
        </w:rPr>
        <w:t>8. (A) in     (B) on     (C) for     (D) of</w:t>
      </w:r>
    </w:p>
    <w:p w:rsidR="008B4A5B" w:rsidRDefault="008B4A5B" w:rsidP="00B44BC1">
      <w:pPr>
        <w:rPr>
          <w:sz w:val="28"/>
          <w:szCs w:val="28"/>
        </w:rPr>
      </w:pPr>
      <w:r w:rsidRPr="001A107C">
        <w:rPr>
          <w:sz w:val="28"/>
          <w:szCs w:val="28"/>
        </w:rPr>
        <w:t>9. (A) I have to go now.   (B) Hurry up.   (C) Wait for me!    (D) Yes, they are.</w:t>
      </w:r>
    </w:p>
    <w:p w:rsidR="008B4A5B" w:rsidRPr="001A107C" w:rsidRDefault="008B4A5B" w:rsidP="00B44BC1">
      <w:pPr>
        <w:rPr>
          <w:sz w:val="28"/>
          <w:szCs w:val="28"/>
        </w:rPr>
      </w:pPr>
    </w:p>
    <w:p w:rsidR="008B4A5B" w:rsidRPr="00451C31" w:rsidRDefault="008B4A5B" w:rsidP="00451C31">
      <w:pPr>
        <w:rPr>
          <w:sz w:val="28"/>
          <w:szCs w:val="28"/>
        </w:rPr>
      </w:pPr>
      <w:r w:rsidRPr="00451C31">
        <w:rPr>
          <w:rFonts w:hint="eastAsia"/>
          <w:szCs w:val="24"/>
        </w:rPr>
        <w:t>五</w:t>
      </w:r>
      <w:r w:rsidRPr="00451C31">
        <w:rPr>
          <w:szCs w:val="24"/>
        </w:rPr>
        <w:t>.</w:t>
      </w:r>
      <w:r w:rsidRPr="00451C31">
        <w:rPr>
          <w:rFonts w:hint="eastAsia"/>
          <w:szCs w:val="24"/>
        </w:rPr>
        <w:t>閱讀測驗</w:t>
      </w:r>
      <w:r w:rsidRPr="00451C31">
        <w:rPr>
          <w:sz w:val="28"/>
          <w:szCs w:val="28"/>
        </w:rPr>
        <w:t>24%</w:t>
      </w:r>
    </w:p>
    <w:p w:rsidR="008B4A5B" w:rsidRPr="00451C31" w:rsidRDefault="008B4A5B" w:rsidP="00451C31">
      <w:pPr>
        <w:pStyle w:val="ListParagraph"/>
        <w:pBdr>
          <w:top w:val="single" w:sz="4" w:space="1" w:color="auto"/>
          <w:left w:val="single" w:sz="4" w:space="4" w:color="auto"/>
          <w:bottom w:val="single" w:sz="4" w:space="1" w:color="auto"/>
          <w:right w:val="single" w:sz="4" w:space="4" w:color="auto"/>
        </w:pBdr>
        <w:ind w:leftChars="0"/>
        <w:rPr>
          <w:sz w:val="28"/>
          <w:szCs w:val="28"/>
        </w:rPr>
      </w:pPr>
      <w:r>
        <w:rPr>
          <w:sz w:val="28"/>
          <w:szCs w:val="28"/>
        </w:rPr>
        <w:t xml:space="preserve"> </w:t>
      </w:r>
      <w:r w:rsidRPr="001A107C">
        <w:rPr>
          <w:sz w:val="28"/>
          <w:szCs w:val="28"/>
        </w:rPr>
        <w:t xml:space="preserve"> </w:t>
      </w:r>
      <w:r w:rsidRPr="00451C31">
        <w:rPr>
          <w:sz w:val="28"/>
          <w:szCs w:val="28"/>
        </w:rPr>
        <w:t>It’s my birthday. Dad is buying a gift for me. Mom is cooking my favorite food. My sister, Susan, and I are helping Mom in the kitchen. My brother, John , is taking a picture of us. Our puppy, Lucky, is running and jumping around in the yard. It is happy, too.</w:t>
      </w:r>
    </w:p>
    <w:p w:rsidR="008B4A5B" w:rsidRPr="001A107C" w:rsidRDefault="008B4A5B" w:rsidP="000D3736">
      <w:pPr>
        <w:pStyle w:val="ListParagraph"/>
        <w:ind w:leftChars="0"/>
        <w:rPr>
          <w:sz w:val="28"/>
          <w:szCs w:val="28"/>
        </w:rPr>
      </w:pPr>
      <w:r w:rsidRPr="001A107C">
        <w:rPr>
          <w:sz w:val="28"/>
          <w:szCs w:val="28"/>
        </w:rPr>
        <w:t>10.Where is Lucky?</w:t>
      </w:r>
    </w:p>
    <w:p w:rsidR="008B4A5B" w:rsidRPr="001A107C" w:rsidRDefault="008B4A5B" w:rsidP="0079027C">
      <w:pPr>
        <w:pStyle w:val="ListParagraph"/>
        <w:ind w:leftChars="0"/>
        <w:rPr>
          <w:sz w:val="28"/>
          <w:szCs w:val="28"/>
        </w:rPr>
      </w:pPr>
      <w:r w:rsidRPr="001A107C">
        <w:rPr>
          <w:sz w:val="28"/>
          <w:szCs w:val="28"/>
        </w:rPr>
        <w:t xml:space="preserve">  (A)In the yard    (B) In the cage    (C) In the shop     (D) In the kitchen</w:t>
      </w:r>
    </w:p>
    <w:p w:rsidR="008B4A5B" w:rsidRPr="001A107C" w:rsidRDefault="008B4A5B" w:rsidP="000D3736">
      <w:pPr>
        <w:pStyle w:val="ListParagraph"/>
        <w:ind w:leftChars="0"/>
        <w:rPr>
          <w:sz w:val="28"/>
          <w:szCs w:val="28"/>
        </w:rPr>
      </w:pPr>
      <w:r w:rsidRPr="001A107C">
        <w:rPr>
          <w:sz w:val="28"/>
          <w:szCs w:val="28"/>
        </w:rPr>
        <w:t>11. What is the writer doing?</w:t>
      </w:r>
    </w:p>
    <w:p w:rsidR="008B4A5B" w:rsidRPr="001A107C" w:rsidRDefault="008B4A5B" w:rsidP="000D3736">
      <w:pPr>
        <w:pStyle w:val="ListParagraph"/>
        <w:ind w:leftChars="0"/>
        <w:rPr>
          <w:sz w:val="28"/>
          <w:szCs w:val="28"/>
        </w:rPr>
      </w:pPr>
      <w:r w:rsidRPr="001A107C">
        <w:rPr>
          <w:sz w:val="28"/>
          <w:szCs w:val="28"/>
        </w:rPr>
        <w:t xml:space="preserve">  (A) Buying a gift      (B) Cooking some food       (C) Taking a picture   </w:t>
      </w:r>
    </w:p>
    <w:p w:rsidR="008B4A5B" w:rsidRPr="001A107C" w:rsidRDefault="008B4A5B" w:rsidP="00B55013">
      <w:pPr>
        <w:pStyle w:val="ListParagraph"/>
        <w:ind w:leftChars="0" w:firstLineChars="100" w:firstLine="31680"/>
        <w:rPr>
          <w:sz w:val="28"/>
          <w:szCs w:val="28"/>
        </w:rPr>
      </w:pPr>
      <w:r w:rsidRPr="001A107C">
        <w:rPr>
          <w:sz w:val="28"/>
          <w:szCs w:val="28"/>
        </w:rPr>
        <w:t>(D) Running and jumping</w:t>
      </w:r>
    </w:p>
    <w:p w:rsidR="008B4A5B" w:rsidRPr="001A107C" w:rsidRDefault="008B4A5B" w:rsidP="0079027C">
      <w:pPr>
        <w:rPr>
          <w:sz w:val="28"/>
          <w:szCs w:val="28"/>
        </w:rPr>
      </w:pPr>
      <w:r w:rsidRPr="001A107C">
        <w:rPr>
          <w:sz w:val="28"/>
          <w:szCs w:val="28"/>
        </w:rPr>
        <w:t xml:space="preserve">    12. What is right? </w:t>
      </w:r>
    </w:p>
    <w:p w:rsidR="008B4A5B" w:rsidRDefault="008B4A5B" w:rsidP="0079027C">
      <w:pPr>
        <w:rPr>
          <w:sz w:val="28"/>
          <w:szCs w:val="28"/>
        </w:rPr>
      </w:pPr>
      <w:r w:rsidRPr="001A107C">
        <w:rPr>
          <w:sz w:val="28"/>
          <w:szCs w:val="28"/>
        </w:rPr>
        <w:t xml:space="preserve">      (A) The family are having a birthday cake.  </w:t>
      </w:r>
    </w:p>
    <w:p w:rsidR="008B4A5B" w:rsidRPr="001A107C" w:rsidRDefault="008B4A5B" w:rsidP="00B55013">
      <w:pPr>
        <w:ind w:firstLineChars="300" w:firstLine="31680"/>
        <w:rPr>
          <w:sz w:val="28"/>
          <w:szCs w:val="28"/>
        </w:rPr>
      </w:pPr>
      <w:r w:rsidRPr="001A107C">
        <w:rPr>
          <w:sz w:val="28"/>
          <w:szCs w:val="28"/>
        </w:rPr>
        <w:t>(B) Dad is playing with Lucky in the yard</w:t>
      </w:r>
    </w:p>
    <w:p w:rsidR="008B4A5B" w:rsidRDefault="008B4A5B" w:rsidP="00B55013">
      <w:pPr>
        <w:ind w:firstLineChars="200" w:firstLine="31680"/>
        <w:rPr>
          <w:sz w:val="28"/>
          <w:szCs w:val="28"/>
        </w:rPr>
      </w:pPr>
      <w:r w:rsidRPr="001A107C">
        <w:rPr>
          <w:sz w:val="28"/>
          <w:szCs w:val="28"/>
        </w:rPr>
        <w:t xml:space="preserve">  (C)There are five people in this family     </w:t>
      </w:r>
    </w:p>
    <w:p w:rsidR="008B4A5B" w:rsidRPr="001A107C" w:rsidRDefault="008B4A5B" w:rsidP="00B55013">
      <w:pPr>
        <w:ind w:firstLineChars="300" w:firstLine="31680"/>
        <w:rPr>
          <w:sz w:val="28"/>
          <w:szCs w:val="28"/>
        </w:rPr>
      </w:pPr>
      <w:r w:rsidRPr="001A107C">
        <w:rPr>
          <w:sz w:val="28"/>
          <w:szCs w:val="28"/>
        </w:rPr>
        <w:t>(D) Susan and Lucky are brother and sister.</w:t>
      </w:r>
    </w:p>
    <w:p w:rsidR="008B4A5B" w:rsidRPr="001A107C" w:rsidRDefault="008B4A5B" w:rsidP="0079027C">
      <w:pPr>
        <w:rPr>
          <w:sz w:val="28"/>
          <w:szCs w:val="28"/>
        </w:rPr>
      </w:pPr>
    </w:p>
    <w:p w:rsidR="008B4A5B" w:rsidRPr="001A107C" w:rsidRDefault="008B4A5B" w:rsidP="00B55013">
      <w:pPr>
        <w:pStyle w:val="ListParagraph"/>
        <w:pBdr>
          <w:top w:val="single" w:sz="4" w:space="1" w:color="auto"/>
          <w:left w:val="single" w:sz="4" w:space="4" w:color="auto"/>
          <w:bottom w:val="single" w:sz="4" w:space="1" w:color="auto"/>
          <w:right w:val="single" w:sz="4" w:space="4" w:color="auto"/>
        </w:pBdr>
        <w:ind w:left="31680"/>
        <w:rPr>
          <w:sz w:val="28"/>
          <w:szCs w:val="28"/>
        </w:rPr>
      </w:pPr>
      <w:r w:rsidRPr="001A107C">
        <w:rPr>
          <w:sz w:val="28"/>
          <w:szCs w:val="28"/>
        </w:rPr>
        <w:t>Hi,I’m Cindy. Look! This is my bedroom. There is a bed in my room. My schoolbag and a picture book are on the bed. Two books and a watch are in the schoolbag. My desk is beside the bed. There are three pens and a pencil box on it. I put(</w:t>
      </w:r>
      <w:r w:rsidRPr="000E6241">
        <w:rPr>
          <w:rFonts w:hint="eastAsia"/>
          <w:szCs w:val="24"/>
        </w:rPr>
        <w:t>放</w:t>
      </w:r>
      <w:r w:rsidRPr="001A107C">
        <w:rPr>
          <w:sz w:val="28"/>
          <w:szCs w:val="28"/>
        </w:rPr>
        <w:t>) my red cellphone between the pens and the pencil box. In back of the desk is my comfortable(</w:t>
      </w:r>
      <w:r w:rsidRPr="000E6241">
        <w:rPr>
          <w:rFonts w:hint="eastAsia"/>
          <w:szCs w:val="24"/>
        </w:rPr>
        <w:t>舒適的</w:t>
      </w:r>
      <w:r w:rsidRPr="001A107C">
        <w:rPr>
          <w:sz w:val="28"/>
          <w:szCs w:val="28"/>
        </w:rPr>
        <w:t>) sofa(</w:t>
      </w:r>
      <w:r w:rsidRPr="000E6241">
        <w:rPr>
          <w:rFonts w:hint="eastAsia"/>
          <w:szCs w:val="24"/>
        </w:rPr>
        <w:t>沙發</w:t>
      </w:r>
      <w:r w:rsidRPr="001A107C">
        <w:rPr>
          <w:sz w:val="28"/>
          <w:szCs w:val="28"/>
        </w:rPr>
        <w:t>). My cat, Kitty, is only six months(</w:t>
      </w:r>
      <w:r w:rsidRPr="000E6241">
        <w:rPr>
          <w:rFonts w:hint="eastAsia"/>
          <w:szCs w:val="24"/>
        </w:rPr>
        <w:t>月</w:t>
      </w:r>
      <w:r w:rsidRPr="001A107C">
        <w:rPr>
          <w:sz w:val="28"/>
          <w:szCs w:val="28"/>
        </w:rPr>
        <w:t>) old. She is sleeping on it. She is my good friend!</w:t>
      </w:r>
    </w:p>
    <w:p w:rsidR="008B4A5B" w:rsidRPr="001A107C" w:rsidRDefault="008B4A5B" w:rsidP="00B55013">
      <w:pPr>
        <w:pStyle w:val="ListParagraph"/>
        <w:ind w:left="31680"/>
        <w:rPr>
          <w:sz w:val="28"/>
          <w:szCs w:val="28"/>
        </w:rPr>
      </w:pPr>
      <w:r w:rsidRPr="001A107C">
        <w:rPr>
          <w:sz w:val="28"/>
          <w:szCs w:val="28"/>
        </w:rPr>
        <w:t>13. What’s on Cindy’s desk?</w:t>
      </w:r>
    </w:p>
    <w:p w:rsidR="008B4A5B" w:rsidRPr="001A107C" w:rsidRDefault="008B4A5B" w:rsidP="00B55013">
      <w:pPr>
        <w:pStyle w:val="ListParagraph"/>
        <w:ind w:left="31680" w:firstLineChars="100" w:firstLine="31680"/>
        <w:rPr>
          <w:sz w:val="28"/>
          <w:szCs w:val="28"/>
        </w:rPr>
      </w:pPr>
      <w:r w:rsidRPr="001A107C">
        <w:rPr>
          <w:sz w:val="28"/>
          <w:szCs w:val="28"/>
        </w:rPr>
        <w:t>(A) A telephone, a pencil box, and three pens.</w:t>
      </w:r>
    </w:p>
    <w:p w:rsidR="008B4A5B" w:rsidRPr="001A107C" w:rsidRDefault="008B4A5B" w:rsidP="00B55013">
      <w:pPr>
        <w:pStyle w:val="ListParagraph"/>
        <w:ind w:left="31680" w:firstLineChars="100" w:firstLine="31680"/>
        <w:rPr>
          <w:sz w:val="28"/>
          <w:szCs w:val="28"/>
        </w:rPr>
      </w:pPr>
      <w:r w:rsidRPr="001A107C">
        <w:rPr>
          <w:sz w:val="28"/>
          <w:szCs w:val="28"/>
        </w:rPr>
        <w:t>(B) A picture book, a schoolbag, and two books.</w:t>
      </w:r>
    </w:p>
    <w:p w:rsidR="008B4A5B" w:rsidRPr="001A107C" w:rsidRDefault="008B4A5B" w:rsidP="00B55013">
      <w:pPr>
        <w:pStyle w:val="ListParagraph"/>
        <w:ind w:left="31680" w:firstLineChars="100" w:firstLine="31680"/>
        <w:rPr>
          <w:sz w:val="28"/>
          <w:szCs w:val="28"/>
        </w:rPr>
      </w:pPr>
      <w:r w:rsidRPr="001A107C">
        <w:rPr>
          <w:sz w:val="28"/>
          <w:szCs w:val="28"/>
        </w:rPr>
        <w:t>(C) A picture book, a watch, and a pencil box.</w:t>
      </w:r>
    </w:p>
    <w:p w:rsidR="008B4A5B" w:rsidRPr="001A107C" w:rsidRDefault="008B4A5B" w:rsidP="00B55013">
      <w:pPr>
        <w:pStyle w:val="ListParagraph"/>
        <w:ind w:left="31680" w:firstLineChars="100" w:firstLine="31680"/>
        <w:rPr>
          <w:sz w:val="28"/>
          <w:szCs w:val="28"/>
        </w:rPr>
      </w:pPr>
      <w:r w:rsidRPr="001A107C">
        <w:rPr>
          <w:sz w:val="28"/>
          <w:szCs w:val="28"/>
        </w:rPr>
        <w:t>(D) A pencil box, a cellphone, and three pens.</w:t>
      </w:r>
    </w:p>
    <w:p w:rsidR="008B4A5B" w:rsidRPr="001A107C" w:rsidRDefault="008B4A5B" w:rsidP="00B55013">
      <w:pPr>
        <w:pStyle w:val="ListParagraph"/>
        <w:ind w:left="31680"/>
        <w:rPr>
          <w:sz w:val="28"/>
          <w:szCs w:val="28"/>
        </w:rPr>
      </w:pPr>
      <w:r w:rsidRPr="001A107C">
        <w:rPr>
          <w:sz w:val="28"/>
          <w:szCs w:val="28"/>
        </w:rPr>
        <w:t>14. Where is Cindy’s cat?</w:t>
      </w:r>
    </w:p>
    <w:p w:rsidR="008B4A5B" w:rsidRPr="001A107C" w:rsidRDefault="008B4A5B" w:rsidP="00B55013">
      <w:pPr>
        <w:pStyle w:val="ListParagraph"/>
        <w:ind w:left="31680" w:firstLineChars="100" w:firstLine="31680"/>
        <w:rPr>
          <w:sz w:val="28"/>
          <w:szCs w:val="28"/>
        </w:rPr>
      </w:pPr>
      <w:r w:rsidRPr="001A107C">
        <w:rPr>
          <w:sz w:val="28"/>
          <w:szCs w:val="28"/>
        </w:rPr>
        <w:t>(A) On the bed. (C) On the desk.</w:t>
      </w:r>
    </w:p>
    <w:p w:rsidR="008B4A5B" w:rsidRPr="001A107C" w:rsidRDefault="008B4A5B" w:rsidP="00B55013">
      <w:pPr>
        <w:pStyle w:val="ListParagraph"/>
        <w:ind w:left="31680" w:firstLineChars="100" w:firstLine="31680"/>
        <w:rPr>
          <w:sz w:val="28"/>
          <w:szCs w:val="28"/>
        </w:rPr>
      </w:pPr>
      <w:r w:rsidRPr="001A107C">
        <w:rPr>
          <w:sz w:val="28"/>
          <w:szCs w:val="28"/>
        </w:rPr>
        <w:t>(B) On the sofa. (D) On the schoolbag.</w:t>
      </w:r>
    </w:p>
    <w:p w:rsidR="008B4A5B" w:rsidRPr="001A107C" w:rsidRDefault="008B4A5B" w:rsidP="00B55013">
      <w:pPr>
        <w:pStyle w:val="ListParagraph"/>
        <w:ind w:left="31680"/>
        <w:rPr>
          <w:sz w:val="28"/>
          <w:szCs w:val="28"/>
        </w:rPr>
      </w:pPr>
      <w:r w:rsidRPr="001A107C">
        <w:rPr>
          <w:sz w:val="28"/>
          <w:szCs w:val="28"/>
        </w:rPr>
        <w:t>15. Which(</w:t>
      </w:r>
      <w:r w:rsidRPr="000E6241">
        <w:rPr>
          <w:rFonts w:hint="eastAsia"/>
          <w:szCs w:val="24"/>
        </w:rPr>
        <w:t>哪一個</w:t>
      </w:r>
      <w:r w:rsidRPr="001A107C">
        <w:rPr>
          <w:sz w:val="28"/>
          <w:szCs w:val="28"/>
        </w:rPr>
        <w:t>) is right?</w:t>
      </w:r>
    </w:p>
    <w:p w:rsidR="008B4A5B" w:rsidRPr="001A107C" w:rsidRDefault="008B4A5B" w:rsidP="00B55013">
      <w:pPr>
        <w:pStyle w:val="ListParagraph"/>
        <w:ind w:left="31680" w:firstLineChars="100" w:firstLine="31680"/>
        <w:rPr>
          <w:sz w:val="28"/>
          <w:szCs w:val="28"/>
        </w:rPr>
      </w:pPr>
      <w:r w:rsidRPr="001A107C">
        <w:rPr>
          <w:sz w:val="28"/>
          <w:szCs w:val="28"/>
        </w:rPr>
        <w:t>(A) Cindy’s watch is in the pencil box.</w:t>
      </w:r>
    </w:p>
    <w:p w:rsidR="008B4A5B" w:rsidRPr="001A107C" w:rsidRDefault="008B4A5B" w:rsidP="00B55013">
      <w:pPr>
        <w:pStyle w:val="ListParagraph"/>
        <w:ind w:left="31680" w:firstLineChars="100" w:firstLine="31680"/>
        <w:rPr>
          <w:sz w:val="28"/>
          <w:szCs w:val="28"/>
        </w:rPr>
      </w:pPr>
      <w:r w:rsidRPr="001A107C">
        <w:rPr>
          <w:sz w:val="28"/>
          <w:szCs w:val="28"/>
        </w:rPr>
        <w:t>(B) Cindy’s cellphone is yellow.</w:t>
      </w:r>
    </w:p>
    <w:p w:rsidR="008B4A5B" w:rsidRPr="001A107C" w:rsidRDefault="008B4A5B" w:rsidP="00B55013">
      <w:pPr>
        <w:pStyle w:val="ListParagraph"/>
        <w:ind w:left="31680" w:firstLineChars="100" w:firstLine="31680"/>
        <w:rPr>
          <w:sz w:val="28"/>
          <w:szCs w:val="28"/>
        </w:rPr>
      </w:pPr>
      <w:r w:rsidRPr="001A107C">
        <w:rPr>
          <w:sz w:val="28"/>
          <w:szCs w:val="28"/>
        </w:rPr>
        <w:t>(C) Cindy’s cat is very young.</w:t>
      </w:r>
    </w:p>
    <w:p w:rsidR="008B4A5B" w:rsidRPr="001A107C" w:rsidRDefault="008B4A5B" w:rsidP="00B55013">
      <w:pPr>
        <w:pStyle w:val="ListParagraph"/>
        <w:ind w:left="31680" w:firstLineChars="100" w:firstLine="31680"/>
        <w:rPr>
          <w:sz w:val="28"/>
          <w:szCs w:val="28"/>
        </w:rPr>
      </w:pPr>
      <w:r w:rsidRPr="001A107C">
        <w:rPr>
          <w:sz w:val="28"/>
          <w:szCs w:val="28"/>
        </w:rPr>
        <w:t>(D) Cindy’s pens are in the schoolbag.</w:t>
      </w:r>
    </w:p>
    <w:p w:rsidR="008B4A5B" w:rsidRPr="001A107C" w:rsidRDefault="008B4A5B" w:rsidP="0002108E">
      <w:pPr>
        <w:pStyle w:val="ListParagraph"/>
        <w:ind w:leftChars="0"/>
        <w:rPr>
          <w:sz w:val="28"/>
          <w:szCs w:val="28"/>
        </w:rPr>
      </w:pPr>
    </w:p>
    <w:p w:rsidR="008B4A5B" w:rsidRPr="001A107C" w:rsidRDefault="008B4A5B" w:rsidP="00B55013">
      <w:pPr>
        <w:pStyle w:val="ListParagraph"/>
        <w:ind w:left="31680"/>
        <w:rPr>
          <w:sz w:val="28"/>
          <w:szCs w:val="28"/>
        </w:rPr>
      </w:pPr>
      <w:r w:rsidRPr="001A107C">
        <w:rPr>
          <w:sz w:val="28"/>
          <w:szCs w:val="28"/>
        </w:rPr>
        <w:tab/>
        <w:t>This is Annie’s schedule(</w:t>
      </w:r>
      <w:r w:rsidRPr="000E6241">
        <w:rPr>
          <w:rFonts w:hint="eastAsia"/>
          <w:szCs w:val="24"/>
        </w:rPr>
        <w:t>行程表</w:t>
      </w:r>
      <w:r w:rsidRPr="001A107C">
        <w:rPr>
          <w:sz w:val="28"/>
          <w:szCs w:val="28"/>
        </w:rPr>
        <w:t xml:space="preserve">) for this Saturday. Please read it and answer the following questions. </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59"/>
        <w:gridCol w:w="5103"/>
      </w:tblGrid>
      <w:tr w:rsidR="008B4A5B" w:rsidRPr="00291380" w:rsidTr="00291380">
        <w:tc>
          <w:tcPr>
            <w:tcW w:w="1502" w:type="dxa"/>
          </w:tcPr>
          <w:p w:rsidR="008B4A5B" w:rsidRPr="00291380" w:rsidRDefault="008B4A5B" w:rsidP="00291380">
            <w:pPr>
              <w:pStyle w:val="ListParagraph"/>
              <w:ind w:leftChars="0" w:left="0"/>
              <w:rPr>
                <w:sz w:val="28"/>
                <w:szCs w:val="28"/>
              </w:rPr>
            </w:pPr>
            <w:r w:rsidRPr="00291380">
              <w:rPr>
                <w:sz w:val="28"/>
                <w:szCs w:val="28"/>
              </w:rPr>
              <w:t>08:00~10:00</w:t>
            </w:r>
          </w:p>
        </w:tc>
        <w:tc>
          <w:tcPr>
            <w:tcW w:w="5103" w:type="dxa"/>
          </w:tcPr>
          <w:p w:rsidR="008B4A5B" w:rsidRPr="00291380" w:rsidRDefault="008B4A5B" w:rsidP="00291380">
            <w:pPr>
              <w:pStyle w:val="ListParagraph"/>
              <w:ind w:leftChars="0" w:left="0"/>
              <w:rPr>
                <w:sz w:val="28"/>
                <w:szCs w:val="28"/>
              </w:rPr>
            </w:pPr>
            <w:r w:rsidRPr="00291380">
              <w:rPr>
                <w:sz w:val="28"/>
                <w:szCs w:val="28"/>
              </w:rPr>
              <w:t>Jog with Anna in the park</w:t>
            </w:r>
          </w:p>
        </w:tc>
      </w:tr>
      <w:tr w:rsidR="008B4A5B" w:rsidRPr="00291380" w:rsidTr="00291380">
        <w:tc>
          <w:tcPr>
            <w:tcW w:w="1502" w:type="dxa"/>
          </w:tcPr>
          <w:p w:rsidR="008B4A5B" w:rsidRPr="00291380" w:rsidRDefault="008B4A5B" w:rsidP="00291380">
            <w:pPr>
              <w:pStyle w:val="ListParagraph"/>
              <w:ind w:leftChars="0" w:left="0"/>
              <w:rPr>
                <w:sz w:val="28"/>
                <w:szCs w:val="28"/>
              </w:rPr>
            </w:pPr>
            <w:r w:rsidRPr="00291380">
              <w:rPr>
                <w:sz w:val="28"/>
                <w:szCs w:val="28"/>
              </w:rPr>
              <w:t>10:30~12:00</w:t>
            </w:r>
          </w:p>
        </w:tc>
        <w:tc>
          <w:tcPr>
            <w:tcW w:w="5103" w:type="dxa"/>
          </w:tcPr>
          <w:p w:rsidR="008B4A5B" w:rsidRPr="00291380" w:rsidRDefault="008B4A5B" w:rsidP="00291380">
            <w:pPr>
              <w:pStyle w:val="ListParagraph"/>
              <w:ind w:leftChars="0" w:left="0"/>
              <w:rPr>
                <w:sz w:val="28"/>
                <w:szCs w:val="28"/>
              </w:rPr>
            </w:pPr>
            <w:r w:rsidRPr="00291380">
              <w:rPr>
                <w:sz w:val="28"/>
                <w:szCs w:val="28"/>
              </w:rPr>
              <w:t>eat brunch with Linda</w:t>
            </w:r>
          </w:p>
        </w:tc>
      </w:tr>
      <w:tr w:rsidR="008B4A5B" w:rsidRPr="00291380" w:rsidTr="00291380">
        <w:tc>
          <w:tcPr>
            <w:tcW w:w="1502" w:type="dxa"/>
          </w:tcPr>
          <w:p w:rsidR="008B4A5B" w:rsidRPr="00291380" w:rsidRDefault="008B4A5B" w:rsidP="00291380">
            <w:pPr>
              <w:pStyle w:val="ListParagraph"/>
              <w:ind w:leftChars="0" w:left="0"/>
              <w:rPr>
                <w:sz w:val="28"/>
                <w:szCs w:val="28"/>
              </w:rPr>
            </w:pPr>
            <w:r w:rsidRPr="00291380">
              <w:rPr>
                <w:sz w:val="28"/>
                <w:szCs w:val="28"/>
              </w:rPr>
              <w:t>12:30~15:00</w:t>
            </w:r>
          </w:p>
        </w:tc>
        <w:tc>
          <w:tcPr>
            <w:tcW w:w="5103" w:type="dxa"/>
          </w:tcPr>
          <w:p w:rsidR="008B4A5B" w:rsidRPr="00291380" w:rsidRDefault="008B4A5B" w:rsidP="00291380">
            <w:pPr>
              <w:pStyle w:val="ListParagraph"/>
              <w:ind w:leftChars="0" w:left="0"/>
              <w:rPr>
                <w:sz w:val="28"/>
                <w:szCs w:val="28"/>
              </w:rPr>
            </w:pPr>
            <w:r w:rsidRPr="00291380">
              <w:rPr>
                <w:sz w:val="28"/>
                <w:szCs w:val="28"/>
              </w:rPr>
              <w:t>go to the movie with Linda</w:t>
            </w:r>
          </w:p>
        </w:tc>
      </w:tr>
      <w:tr w:rsidR="008B4A5B" w:rsidRPr="00291380" w:rsidTr="00291380">
        <w:tc>
          <w:tcPr>
            <w:tcW w:w="1502" w:type="dxa"/>
          </w:tcPr>
          <w:p w:rsidR="008B4A5B" w:rsidRPr="00291380" w:rsidRDefault="008B4A5B" w:rsidP="00291380">
            <w:pPr>
              <w:pStyle w:val="ListParagraph"/>
              <w:ind w:leftChars="0" w:left="0"/>
              <w:rPr>
                <w:sz w:val="28"/>
                <w:szCs w:val="28"/>
              </w:rPr>
            </w:pPr>
            <w:r w:rsidRPr="00291380">
              <w:rPr>
                <w:sz w:val="28"/>
                <w:szCs w:val="28"/>
              </w:rPr>
              <w:t>15:30:~18:30</w:t>
            </w:r>
          </w:p>
        </w:tc>
        <w:tc>
          <w:tcPr>
            <w:tcW w:w="5103" w:type="dxa"/>
          </w:tcPr>
          <w:p w:rsidR="008B4A5B" w:rsidRPr="00291380" w:rsidRDefault="008B4A5B" w:rsidP="00291380">
            <w:pPr>
              <w:pStyle w:val="ListParagraph"/>
              <w:ind w:leftChars="0" w:left="0"/>
              <w:rPr>
                <w:sz w:val="28"/>
                <w:szCs w:val="28"/>
              </w:rPr>
            </w:pPr>
            <w:r w:rsidRPr="00291380">
              <w:rPr>
                <w:sz w:val="28"/>
                <w:szCs w:val="28"/>
              </w:rPr>
              <w:t>sing with Ted and Tiffany in the KTV</w:t>
            </w:r>
          </w:p>
        </w:tc>
      </w:tr>
      <w:tr w:rsidR="008B4A5B" w:rsidRPr="00291380" w:rsidTr="00291380">
        <w:tc>
          <w:tcPr>
            <w:tcW w:w="1502" w:type="dxa"/>
          </w:tcPr>
          <w:p w:rsidR="008B4A5B" w:rsidRPr="00291380" w:rsidRDefault="008B4A5B" w:rsidP="00291380">
            <w:pPr>
              <w:pStyle w:val="ListParagraph"/>
              <w:ind w:leftChars="0" w:left="0"/>
              <w:rPr>
                <w:sz w:val="28"/>
                <w:szCs w:val="28"/>
              </w:rPr>
            </w:pPr>
            <w:r w:rsidRPr="00291380">
              <w:rPr>
                <w:sz w:val="28"/>
                <w:szCs w:val="28"/>
              </w:rPr>
              <w:t>19:00~20:00</w:t>
            </w:r>
          </w:p>
        </w:tc>
        <w:tc>
          <w:tcPr>
            <w:tcW w:w="5103" w:type="dxa"/>
          </w:tcPr>
          <w:p w:rsidR="008B4A5B" w:rsidRPr="00291380" w:rsidRDefault="008B4A5B" w:rsidP="00291380">
            <w:pPr>
              <w:pStyle w:val="ListParagraph"/>
              <w:ind w:leftChars="0" w:left="0"/>
              <w:rPr>
                <w:sz w:val="28"/>
                <w:szCs w:val="28"/>
              </w:rPr>
            </w:pPr>
            <w:r w:rsidRPr="00291380">
              <w:rPr>
                <w:sz w:val="28"/>
                <w:szCs w:val="28"/>
              </w:rPr>
              <w:t>have dinner</w:t>
            </w:r>
          </w:p>
        </w:tc>
      </w:tr>
      <w:tr w:rsidR="008B4A5B" w:rsidRPr="00291380" w:rsidTr="00291380">
        <w:tc>
          <w:tcPr>
            <w:tcW w:w="1502" w:type="dxa"/>
          </w:tcPr>
          <w:p w:rsidR="008B4A5B" w:rsidRPr="00291380" w:rsidRDefault="008B4A5B" w:rsidP="00291380">
            <w:pPr>
              <w:pStyle w:val="ListParagraph"/>
              <w:ind w:leftChars="0" w:left="0"/>
              <w:rPr>
                <w:sz w:val="28"/>
                <w:szCs w:val="28"/>
              </w:rPr>
            </w:pPr>
            <w:r w:rsidRPr="00291380">
              <w:rPr>
                <w:sz w:val="28"/>
                <w:szCs w:val="28"/>
              </w:rPr>
              <w:t>20:00~22:00</w:t>
            </w:r>
          </w:p>
        </w:tc>
        <w:tc>
          <w:tcPr>
            <w:tcW w:w="5103" w:type="dxa"/>
          </w:tcPr>
          <w:p w:rsidR="008B4A5B" w:rsidRPr="00291380" w:rsidRDefault="008B4A5B" w:rsidP="00291380">
            <w:pPr>
              <w:pStyle w:val="ListParagraph"/>
              <w:ind w:leftChars="0" w:left="0"/>
              <w:rPr>
                <w:sz w:val="28"/>
                <w:szCs w:val="28"/>
              </w:rPr>
            </w:pPr>
            <w:r w:rsidRPr="00291380">
              <w:rPr>
                <w:sz w:val="28"/>
                <w:szCs w:val="28"/>
              </w:rPr>
              <w:t>read books in the room</w:t>
            </w:r>
          </w:p>
        </w:tc>
      </w:tr>
      <w:tr w:rsidR="008B4A5B" w:rsidRPr="00291380" w:rsidTr="00291380">
        <w:tc>
          <w:tcPr>
            <w:tcW w:w="1502" w:type="dxa"/>
          </w:tcPr>
          <w:p w:rsidR="008B4A5B" w:rsidRPr="00291380" w:rsidRDefault="008B4A5B" w:rsidP="00291380">
            <w:pPr>
              <w:pStyle w:val="ListParagraph"/>
              <w:ind w:leftChars="0" w:left="0"/>
              <w:rPr>
                <w:sz w:val="28"/>
                <w:szCs w:val="28"/>
              </w:rPr>
            </w:pPr>
            <w:r w:rsidRPr="00291380">
              <w:rPr>
                <w:sz w:val="28"/>
                <w:szCs w:val="28"/>
              </w:rPr>
              <w:t>22:00~22:30</w:t>
            </w:r>
          </w:p>
        </w:tc>
        <w:tc>
          <w:tcPr>
            <w:tcW w:w="5103" w:type="dxa"/>
          </w:tcPr>
          <w:p w:rsidR="008B4A5B" w:rsidRPr="00291380" w:rsidRDefault="008B4A5B" w:rsidP="00291380">
            <w:pPr>
              <w:pStyle w:val="ListParagraph"/>
              <w:ind w:leftChars="0" w:left="0"/>
              <w:rPr>
                <w:sz w:val="28"/>
                <w:szCs w:val="28"/>
              </w:rPr>
            </w:pPr>
            <w:r w:rsidRPr="00291380">
              <w:rPr>
                <w:sz w:val="28"/>
                <w:szCs w:val="28"/>
              </w:rPr>
              <w:t>take a shower</w:t>
            </w:r>
          </w:p>
        </w:tc>
      </w:tr>
      <w:tr w:rsidR="008B4A5B" w:rsidRPr="00291380" w:rsidTr="00291380">
        <w:tc>
          <w:tcPr>
            <w:tcW w:w="1502" w:type="dxa"/>
          </w:tcPr>
          <w:p w:rsidR="008B4A5B" w:rsidRPr="00291380" w:rsidRDefault="008B4A5B" w:rsidP="00291380">
            <w:pPr>
              <w:pStyle w:val="ListParagraph"/>
              <w:ind w:leftChars="0" w:left="0"/>
              <w:rPr>
                <w:sz w:val="28"/>
                <w:szCs w:val="28"/>
              </w:rPr>
            </w:pPr>
            <w:r w:rsidRPr="00291380">
              <w:rPr>
                <w:sz w:val="28"/>
                <w:szCs w:val="28"/>
              </w:rPr>
              <w:t>22:30</w:t>
            </w:r>
          </w:p>
        </w:tc>
        <w:tc>
          <w:tcPr>
            <w:tcW w:w="5103" w:type="dxa"/>
          </w:tcPr>
          <w:p w:rsidR="008B4A5B" w:rsidRPr="00291380" w:rsidRDefault="008B4A5B" w:rsidP="00291380">
            <w:pPr>
              <w:pStyle w:val="ListParagraph"/>
              <w:ind w:leftChars="0" w:left="0"/>
              <w:rPr>
                <w:sz w:val="28"/>
                <w:szCs w:val="28"/>
              </w:rPr>
            </w:pPr>
            <w:r w:rsidRPr="00291380">
              <w:rPr>
                <w:sz w:val="28"/>
                <w:szCs w:val="28"/>
              </w:rPr>
              <w:t>go to bed</w:t>
            </w:r>
          </w:p>
        </w:tc>
      </w:tr>
    </w:tbl>
    <w:p w:rsidR="008B4A5B" w:rsidRPr="001A107C" w:rsidRDefault="008B4A5B" w:rsidP="008B4A5B">
      <w:pPr>
        <w:pStyle w:val="ListParagraph"/>
        <w:ind w:left="31680"/>
        <w:rPr>
          <w:sz w:val="28"/>
          <w:szCs w:val="28"/>
        </w:rPr>
      </w:pPr>
      <w:r w:rsidRPr="001A107C">
        <w:rPr>
          <w:sz w:val="28"/>
          <w:szCs w:val="28"/>
        </w:rPr>
        <w:t>16. It’s two p.m. What is Annie doing?</w:t>
      </w:r>
    </w:p>
    <w:p w:rsidR="008B4A5B" w:rsidRPr="001A107C" w:rsidRDefault="008B4A5B" w:rsidP="00B55013">
      <w:pPr>
        <w:pStyle w:val="ListParagraph"/>
        <w:ind w:left="31680" w:firstLineChars="100" w:firstLine="31680"/>
        <w:rPr>
          <w:sz w:val="28"/>
          <w:szCs w:val="28"/>
        </w:rPr>
      </w:pPr>
      <w:r w:rsidRPr="001A107C">
        <w:rPr>
          <w:sz w:val="28"/>
          <w:szCs w:val="28"/>
        </w:rPr>
        <w:t xml:space="preserve">(A) She’s jogging.          (B) She’s eating brunch.  </w:t>
      </w:r>
    </w:p>
    <w:p w:rsidR="008B4A5B" w:rsidRPr="001A107C" w:rsidRDefault="008B4A5B" w:rsidP="00B55013">
      <w:pPr>
        <w:pStyle w:val="ListParagraph"/>
        <w:ind w:left="31680"/>
        <w:rPr>
          <w:sz w:val="28"/>
          <w:szCs w:val="28"/>
        </w:rPr>
      </w:pPr>
      <w:r w:rsidRPr="001A107C">
        <w:rPr>
          <w:sz w:val="28"/>
          <w:szCs w:val="28"/>
        </w:rPr>
        <w:t xml:space="preserve">  (C) She’s seeing a movie.    (D) She’s singing. </w:t>
      </w:r>
    </w:p>
    <w:p w:rsidR="008B4A5B" w:rsidRPr="001A107C" w:rsidRDefault="008B4A5B" w:rsidP="00B55013">
      <w:pPr>
        <w:pStyle w:val="ListParagraph"/>
        <w:ind w:left="31680"/>
        <w:rPr>
          <w:sz w:val="28"/>
          <w:szCs w:val="28"/>
        </w:rPr>
      </w:pPr>
      <w:r w:rsidRPr="001A107C">
        <w:rPr>
          <w:sz w:val="28"/>
          <w:szCs w:val="28"/>
        </w:rPr>
        <w:t xml:space="preserve">17. It’s 18:00. Who is singing with Annie? </w:t>
      </w:r>
    </w:p>
    <w:p w:rsidR="008B4A5B" w:rsidRPr="001A107C" w:rsidRDefault="008B4A5B" w:rsidP="00B55013">
      <w:pPr>
        <w:pStyle w:val="ListParagraph"/>
        <w:ind w:left="31680" w:firstLineChars="100" w:firstLine="31680"/>
        <w:rPr>
          <w:sz w:val="28"/>
          <w:szCs w:val="28"/>
        </w:rPr>
      </w:pPr>
      <w:r w:rsidRPr="001A107C">
        <w:rPr>
          <w:sz w:val="28"/>
          <w:szCs w:val="28"/>
        </w:rPr>
        <w:t>(A) Linda.      (B) Anna.     (C) Her sister.    (D) Ted and Tiffany.</w:t>
      </w:r>
    </w:p>
    <w:p w:rsidR="008B4A5B" w:rsidRPr="001A107C" w:rsidRDefault="008B4A5B" w:rsidP="00B55013">
      <w:pPr>
        <w:pStyle w:val="ListParagraph"/>
        <w:ind w:left="31680"/>
        <w:rPr>
          <w:sz w:val="28"/>
          <w:szCs w:val="28"/>
        </w:rPr>
      </w:pPr>
      <w:r w:rsidRPr="001A107C">
        <w:rPr>
          <w:sz w:val="28"/>
          <w:szCs w:val="28"/>
        </w:rPr>
        <w:t xml:space="preserve">18. It’s 9 p.m. Is Annie taking a shower? </w:t>
      </w:r>
    </w:p>
    <w:p w:rsidR="008B4A5B" w:rsidRPr="001A107C" w:rsidRDefault="008B4A5B" w:rsidP="00B55013">
      <w:pPr>
        <w:pStyle w:val="ListParagraph"/>
        <w:ind w:left="31680" w:firstLineChars="100" w:firstLine="31680"/>
        <w:rPr>
          <w:sz w:val="28"/>
          <w:szCs w:val="28"/>
        </w:rPr>
      </w:pPr>
      <w:r w:rsidRPr="001A107C">
        <w:rPr>
          <w:sz w:val="28"/>
          <w:szCs w:val="28"/>
        </w:rPr>
        <w:t xml:space="preserve">(A) Yes, she’s taking a shower.      (B) No, she’s having dinner. </w:t>
      </w:r>
    </w:p>
    <w:p w:rsidR="008B4A5B" w:rsidRPr="001A107C" w:rsidRDefault="008B4A5B" w:rsidP="00B55013">
      <w:pPr>
        <w:pStyle w:val="ListParagraph"/>
        <w:ind w:left="31680" w:firstLineChars="100" w:firstLine="31680"/>
        <w:rPr>
          <w:sz w:val="28"/>
          <w:szCs w:val="28"/>
        </w:rPr>
      </w:pPr>
      <w:r w:rsidRPr="001A107C">
        <w:rPr>
          <w:sz w:val="28"/>
          <w:szCs w:val="28"/>
        </w:rPr>
        <w:t xml:space="preserve">(C) No, she’s reading books.        (D) No, she’s sleeping.  </w:t>
      </w:r>
    </w:p>
    <w:p w:rsidR="008B4A5B" w:rsidRPr="001A107C" w:rsidRDefault="008B4A5B" w:rsidP="00B55013">
      <w:pPr>
        <w:pStyle w:val="ListParagraph"/>
        <w:ind w:left="31680"/>
        <w:rPr>
          <w:sz w:val="28"/>
          <w:szCs w:val="28"/>
        </w:rPr>
      </w:pPr>
      <w:r w:rsidRPr="001A107C">
        <w:rPr>
          <w:sz w:val="28"/>
          <w:szCs w:val="28"/>
        </w:rPr>
        <w:t xml:space="preserve">19. Where is Annie at 20:40?  </w:t>
      </w:r>
    </w:p>
    <w:p w:rsidR="008B4A5B" w:rsidRPr="001A107C" w:rsidRDefault="008B4A5B" w:rsidP="00B55013">
      <w:pPr>
        <w:ind w:leftChars="300" w:left="31680"/>
        <w:rPr>
          <w:sz w:val="28"/>
          <w:szCs w:val="28"/>
        </w:rPr>
      </w:pPr>
      <w:r w:rsidRPr="001A107C">
        <w:rPr>
          <w:sz w:val="28"/>
          <w:szCs w:val="28"/>
        </w:rPr>
        <w:t xml:space="preserve">(A) In the park. </w:t>
      </w:r>
      <w:r>
        <w:rPr>
          <w:sz w:val="28"/>
          <w:szCs w:val="28"/>
        </w:rPr>
        <w:t xml:space="preserve">    </w:t>
      </w:r>
      <w:r w:rsidRPr="001A107C">
        <w:rPr>
          <w:sz w:val="28"/>
          <w:szCs w:val="28"/>
        </w:rPr>
        <w:t xml:space="preserve">  (B) In the movie theater. </w:t>
      </w:r>
      <w:r>
        <w:rPr>
          <w:sz w:val="28"/>
          <w:szCs w:val="28"/>
        </w:rPr>
        <w:t xml:space="preserve">      </w:t>
      </w:r>
      <w:r w:rsidRPr="001A107C">
        <w:rPr>
          <w:sz w:val="28"/>
          <w:szCs w:val="28"/>
        </w:rPr>
        <w:t xml:space="preserve"> (C) In the KTV.  </w:t>
      </w:r>
      <w:r>
        <w:rPr>
          <w:sz w:val="28"/>
          <w:szCs w:val="28"/>
        </w:rPr>
        <w:t xml:space="preserve"> </w:t>
      </w:r>
      <w:r w:rsidRPr="001A107C">
        <w:rPr>
          <w:sz w:val="28"/>
          <w:szCs w:val="28"/>
        </w:rPr>
        <w:t xml:space="preserve"> (D) In her room.</w:t>
      </w:r>
    </w:p>
    <w:p w:rsidR="008B4A5B" w:rsidRPr="001A107C" w:rsidRDefault="008B4A5B" w:rsidP="0002108E">
      <w:pPr>
        <w:pStyle w:val="ListParagraph"/>
        <w:ind w:leftChars="0"/>
        <w:rPr>
          <w:sz w:val="28"/>
          <w:szCs w:val="28"/>
        </w:rPr>
      </w:pPr>
    </w:p>
    <w:p w:rsidR="008B4A5B" w:rsidRDefault="008B4A5B" w:rsidP="00B55013">
      <w:pPr>
        <w:pStyle w:val="ListParagraph"/>
        <w:pBdr>
          <w:top w:val="single" w:sz="4" w:space="1" w:color="auto"/>
          <w:left w:val="single" w:sz="4" w:space="4" w:color="auto"/>
          <w:bottom w:val="single" w:sz="4" w:space="1" w:color="auto"/>
          <w:right w:val="single" w:sz="4" w:space="4" w:color="auto"/>
        </w:pBdr>
        <w:ind w:leftChars="0" w:firstLineChars="200" w:firstLine="31680"/>
        <w:rPr>
          <w:sz w:val="28"/>
          <w:szCs w:val="28"/>
        </w:rPr>
      </w:pPr>
      <w:r w:rsidRPr="00451C31">
        <w:rPr>
          <w:sz w:val="28"/>
          <w:szCs w:val="28"/>
        </w:rPr>
        <w:t>Hello, my name is Murray, and I’m a train. Every morning, a driver climb(</w:t>
      </w:r>
      <w:r w:rsidRPr="00451C31">
        <w:rPr>
          <w:rFonts w:hint="eastAsia"/>
          <w:szCs w:val="24"/>
        </w:rPr>
        <w:t>爬</w:t>
      </w:r>
      <w:r w:rsidRPr="00451C31">
        <w:rPr>
          <w:sz w:val="28"/>
          <w:szCs w:val="28"/>
        </w:rPr>
        <w:t>) inside me. Then I start work. I take people around Taiwan every day. At the same time, I can often see beautiful mountains and the sea. Although(</w:t>
      </w:r>
      <w:r w:rsidRPr="00451C31">
        <w:rPr>
          <w:rFonts w:hint="eastAsia"/>
          <w:szCs w:val="24"/>
        </w:rPr>
        <w:t>雖然</w:t>
      </w:r>
      <w:r w:rsidRPr="00451C31">
        <w:rPr>
          <w:sz w:val="28"/>
          <w:szCs w:val="28"/>
        </w:rPr>
        <w:t>) I like my work, not everybody who rides on me is nice. Some young people are not polite(</w:t>
      </w:r>
      <w:r w:rsidRPr="00451C31">
        <w:rPr>
          <w:rFonts w:hint="eastAsia"/>
          <w:szCs w:val="24"/>
        </w:rPr>
        <w:t>禮貌</w:t>
      </w:r>
      <w:r w:rsidRPr="00451C31">
        <w:rPr>
          <w:sz w:val="28"/>
          <w:szCs w:val="28"/>
        </w:rPr>
        <w:t xml:space="preserve">) because they __20.____. However, I see lots of good people, too. Last week, an old lady and her son got on to go back to their home in Hsinchu. The woman didn’t feel well at all, but her son took care of her by __21.___ on </w:t>
      </w:r>
      <w:r w:rsidRPr="001A107C">
        <w:rPr>
          <w:sz w:val="28"/>
          <w:szCs w:val="28"/>
        </w:rPr>
        <w:t>their way home. That really touched(</w:t>
      </w:r>
      <w:r w:rsidRPr="000E6241">
        <w:rPr>
          <w:rFonts w:hint="eastAsia"/>
          <w:szCs w:val="24"/>
        </w:rPr>
        <w:t>感動</w:t>
      </w:r>
      <w:r w:rsidRPr="001A107C">
        <w:rPr>
          <w:sz w:val="28"/>
          <w:szCs w:val="28"/>
        </w:rPr>
        <w:t xml:space="preserve">) me. </w:t>
      </w:r>
    </w:p>
    <w:p w:rsidR="008B4A5B" w:rsidRPr="001A107C" w:rsidRDefault="008B4A5B" w:rsidP="00B55013">
      <w:pPr>
        <w:ind w:firstLineChars="200" w:firstLine="31680"/>
        <w:rPr>
          <w:sz w:val="28"/>
          <w:szCs w:val="28"/>
        </w:rPr>
      </w:pPr>
      <w:r w:rsidRPr="001A107C">
        <w:rPr>
          <w:sz w:val="28"/>
          <w:szCs w:val="28"/>
        </w:rPr>
        <w:t>20. (A) shake hands with older people                   shake hands</w:t>
      </w:r>
      <w:r w:rsidRPr="000E6241">
        <w:rPr>
          <w:rFonts w:hint="eastAsia"/>
          <w:szCs w:val="24"/>
        </w:rPr>
        <w:t>握手</w:t>
      </w:r>
      <w:r w:rsidRPr="001A107C">
        <w:rPr>
          <w:sz w:val="28"/>
          <w:szCs w:val="28"/>
        </w:rPr>
        <w:t xml:space="preserve">               </w:t>
      </w:r>
    </w:p>
    <w:p w:rsidR="008B4A5B" w:rsidRPr="001A107C" w:rsidRDefault="008B4A5B" w:rsidP="00E44155">
      <w:pPr>
        <w:rPr>
          <w:sz w:val="28"/>
          <w:szCs w:val="28"/>
        </w:rPr>
      </w:pPr>
      <w:r w:rsidRPr="001A107C">
        <w:rPr>
          <w:sz w:val="28"/>
          <w:szCs w:val="28"/>
        </w:rPr>
        <w:t xml:space="preserve">       (B) don’t give up their seats to older people           give up</w:t>
      </w:r>
      <w:r w:rsidRPr="000E6241">
        <w:rPr>
          <w:rFonts w:hint="eastAsia"/>
          <w:szCs w:val="24"/>
        </w:rPr>
        <w:t>放棄</w:t>
      </w:r>
      <w:r w:rsidRPr="000E6241">
        <w:rPr>
          <w:szCs w:val="24"/>
        </w:rPr>
        <w:t xml:space="preserve"> </w:t>
      </w:r>
      <w:r w:rsidRPr="001A107C">
        <w:rPr>
          <w:sz w:val="28"/>
          <w:szCs w:val="28"/>
        </w:rPr>
        <w:t xml:space="preserve">         </w:t>
      </w:r>
    </w:p>
    <w:p w:rsidR="008B4A5B" w:rsidRPr="001A107C" w:rsidRDefault="008B4A5B" w:rsidP="00E44155">
      <w:pPr>
        <w:rPr>
          <w:sz w:val="28"/>
          <w:szCs w:val="28"/>
        </w:rPr>
      </w:pPr>
      <w:r w:rsidRPr="001A107C">
        <w:rPr>
          <w:sz w:val="28"/>
          <w:szCs w:val="28"/>
        </w:rPr>
        <w:t xml:space="preserve">       (C) help older people carry their heavy bags           carry </w:t>
      </w:r>
      <w:r w:rsidRPr="000E6241">
        <w:rPr>
          <w:rFonts w:hint="eastAsia"/>
          <w:szCs w:val="24"/>
        </w:rPr>
        <w:t>攜帶</w:t>
      </w:r>
    </w:p>
    <w:p w:rsidR="008B4A5B" w:rsidRDefault="008B4A5B" w:rsidP="00E44155">
      <w:pPr>
        <w:rPr>
          <w:sz w:val="28"/>
          <w:szCs w:val="28"/>
        </w:rPr>
      </w:pPr>
      <w:r w:rsidRPr="001A107C">
        <w:rPr>
          <w:sz w:val="28"/>
          <w:szCs w:val="28"/>
        </w:rPr>
        <w:t xml:space="preserve">       (D) help older people cross a road</w:t>
      </w:r>
    </w:p>
    <w:p w:rsidR="008B4A5B" w:rsidRPr="001A107C" w:rsidRDefault="008B4A5B" w:rsidP="00B55013">
      <w:pPr>
        <w:ind w:firstLineChars="200" w:firstLine="31680"/>
        <w:rPr>
          <w:sz w:val="28"/>
          <w:szCs w:val="28"/>
        </w:rPr>
      </w:pPr>
      <w:r w:rsidRPr="001A107C">
        <w:rPr>
          <w:sz w:val="28"/>
          <w:szCs w:val="28"/>
        </w:rPr>
        <w:t xml:space="preserve">21. (A) cooking lunch for her and by letting her eat first </w:t>
      </w:r>
    </w:p>
    <w:p w:rsidR="008B4A5B" w:rsidRPr="001A107C" w:rsidRDefault="008B4A5B" w:rsidP="00E44155">
      <w:pPr>
        <w:rPr>
          <w:sz w:val="28"/>
          <w:szCs w:val="28"/>
        </w:rPr>
      </w:pPr>
      <w:r w:rsidRPr="001A107C">
        <w:rPr>
          <w:sz w:val="28"/>
          <w:szCs w:val="28"/>
        </w:rPr>
        <w:t xml:space="preserve">       (B) taking her to see many doctors and by buying lots of fruits for her </w:t>
      </w:r>
    </w:p>
    <w:p w:rsidR="008B4A5B" w:rsidRPr="001A107C" w:rsidRDefault="008B4A5B" w:rsidP="00E44155">
      <w:pPr>
        <w:rPr>
          <w:sz w:val="28"/>
          <w:szCs w:val="28"/>
        </w:rPr>
      </w:pPr>
      <w:r w:rsidRPr="001A107C">
        <w:rPr>
          <w:sz w:val="28"/>
          <w:szCs w:val="28"/>
        </w:rPr>
        <w:t xml:space="preserve">       (C) giving her money and by asking her to bake cookies      bake(</w:t>
      </w:r>
      <w:r w:rsidRPr="000E6241">
        <w:rPr>
          <w:rFonts w:hint="eastAsia"/>
          <w:szCs w:val="24"/>
        </w:rPr>
        <w:t>烘焙</w:t>
      </w:r>
      <w:r w:rsidRPr="001A107C">
        <w:rPr>
          <w:sz w:val="28"/>
          <w:szCs w:val="28"/>
        </w:rPr>
        <w:t>)</w:t>
      </w:r>
    </w:p>
    <w:p w:rsidR="008B4A5B" w:rsidRPr="001A107C" w:rsidRDefault="008B4A5B" w:rsidP="00E44155">
      <w:pPr>
        <w:rPr>
          <w:sz w:val="28"/>
          <w:szCs w:val="28"/>
        </w:rPr>
      </w:pPr>
      <w:r w:rsidRPr="001A107C">
        <w:rPr>
          <w:sz w:val="28"/>
          <w:szCs w:val="28"/>
        </w:rPr>
        <w:t xml:space="preserve">       (D) bringing her hot water and by talking to her            bring(</w:t>
      </w:r>
      <w:r w:rsidRPr="000E6241">
        <w:rPr>
          <w:rFonts w:hint="eastAsia"/>
          <w:szCs w:val="24"/>
        </w:rPr>
        <w:t>帶來</w:t>
      </w:r>
      <w:r w:rsidRPr="001A107C">
        <w:rPr>
          <w:sz w:val="28"/>
          <w:szCs w:val="28"/>
        </w:rPr>
        <w:t>)</w:t>
      </w:r>
    </w:p>
    <w:p w:rsidR="008B4A5B" w:rsidRPr="001A107C" w:rsidRDefault="008B4A5B" w:rsidP="001A107C">
      <w:pPr>
        <w:rPr>
          <w:sz w:val="28"/>
          <w:szCs w:val="28"/>
        </w:rPr>
      </w:pPr>
      <w:r w:rsidRPr="001A107C">
        <w:rPr>
          <w:sz w:val="28"/>
          <w:szCs w:val="28"/>
        </w:rPr>
        <w:t xml:space="preserve"> </w:t>
      </w:r>
      <w:r w:rsidRPr="001A107C">
        <w:rPr>
          <w:rFonts w:hint="eastAsia"/>
          <w:sz w:val="28"/>
          <w:szCs w:val="28"/>
        </w:rPr>
        <w:t>翻譯</w:t>
      </w:r>
      <w:r w:rsidRPr="001A107C">
        <w:rPr>
          <w:sz w:val="28"/>
          <w:szCs w:val="28"/>
        </w:rPr>
        <w:t xml:space="preserve"> 8%</w:t>
      </w:r>
    </w:p>
    <w:p w:rsidR="008B4A5B" w:rsidRPr="001A107C" w:rsidRDefault="008B4A5B" w:rsidP="005B763E">
      <w:pPr>
        <w:ind w:left="480"/>
        <w:rPr>
          <w:sz w:val="28"/>
          <w:szCs w:val="28"/>
        </w:rPr>
      </w:pPr>
      <w:r w:rsidRPr="001A107C">
        <w:rPr>
          <w:sz w:val="28"/>
          <w:szCs w:val="28"/>
        </w:rPr>
        <w:t xml:space="preserve">1. </w:t>
      </w:r>
      <w:r w:rsidRPr="001A107C">
        <w:rPr>
          <w:rFonts w:hint="eastAsia"/>
          <w:sz w:val="28"/>
          <w:szCs w:val="28"/>
        </w:rPr>
        <w:t>你的學校在火車站後方嗎</w:t>
      </w:r>
      <w:r w:rsidRPr="001A107C">
        <w:rPr>
          <w:sz w:val="28"/>
          <w:szCs w:val="28"/>
        </w:rPr>
        <w:t>?</w:t>
      </w:r>
    </w:p>
    <w:p w:rsidR="008B4A5B" w:rsidRPr="001A107C" w:rsidRDefault="008B4A5B" w:rsidP="005B763E">
      <w:pPr>
        <w:ind w:left="480"/>
        <w:rPr>
          <w:sz w:val="28"/>
          <w:szCs w:val="28"/>
        </w:rPr>
      </w:pPr>
      <w:r w:rsidRPr="001A107C">
        <w:rPr>
          <w:sz w:val="28"/>
          <w:szCs w:val="28"/>
        </w:rPr>
        <w:t xml:space="preserve">2. </w:t>
      </w:r>
      <w:r w:rsidRPr="001A107C">
        <w:rPr>
          <w:rFonts w:hint="eastAsia"/>
          <w:sz w:val="28"/>
          <w:szCs w:val="28"/>
        </w:rPr>
        <w:t>我們的朋友們正在那裡排隊。</w:t>
      </w:r>
    </w:p>
    <w:p w:rsidR="008B4A5B" w:rsidRPr="001A107C" w:rsidRDefault="008B4A5B" w:rsidP="005B763E">
      <w:pPr>
        <w:ind w:left="480"/>
        <w:rPr>
          <w:sz w:val="28"/>
          <w:szCs w:val="28"/>
        </w:rPr>
      </w:pPr>
      <w:r w:rsidRPr="001A107C">
        <w:rPr>
          <w:sz w:val="28"/>
          <w:szCs w:val="28"/>
        </w:rPr>
        <w:t xml:space="preserve">3. </w:t>
      </w:r>
      <w:r w:rsidRPr="001A107C">
        <w:rPr>
          <w:rFonts w:hint="eastAsia"/>
          <w:sz w:val="28"/>
          <w:szCs w:val="28"/>
        </w:rPr>
        <w:t>高樓頂上有</w:t>
      </w:r>
      <w:r w:rsidRPr="001A107C">
        <w:rPr>
          <w:sz w:val="28"/>
          <w:szCs w:val="28"/>
        </w:rPr>
        <w:t>40</w:t>
      </w:r>
      <w:r w:rsidRPr="001A107C">
        <w:rPr>
          <w:rFonts w:hint="eastAsia"/>
          <w:sz w:val="28"/>
          <w:szCs w:val="28"/>
        </w:rPr>
        <w:t>個婦女嗎</w:t>
      </w:r>
      <w:r w:rsidRPr="001A107C">
        <w:rPr>
          <w:sz w:val="28"/>
          <w:szCs w:val="28"/>
        </w:rPr>
        <w:t>?</w:t>
      </w:r>
    </w:p>
    <w:p w:rsidR="008B4A5B" w:rsidRPr="001A107C" w:rsidRDefault="008B4A5B" w:rsidP="005B763E">
      <w:pPr>
        <w:ind w:left="480"/>
        <w:rPr>
          <w:sz w:val="28"/>
          <w:szCs w:val="28"/>
        </w:rPr>
      </w:pPr>
      <w:r w:rsidRPr="001A107C">
        <w:rPr>
          <w:sz w:val="28"/>
          <w:szCs w:val="28"/>
        </w:rPr>
        <w:t xml:space="preserve">4. </w:t>
      </w:r>
      <w:r w:rsidRPr="001A107C">
        <w:rPr>
          <w:rFonts w:hint="eastAsia"/>
          <w:sz w:val="28"/>
          <w:szCs w:val="28"/>
        </w:rPr>
        <w:t>每一個男孩和女孩都正在湖上享受乘船的旅遊。</w:t>
      </w:r>
    </w:p>
    <w:p w:rsidR="008B4A5B" w:rsidRDefault="008B4A5B" w:rsidP="00BC70F1">
      <w:pPr>
        <w:ind w:left="480"/>
        <w:rPr>
          <w:sz w:val="30"/>
          <w:szCs w:val="30"/>
        </w:rPr>
      </w:pPr>
      <w:r w:rsidRPr="001A107C">
        <w:rPr>
          <w:sz w:val="28"/>
          <w:szCs w:val="28"/>
        </w:rPr>
        <w:t xml:space="preserve"> </w:t>
      </w:r>
      <w:r w:rsidRPr="005049AE">
        <w:rPr>
          <w:rFonts w:hint="eastAsia"/>
          <w:sz w:val="30"/>
          <w:szCs w:val="30"/>
        </w:rPr>
        <w:t>天主教道明中學第</w:t>
      </w:r>
      <w:r w:rsidRPr="005049AE">
        <w:rPr>
          <w:sz w:val="30"/>
          <w:szCs w:val="30"/>
        </w:rPr>
        <w:t>102</w:t>
      </w:r>
      <w:r w:rsidRPr="005049AE">
        <w:rPr>
          <w:rFonts w:hint="eastAsia"/>
          <w:sz w:val="30"/>
          <w:szCs w:val="30"/>
        </w:rPr>
        <w:t>學年度第一學期第三次段考國一英文科</w:t>
      </w:r>
      <w:r>
        <w:rPr>
          <w:rFonts w:hint="eastAsia"/>
          <w:sz w:val="30"/>
          <w:szCs w:val="30"/>
        </w:rPr>
        <w:t>答案紙</w:t>
      </w:r>
    </w:p>
    <w:p w:rsidR="008B4A5B" w:rsidRDefault="008B4A5B" w:rsidP="00A95311">
      <w:r w:rsidRPr="00A95311">
        <w:rPr>
          <w:rFonts w:hint="eastAsia"/>
        </w:rPr>
        <w:t>一、文意字彙</w:t>
      </w:r>
      <w:r>
        <w:t>20%(</w:t>
      </w:r>
      <w:r>
        <w:rPr>
          <w:rFonts w:hint="eastAsia"/>
        </w:rPr>
        <w:t>每題</w:t>
      </w:r>
      <w:r>
        <w:t>2</w:t>
      </w:r>
      <w:r>
        <w:rPr>
          <w:rFonts w:hint="eastAsia"/>
        </w:rPr>
        <w:t>分</w:t>
      </w:r>
      <w:r>
        <w:t xml:space="preserve">)                    </w:t>
      </w:r>
    </w:p>
    <w:tbl>
      <w:tblPr>
        <w:tblW w:w="4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51"/>
        <w:gridCol w:w="2126"/>
      </w:tblGrid>
      <w:tr w:rsidR="008B4A5B" w:rsidRPr="00291380" w:rsidTr="00291380">
        <w:tc>
          <w:tcPr>
            <w:tcW w:w="1951" w:type="dxa"/>
          </w:tcPr>
          <w:p w:rsidR="008B4A5B" w:rsidRPr="00291380" w:rsidRDefault="008B4A5B" w:rsidP="00BC70F1">
            <w:r w:rsidRPr="00291380">
              <w:t>1.hurry</w:t>
            </w:r>
          </w:p>
        </w:tc>
        <w:tc>
          <w:tcPr>
            <w:tcW w:w="2126" w:type="dxa"/>
          </w:tcPr>
          <w:p w:rsidR="008B4A5B" w:rsidRPr="00291380" w:rsidRDefault="008B4A5B" w:rsidP="00BC70F1">
            <w:r w:rsidRPr="00291380">
              <w:t>6.restaurant</w:t>
            </w:r>
          </w:p>
        </w:tc>
      </w:tr>
      <w:tr w:rsidR="008B4A5B" w:rsidRPr="00291380" w:rsidTr="00291380">
        <w:tc>
          <w:tcPr>
            <w:tcW w:w="1951" w:type="dxa"/>
          </w:tcPr>
          <w:p w:rsidR="008B4A5B" w:rsidRPr="00291380" w:rsidRDefault="008B4A5B" w:rsidP="00BC70F1">
            <w:r w:rsidRPr="00291380">
              <w:t>2.Fourteen</w:t>
            </w:r>
          </w:p>
        </w:tc>
        <w:tc>
          <w:tcPr>
            <w:tcW w:w="2126" w:type="dxa"/>
          </w:tcPr>
          <w:p w:rsidR="008B4A5B" w:rsidRPr="00291380" w:rsidRDefault="008B4A5B" w:rsidP="00BC70F1">
            <w:pPr>
              <w:rPr>
                <w:b/>
              </w:rPr>
            </w:pPr>
            <w:r w:rsidRPr="00291380">
              <w:rPr>
                <w:b/>
              </w:rPr>
              <w:t>7.island</w:t>
            </w:r>
          </w:p>
        </w:tc>
      </w:tr>
      <w:tr w:rsidR="008B4A5B" w:rsidRPr="00291380" w:rsidTr="00291380">
        <w:tc>
          <w:tcPr>
            <w:tcW w:w="1951" w:type="dxa"/>
          </w:tcPr>
          <w:p w:rsidR="008B4A5B" w:rsidRPr="00291380" w:rsidRDefault="008B4A5B" w:rsidP="00BC70F1">
            <w:r w:rsidRPr="00291380">
              <w:t>3.vacation</w:t>
            </w:r>
          </w:p>
        </w:tc>
        <w:tc>
          <w:tcPr>
            <w:tcW w:w="2126" w:type="dxa"/>
          </w:tcPr>
          <w:p w:rsidR="008B4A5B" w:rsidRPr="00291380" w:rsidRDefault="008B4A5B" w:rsidP="00BC70F1">
            <w:r w:rsidRPr="00291380">
              <w:t>8.frisbee</w:t>
            </w:r>
          </w:p>
        </w:tc>
      </w:tr>
      <w:tr w:rsidR="008B4A5B" w:rsidRPr="00291380" w:rsidTr="00291380">
        <w:tc>
          <w:tcPr>
            <w:tcW w:w="1951" w:type="dxa"/>
          </w:tcPr>
          <w:p w:rsidR="008B4A5B" w:rsidRPr="00291380" w:rsidRDefault="008B4A5B" w:rsidP="00BC70F1">
            <w:r w:rsidRPr="00291380">
              <w:t>4.mountains</w:t>
            </w:r>
          </w:p>
        </w:tc>
        <w:tc>
          <w:tcPr>
            <w:tcW w:w="2126" w:type="dxa"/>
          </w:tcPr>
          <w:p w:rsidR="008B4A5B" w:rsidRPr="00291380" w:rsidRDefault="008B4A5B" w:rsidP="00BC70F1">
            <w:r w:rsidRPr="00291380">
              <w:t>9.painting</w:t>
            </w:r>
          </w:p>
        </w:tc>
      </w:tr>
      <w:tr w:rsidR="008B4A5B" w:rsidRPr="00291380" w:rsidTr="00291380">
        <w:tc>
          <w:tcPr>
            <w:tcW w:w="1951" w:type="dxa"/>
          </w:tcPr>
          <w:p w:rsidR="008B4A5B" w:rsidRPr="00291380" w:rsidRDefault="008B4A5B" w:rsidP="00BC70F1">
            <w:r w:rsidRPr="00291380">
              <w:t>5.pocket</w:t>
            </w:r>
          </w:p>
        </w:tc>
        <w:tc>
          <w:tcPr>
            <w:tcW w:w="2126" w:type="dxa"/>
          </w:tcPr>
          <w:p w:rsidR="008B4A5B" w:rsidRPr="00291380" w:rsidRDefault="008B4A5B" w:rsidP="00BC70F1">
            <w:r w:rsidRPr="00291380">
              <w:t>10.mortorcycles</w:t>
            </w:r>
          </w:p>
        </w:tc>
      </w:tr>
    </w:tbl>
    <w:p w:rsidR="008B4A5B" w:rsidRDefault="008B4A5B" w:rsidP="00A95311">
      <w:bookmarkStart w:id="0" w:name="_GoBack"/>
      <w:bookmarkEnd w:id="0"/>
      <w:r>
        <w:rPr>
          <w:rFonts w:hint="eastAsia"/>
        </w:rPr>
        <w:t>二</w:t>
      </w:r>
      <w:r w:rsidRPr="0093112E">
        <w:rPr>
          <w:rFonts w:hint="eastAsia"/>
        </w:rPr>
        <w:t>、</w:t>
      </w:r>
      <w:r>
        <w:rPr>
          <w:rFonts w:hint="eastAsia"/>
        </w:rPr>
        <w:t>填充</w:t>
      </w:r>
      <w:r>
        <w:t>10%</w:t>
      </w:r>
      <w:r w:rsidRPr="00A95311">
        <w:t>(</w:t>
      </w:r>
      <w:r w:rsidRPr="00A95311">
        <w:rPr>
          <w:rFonts w:hint="eastAsia"/>
        </w:rPr>
        <w:t>每題</w:t>
      </w:r>
      <w:r>
        <w:t>1</w:t>
      </w:r>
      <w:r w:rsidRPr="00A95311">
        <w:rPr>
          <w:rFonts w:hint="eastAsia"/>
        </w:rPr>
        <w:t>分</w:t>
      </w:r>
      <w:r w:rsidRPr="00A95311">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51"/>
        <w:gridCol w:w="2126"/>
      </w:tblGrid>
      <w:tr w:rsidR="008B4A5B" w:rsidRPr="00291380" w:rsidTr="00291380">
        <w:tc>
          <w:tcPr>
            <w:tcW w:w="1951" w:type="dxa"/>
          </w:tcPr>
          <w:p w:rsidR="008B4A5B" w:rsidRPr="00291380" w:rsidRDefault="008B4A5B" w:rsidP="00BC70F1">
            <w:r w:rsidRPr="00291380">
              <w:t>1.Browns</w:t>
            </w:r>
            <w:r w:rsidRPr="00291380">
              <w:tab/>
            </w:r>
          </w:p>
        </w:tc>
        <w:tc>
          <w:tcPr>
            <w:tcW w:w="2126" w:type="dxa"/>
          </w:tcPr>
          <w:p w:rsidR="008B4A5B" w:rsidRPr="00291380" w:rsidRDefault="008B4A5B" w:rsidP="00A95311">
            <w:r w:rsidRPr="00291380">
              <w:t>6.for</w:t>
            </w:r>
          </w:p>
        </w:tc>
      </w:tr>
      <w:tr w:rsidR="008B4A5B" w:rsidRPr="00291380" w:rsidTr="00291380">
        <w:tc>
          <w:tcPr>
            <w:tcW w:w="1951" w:type="dxa"/>
          </w:tcPr>
          <w:p w:rsidR="008B4A5B" w:rsidRPr="00291380" w:rsidRDefault="008B4A5B" w:rsidP="00BC70F1">
            <w:r w:rsidRPr="00291380">
              <w:t>2.for</w:t>
            </w:r>
          </w:p>
        </w:tc>
        <w:tc>
          <w:tcPr>
            <w:tcW w:w="2126" w:type="dxa"/>
          </w:tcPr>
          <w:p w:rsidR="008B4A5B" w:rsidRPr="00291380" w:rsidRDefault="008B4A5B" w:rsidP="00BC70F1">
            <w:r w:rsidRPr="00291380">
              <w:t>7.with</w:t>
            </w:r>
          </w:p>
        </w:tc>
      </w:tr>
      <w:tr w:rsidR="008B4A5B" w:rsidRPr="00291380" w:rsidTr="00291380">
        <w:tc>
          <w:tcPr>
            <w:tcW w:w="1951" w:type="dxa"/>
          </w:tcPr>
          <w:p w:rsidR="008B4A5B" w:rsidRPr="00291380" w:rsidRDefault="008B4A5B" w:rsidP="00BC70F1">
            <w:r w:rsidRPr="00291380">
              <w:t>3.running</w:t>
            </w:r>
          </w:p>
        </w:tc>
        <w:tc>
          <w:tcPr>
            <w:tcW w:w="2126" w:type="dxa"/>
          </w:tcPr>
          <w:p w:rsidR="008B4A5B" w:rsidRPr="00291380" w:rsidRDefault="008B4A5B" w:rsidP="00BC70F1">
            <w:r w:rsidRPr="00291380">
              <w:t>8.is</w:t>
            </w:r>
          </w:p>
        </w:tc>
      </w:tr>
      <w:tr w:rsidR="008B4A5B" w:rsidRPr="00291380" w:rsidTr="00291380">
        <w:tc>
          <w:tcPr>
            <w:tcW w:w="1951" w:type="dxa"/>
          </w:tcPr>
          <w:p w:rsidR="008B4A5B" w:rsidRPr="00291380" w:rsidRDefault="008B4A5B" w:rsidP="00BC70F1">
            <w:r w:rsidRPr="00291380">
              <w:t>4.This</w:t>
            </w:r>
          </w:p>
        </w:tc>
        <w:tc>
          <w:tcPr>
            <w:tcW w:w="2126" w:type="dxa"/>
          </w:tcPr>
          <w:p w:rsidR="008B4A5B" w:rsidRPr="00291380" w:rsidRDefault="008B4A5B" w:rsidP="00BC70F1">
            <w:r w:rsidRPr="00291380">
              <w:t>9.around</w:t>
            </w:r>
          </w:p>
        </w:tc>
      </w:tr>
      <w:tr w:rsidR="008B4A5B" w:rsidRPr="00291380" w:rsidTr="00291380">
        <w:tc>
          <w:tcPr>
            <w:tcW w:w="1951" w:type="dxa"/>
          </w:tcPr>
          <w:p w:rsidR="008B4A5B" w:rsidRPr="00291380" w:rsidRDefault="008B4A5B" w:rsidP="00BC70F1">
            <w:r w:rsidRPr="00291380">
              <w:t>5.from</w:t>
            </w:r>
          </w:p>
        </w:tc>
        <w:tc>
          <w:tcPr>
            <w:tcW w:w="2126" w:type="dxa"/>
          </w:tcPr>
          <w:p w:rsidR="008B4A5B" w:rsidRPr="00291380" w:rsidRDefault="008B4A5B" w:rsidP="00BC70F1">
            <w:r w:rsidRPr="00291380">
              <w:t>10.have</w:t>
            </w:r>
          </w:p>
        </w:tc>
      </w:tr>
    </w:tbl>
    <w:p w:rsidR="008B4A5B" w:rsidRDefault="008B4A5B" w:rsidP="00A95311">
      <w:r w:rsidRPr="00B52004">
        <w:rPr>
          <w:rFonts w:hint="eastAsia"/>
        </w:rPr>
        <w:t>三、文法選擇</w:t>
      </w:r>
      <w:r>
        <w:t>20%</w:t>
      </w:r>
      <w:r w:rsidRPr="00B52004">
        <w:t>(</w:t>
      </w:r>
      <w:r w:rsidRPr="00B52004">
        <w:rPr>
          <w:rFonts w:hint="eastAsia"/>
        </w:rPr>
        <w:t>每題</w:t>
      </w:r>
      <w:r w:rsidRPr="00B52004">
        <w:t>1</w:t>
      </w:r>
      <w:r w:rsidRPr="00B52004">
        <w:rPr>
          <w:rFonts w:hint="eastAsia"/>
        </w:rPr>
        <w:t>分</w:t>
      </w:r>
      <w:r w:rsidRPr="00B5200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90"/>
        <w:gridCol w:w="408"/>
        <w:gridCol w:w="409"/>
        <w:gridCol w:w="409"/>
        <w:gridCol w:w="409"/>
        <w:gridCol w:w="408"/>
        <w:gridCol w:w="408"/>
        <w:gridCol w:w="408"/>
        <w:gridCol w:w="408"/>
        <w:gridCol w:w="408"/>
        <w:gridCol w:w="483"/>
        <w:gridCol w:w="466"/>
        <w:gridCol w:w="483"/>
        <w:gridCol w:w="483"/>
        <w:gridCol w:w="483"/>
        <w:gridCol w:w="483"/>
        <w:gridCol w:w="483"/>
        <w:gridCol w:w="483"/>
        <w:gridCol w:w="483"/>
        <w:gridCol w:w="483"/>
        <w:gridCol w:w="483"/>
      </w:tblGrid>
      <w:tr w:rsidR="008B4A5B" w:rsidRPr="00291380" w:rsidTr="00291380">
        <w:tc>
          <w:tcPr>
            <w:tcW w:w="354" w:type="dxa"/>
          </w:tcPr>
          <w:p w:rsidR="008B4A5B" w:rsidRPr="00291380" w:rsidRDefault="008B4A5B" w:rsidP="00A95311"/>
        </w:tc>
        <w:tc>
          <w:tcPr>
            <w:tcW w:w="408" w:type="dxa"/>
          </w:tcPr>
          <w:p w:rsidR="008B4A5B" w:rsidRPr="00291380" w:rsidRDefault="008B4A5B" w:rsidP="00A95311">
            <w:r w:rsidRPr="00291380">
              <w:t>1</w:t>
            </w:r>
          </w:p>
        </w:tc>
        <w:tc>
          <w:tcPr>
            <w:tcW w:w="409" w:type="dxa"/>
          </w:tcPr>
          <w:p w:rsidR="008B4A5B" w:rsidRPr="00291380" w:rsidRDefault="008B4A5B" w:rsidP="00A95311">
            <w:r w:rsidRPr="00291380">
              <w:t>2</w:t>
            </w:r>
          </w:p>
        </w:tc>
        <w:tc>
          <w:tcPr>
            <w:tcW w:w="409" w:type="dxa"/>
          </w:tcPr>
          <w:p w:rsidR="008B4A5B" w:rsidRPr="00291380" w:rsidRDefault="008B4A5B" w:rsidP="00A95311">
            <w:r w:rsidRPr="00291380">
              <w:t>3</w:t>
            </w:r>
          </w:p>
        </w:tc>
        <w:tc>
          <w:tcPr>
            <w:tcW w:w="409" w:type="dxa"/>
          </w:tcPr>
          <w:p w:rsidR="008B4A5B" w:rsidRPr="00291380" w:rsidRDefault="008B4A5B" w:rsidP="00A95311">
            <w:r w:rsidRPr="00291380">
              <w:t>4</w:t>
            </w:r>
          </w:p>
        </w:tc>
        <w:tc>
          <w:tcPr>
            <w:tcW w:w="408" w:type="dxa"/>
          </w:tcPr>
          <w:p w:rsidR="008B4A5B" w:rsidRPr="00291380" w:rsidRDefault="008B4A5B" w:rsidP="00A95311">
            <w:r w:rsidRPr="00291380">
              <w:t>5</w:t>
            </w:r>
          </w:p>
        </w:tc>
        <w:tc>
          <w:tcPr>
            <w:tcW w:w="408" w:type="dxa"/>
          </w:tcPr>
          <w:p w:rsidR="008B4A5B" w:rsidRPr="00291380" w:rsidRDefault="008B4A5B" w:rsidP="00A95311">
            <w:r w:rsidRPr="00291380">
              <w:t>6</w:t>
            </w:r>
          </w:p>
        </w:tc>
        <w:tc>
          <w:tcPr>
            <w:tcW w:w="408" w:type="dxa"/>
          </w:tcPr>
          <w:p w:rsidR="008B4A5B" w:rsidRPr="00291380" w:rsidRDefault="008B4A5B" w:rsidP="00A95311">
            <w:r w:rsidRPr="00291380">
              <w:t>7</w:t>
            </w:r>
          </w:p>
        </w:tc>
        <w:tc>
          <w:tcPr>
            <w:tcW w:w="408" w:type="dxa"/>
          </w:tcPr>
          <w:p w:rsidR="008B4A5B" w:rsidRPr="00291380" w:rsidRDefault="008B4A5B" w:rsidP="00A95311">
            <w:r w:rsidRPr="00291380">
              <w:t>8</w:t>
            </w:r>
          </w:p>
        </w:tc>
        <w:tc>
          <w:tcPr>
            <w:tcW w:w="408" w:type="dxa"/>
          </w:tcPr>
          <w:p w:rsidR="008B4A5B" w:rsidRPr="00291380" w:rsidRDefault="008B4A5B" w:rsidP="00A95311">
            <w:r w:rsidRPr="00291380">
              <w:t>9</w:t>
            </w:r>
          </w:p>
        </w:tc>
        <w:tc>
          <w:tcPr>
            <w:tcW w:w="465" w:type="dxa"/>
          </w:tcPr>
          <w:p w:rsidR="008B4A5B" w:rsidRPr="00291380" w:rsidRDefault="008B4A5B" w:rsidP="00A95311">
            <w:r w:rsidRPr="00291380">
              <w:t>10</w:t>
            </w:r>
          </w:p>
        </w:tc>
        <w:tc>
          <w:tcPr>
            <w:tcW w:w="465" w:type="dxa"/>
          </w:tcPr>
          <w:p w:rsidR="008B4A5B" w:rsidRPr="00291380" w:rsidRDefault="008B4A5B" w:rsidP="00A95311">
            <w:r w:rsidRPr="00291380">
              <w:t>11</w:t>
            </w:r>
          </w:p>
        </w:tc>
        <w:tc>
          <w:tcPr>
            <w:tcW w:w="465" w:type="dxa"/>
          </w:tcPr>
          <w:p w:rsidR="008B4A5B" w:rsidRPr="00291380" w:rsidRDefault="008B4A5B" w:rsidP="00A95311">
            <w:r w:rsidRPr="00291380">
              <w:t>12</w:t>
            </w:r>
          </w:p>
        </w:tc>
        <w:tc>
          <w:tcPr>
            <w:tcW w:w="465" w:type="dxa"/>
          </w:tcPr>
          <w:p w:rsidR="008B4A5B" w:rsidRPr="00291380" w:rsidRDefault="008B4A5B" w:rsidP="00A95311">
            <w:r w:rsidRPr="00291380">
              <w:t>13</w:t>
            </w:r>
          </w:p>
        </w:tc>
        <w:tc>
          <w:tcPr>
            <w:tcW w:w="465" w:type="dxa"/>
          </w:tcPr>
          <w:p w:rsidR="008B4A5B" w:rsidRPr="00291380" w:rsidRDefault="008B4A5B" w:rsidP="00A95311">
            <w:r w:rsidRPr="00291380">
              <w:t>14</w:t>
            </w:r>
          </w:p>
        </w:tc>
        <w:tc>
          <w:tcPr>
            <w:tcW w:w="465" w:type="dxa"/>
          </w:tcPr>
          <w:p w:rsidR="008B4A5B" w:rsidRPr="00291380" w:rsidRDefault="008B4A5B" w:rsidP="00A95311">
            <w:r w:rsidRPr="00291380">
              <w:t>15</w:t>
            </w:r>
          </w:p>
        </w:tc>
        <w:tc>
          <w:tcPr>
            <w:tcW w:w="465" w:type="dxa"/>
          </w:tcPr>
          <w:p w:rsidR="008B4A5B" w:rsidRPr="00291380" w:rsidRDefault="008B4A5B" w:rsidP="00A95311">
            <w:r w:rsidRPr="00291380">
              <w:t>16</w:t>
            </w:r>
          </w:p>
        </w:tc>
        <w:tc>
          <w:tcPr>
            <w:tcW w:w="465" w:type="dxa"/>
          </w:tcPr>
          <w:p w:rsidR="008B4A5B" w:rsidRPr="00291380" w:rsidRDefault="008B4A5B" w:rsidP="00A95311">
            <w:r w:rsidRPr="00291380">
              <w:t>17</w:t>
            </w:r>
          </w:p>
        </w:tc>
        <w:tc>
          <w:tcPr>
            <w:tcW w:w="465" w:type="dxa"/>
          </w:tcPr>
          <w:p w:rsidR="008B4A5B" w:rsidRPr="00291380" w:rsidRDefault="008B4A5B" w:rsidP="00A95311">
            <w:r w:rsidRPr="00291380">
              <w:t>18</w:t>
            </w:r>
          </w:p>
        </w:tc>
        <w:tc>
          <w:tcPr>
            <w:tcW w:w="465" w:type="dxa"/>
          </w:tcPr>
          <w:p w:rsidR="008B4A5B" w:rsidRPr="00291380" w:rsidRDefault="008B4A5B" w:rsidP="00A95311">
            <w:r w:rsidRPr="00291380">
              <w:t>19</w:t>
            </w:r>
          </w:p>
        </w:tc>
        <w:tc>
          <w:tcPr>
            <w:tcW w:w="465" w:type="dxa"/>
          </w:tcPr>
          <w:p w:rsidR="008B4A5B" w:rsidRPr="00291380" w:rsidRDefault="008B4A5B" w:rsidP="00A95311">
            <w:r w:rsidRPr="00291380">
              <w:t>20</w:t>
            </w:r>
          </w:p>
        </w:tc>
      </w:tr>
      <w:tr w:rsidR="008B4A5B" w:rsidRPr="00291380" w:rsidTr="00291380">
        <w:tc>
          <w:tcPr>
            <w:tcW w:w="354" w:type="dxa"/>
          </w:tcPr>
          <w:p w:rsidR="008B4A5B" w:rsidRPr="00291380" w:rsidRDefault="008B4A5B" w:rsidP="00A95311">
            <w:r w:rsidRPr="00291380">
              <w:t>A</w:t>
            </w:r>
          </w:p>
        </w:tc>
        <w:tc>
          <w:tcPr>
            <w:tcW w:w="408" w:type="dxa"/>
          </w:tcPr>
          <w:p w:rsidR="008B4A5B" w:rsidRPr="00291380" w:rsidRDefault="008B4A5B" w:rsidP="00A95311"/>
        </w:tc>
        <w:tc>
          <w:tcPr>
            <w:tcW w:w="409" w:type="dxa"/>
          </w:tcPr>
          <w:p w:rsidR="008B4A5B" w:rsidRPr="00291380" w:rsidRDefault="008B4A5B" w:rsidP="00261FD6">
            <w:r w:rsidRPr="00291380">
              <w:t>v</w:t>
            </w:r>
          </w:p>
        </w:tc>
        <w:tc>
          <w:tcPr>
            <w:tcW w:w="409" w:type="dxa"/>
          </w:tcPr>
          <w:p w:rsidR="008B4A5B" w:rsidRPr="00291380" w:rsidRDefault="008B4A5B" w:rsidP="00A95311"/>
        </w:tc>
        <w:tc>
          <w:tcPr>
            <w:tcW w:w="409" w:type="dxa"/>
          </w:tcPr>
          <w:p w:rsidR="008B4A5B" w:rsidRPr="00291380" w:rsidRDefault="008B4A5B" w:rsidP="00A95311"/>
        </w:tc>
        <w:tc>
          <w:tcPr>
            <w:tcW w:w="408" w:type="dxa"/>
          </w:tcPr>
          <w:p w:rsidR="008B4A5B" w:rsidRPr="00291380" w:rsidRDefault="008B4A5B" w:rsidP="00A95311">
            <w:r w:rsidRPr="00291380">
              <w:t>v</w:t>
            </w:r>
          </w:p>
        </w:tc>
        <w:tc>
          <w:tcPr>
            <w:tcW w:w="408" w:type="dxa"/>
          </w:tcPr>
          <w:p w:rsidR="008B4A5B" w:rsidRPr="00291380" w:rsidRDefault="008B4A5B" w:rsidP="00A95311">
            <w:r w:rsidRPr="00291380">
              <w:t>v</w:t>
            </w:r>
          </w:p>
        </w:tc>
        <w:tc>
          <w:tcPr>
            <w:tcW w:w="408" w:type="dxa"/>
          </w:tcPr>
          <w:p w:rsidR="008B4A5B" w:rsidRPr="00291380" w:rsidRDefault="008B4A5B" w:rsidP="00A95311"/>
        </w:tc>
        <w:tc>
          <w:tcPr>
            <w:tcW w:w="408" w:type="dxa"/>
          </w:tcPr>
          <w:p w:rsidR="008B4A5B" w:rsidRPr="00291380" w:rsidRDefault="008B4A5B" w:rsidP="00A95311"/>
        </w:tc>
        <w:tc>
          <w:tcPr>
            <w:tcW w:w="408" w:type="dxa"/>
          </w:tcPr>
          <w:p w:rsidR="008B4A5B" w:rsidRPr="00291380" w:rsidRDefault="008B4A5B" w:rsidP="00A95311"/>
        </w:tc>
        <w:tc>
          <w:tcPr>
            <w:tcW w:w="465" w:type="dxa"/>
          </w:tcPr>
          <w:p w:rsidR="008B4A5B" w:rsidRPr="00291380" w:rsidRDefault="008B4A5B" w:rsidP="00A95311">
            <w:r w:rsidRPr="00291380">
              <w:t>v</w:t>
            </w:r>
          </w:p>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r w:rsidRPr="00291380">
              <w:t>v</w:t>
            </w:r>
          </w:p>
        </w:tc>
        <w:tc>
          <w:tcPr>
            <w:tcW w:w="465" w:type="dxa"/>
          </w:tcPr>
          <w:p w:rsidR="008B4A5B" w:rsidRPr="00291380" w:rsidRDefault="008B4A5B" w:rsidP="00A95311"/>
        </w:tc>
        <w:tc>
          <w:tcPr>
            <w:tcW w:w="465" w:type="dxa"/>
          </w:tcPr>
          <w:p w:rsidR="008B4A5B" w:rsidRPr="00291380" w:rsidRDefault="008B4A5B" w:rsidP="00A95311">
            <w:r w:rsidRPr="00291380">
              <w:t>v</w:t>
            </w:r>
          </w:p>
        </w:tc>
      </w:tr>
      <w:tr w:rsidR="008B4A5B" w:rsidRPr="00291380" w:rsidTr="00291380">
        <w:tc>
          <w:tcPr>
            <w:tcW w:w="354" w:type="dxa"/>
          </w:tcPr>
          <w:p w:rsidR="008B4A5B" w:rsidRPr="00291380" w:rsidRDefault="008B4A5B" w:rsidP="00A95311">
            <w:r w:rsidRPr="00291380">
              <w:t>B</w:t>
            </w:r>
          </w:p>
        </w:tc>
        <w:tc>
          <w:tcPr>
            <w:tcW w:w="408" w:type="dxa"/>
          </w:tcPr>
          <w:p w:rsidR="008B4A5B" w:rsidRPr="00291380" w:rsidRDefault="008B4A5B" w:rsidP="00A95311">
            <w:r w:rsidRPr="00291380">
              <w:t>v</w:t>
            </w:r>
          </w:p>
        </w:tc>
        <w:tc>
          <w:tcPr>
            <w:tcW w:w="409" w:type="dxa"/>
          </w:tcPr>
          <w:p w:rsidR="008B4A5B" w:rsidRPr="00291380" w:rsidRDefault="008B4A5B" w:rsidP="00A95311"/>
        </w:tc>
        <w:tc>
          <w:tcPr>
            <w:tcW w:w="409" w:type="dxa"/>
          </w:tcPr>
          <w:p w:rsidR="008B4A5B" w:rsidRPr="00291380" w:rsidRDefault="008B4A5B" w:rsidP="00A95311"/>
        </w:tc>
        <w:tc>
          <w:tcPr>
            <w:tcW w:w="409" w:type="dxa"/>
          </w:tcPr>
          <w:p w:rsidR="008B4A5B" w:rsidRPr="00291380" w:rsidRDefault="008B4A5B" w:rsidP="00A95311"/>
        </w:tc>
        <w:tc>
          <w:tcPr>
            <w:tcW w:w="408" w:type="dxa"/>
          </w:tcPr>
          <w:p w:rsidR="008B4A5B" w:rsidRPr="00291380" w:rsidRDefault="008B4A5B" w:rsidP="00A95311"/>
        </w:tc>
        <w:tc>
          <w:tcPr>
            <w:tcW w:w="408" w:type="dxa"/>
          </w:tcPr>
          <w:p w:rsidR="008B4A5B" w:rsidRPr="00291380" w:rsidRDefault="008B4A5B" w:rsidP="00A95311"/>
        </w:tc>
        <w:tc>
          <w:tcPr>
            <w:tcW w:w="408" w:type="dxa"/>
          </w:tcPr>
          <w:p w:rsidR="008B4A5B" w:rsidRPr="00291380" w:rsidRDefault="008B4A5B" w:rsidP="00A95311">
            <w:r w:rsidRPr="00291380">
              <w:t>v</w:t>
            </w:r>
          </w:p>
        </w:tc>
        <w:tc>
          <w:tcPr>
            <w:tcW w:w="408" w:type="dxa"/>
          </w:tcPr>
          <w:p w:rsidR="008B4A5B" w:rsidRPr="00291380" w:rsidRDefault="008B4A5B" w:rsidP="00A95311"/>
        </w:tc>
        <w:tc>
          <w:tcPr>
            <w:tcW w:w="408"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r w:rsidRPr="00291380">
              <w:t>v</w:t>
            </w:r>
          </w:p>
        </w:tc>
        <w:tc>
          <w:tcPr>
            <w:tcW w:w="465" w:type="dxa"/>
          </w:tcPr>
          <w:p w:rsidR="008B4A5B" w:rsidRPr="00291380" w:rsidRDefault="008B4A5B" w:rsidP="00A95311">
            <w:r w:rsidRPr="00291380">
              <w:t>v</w:t>
            </w:r>
          </w:p>
        </w:tc>
        <w:tc>
          <w:tcPr>
            <w:tcW w:w="465" w:type="dxa"/>
          </w:tcPr>
          <w:p w:rsidR="008B4A5B" w:rsidRPr="00291380" w:rsidRDefault="008B4A5B" w:rsidP="00A95311">
            <w:r w:rsidRPr="00291380">
              <w:t>v</w:t>
            </w:r>
          </w:p>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r>
      <w:tr w:rsidR="008B4A5B" w:rsidRPr="00291380" w:rsidTr="00291380">
        <w:tc>
          <w:tcPr>
            <w:tcW w:w="354" w:type="dxa"/>
          </w:tcPr>
          <w:p w:rsidR="008B4A5B" w:rsidRPr="00291380" w:rsidRDefault="008B4A5B" w:rsidP="00A95311">
            <w:r w:rsidRPr="00291380">
              <w:t>C</w:t>
            </w:r>
          </w:p>
        </w:tc>
        <w:tc>
          <w:tcPr>
            <w:tcW w:w="408" w:type="dxa"/>
          </w:tcPr>
          <w:p w:rsidR="008B4A5B" w:rsidRPr="00291380" w:rsidRDefault="008B4A5B" w:rsidP="00A95311"/>
        </w:tc>
        <w:tc>
          <w:tcPr>
            <w:tcW w:w="409" w:type="dxa"/>
          </w:tcPr>
          <w:p w:rsidR="008B4A5B" w:rsidRPr="00291380" w:rsidRDefault="008B4A5B" w:rsidP="00A95311"/>
        </w:tc>
        <w:tc>
          <w:tcPr>
            <w:tcW w:w="409" w:type="dxa"/>
          </w:tcPr>
          <w:p w:rsidR="008B4A5B" w:rsidRPr="00291380" w:rsidRDefault="008B4A5B" w:rsidP="00A95311">
            <w:r w:rsidRPr="00291380">
              <w:t>v</w:t>
            </w:r>
          </w:p>
        </w:tc>
        <w:tc>
          <w:tcPr>
            <w:tcW w:w="409" w:type="dxa"/>
          </w:tcPr>
          <w:p w:rsidR="008B4A5B" w:rsidRPr="00291380" w:rsidRDefault="008B4A5B" w:rsidP="00A95311">
            <w:r w:rsidRPr="00291380">
              <w:t>v</w:t>
            </w:r>
          </w:p>
        </w:tc>
        <w:tc>
          <w:tcPr>
            <w:tcW w:w="408" w:type="dxa"/>
          </w:tcPr>
          <w:p w:rsidR="008B4A5B" w:rsidRPr="00291380" w:rsidRDefault="008B4A5B" w:rsidP="00A95311"/>
        </w:tc>
        <w:tc>
          <w:tcPr>
            <w:tcW w:w="408" w:type="dxa"/>
          </w:tcPr>
          <w:p w:rsidR="008B4A5B" w:rsidRPr="00291380" w:rsidRDefault="008B4A5B" w:rsidP="00A95311"/>
        </w:tc>
        <w:tc>
          <w:tcPr>
            <w:tcW w:w="408" w:type="dxa"/>
          </w:tcPr>
          <w:p w:rsidR="008B4A5B" w:rsidRPr="00291380" w:rsidRDefault="008B4A5B" w:rsidP="00A95311"/>
        </w:tc>
        <w:tc>
          <w:tcPr>
            <w:tcW w:w="408" w:type="dxa"/>
          </w:tcPr>
          <w:p w:rsidR="008B4A5B" w:rsidRPr="00291380" w:rsidRDefault="008B4A5B" w:rsidP="00A95311">
            <w:r w:rsidRPr="00291380">
              <w:t>v</w:t>
            </w:r>
          </w:p>
        </w:tc>
        <w:tc>
          <w:tcPr>
            <w:tcW w:w="408"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r w:rsidRPr="00291380">
              <w:t>v</w:t>
            </w:r>
          </w:p>
        </w:tc>
        <w:tc>
          <w:tcPr>
            <w:tcW w:w="465" w:type="dxa"/>
          </w:tcPr>
          <w:p w:rsidR="008B4A5B" w:rsidRPr="00291380" w:rsidRDefault="008B4A5B" w:rsidP="00A95311">
            <w:r w:rsidRPr="00291380">
              <w:t>v</w:t>
            </w:r>
          </w:p>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r w:rsidRPr="00291380">
              <w:t>v</w:t>
            </w:r>
          </w:p>
        </w:tc>
        <w:tc>
          <w:tcPr>
            <w:tcW w:w="465" w:type="dxa"/>
          </w:tcPr>
          <w:p w:rsidR="008B4A5B" w:rsidRPr="00291380" w:rsidRDefault="008B4A5B" w:rsidP="00A95311"/>
        </w:tc>
      </w:tr>
      <w:tr w:rsidR="008B4A5B" w:rsidRPr="00291380" w:rsidTr="00291380">
        <w:tc>
          <w:tcPr>
            <w:tcW w:w="354" w:type="dxa"/>
          </w:tcPr>
          <w:p w:rsidR="008B4A5B" w:rsidRPr="00291380" w:rsidRDefault="008B4A5B" w:rsidP="00A95311">
            <w:r w:rsidRPr="00291380">
              <w:t>D</w:t>
            </w:r>
          </w:p>
        </w:tc>
        <w:tc>
          <w:tcPr>
            <w:tcW w:w="408" w:type="dxa"/>
          </w:tcPr>
          <w:p w:rsidR="008B4A5B" w:rsidRPr="00291380" w:rsidRDefault="008B4A5B" w:rsidP="00A95311"/>
        </w:tc>
        <w:tc>
          <w:tcPr>
            <w:tcW w:w="409" w:type="dxa"/>
          </w:tcPr>
          <w:p w:rsidR="008B4A5B" w:rsidRPr="00291380" w:rsidRDefault="008B4A5B" w:rsidP="00A95311"/>
        </w:tc>
        <w:tc>
          <w:tcPr>
            <w:tcW w:w="409" w:type="dxa"/>
          </w:tcPr>
          <w:p w:rsidR="008B4A5B" w:rsidRPr="00291380" w:rsidRDefault="008B4A5B" w:rsidP="00A95311"/>
        </w:tc>
        <w:tc>
          <w:tcPr>
            <w:tcW w:w="409" w:type="dxa"/>
          </w:tcPr>
          <w:p w:rsidR="008B4A5B" w:rsidRPr="00291380" w:rsidRDefault="008B4A5B" w:rsidP="00A95311"/>
        </w:tc>
        <w:tc>
          <w:tcPr>
            <w:tcW w:w="408" w:type="dxa"/>
          </w:tcPr>
          <w:p w:rsidR="008B4A5B" w:rsidRPr="00291380" w:rsidRDefault="008B4A5B" w:rsidP="00A95311"/>
        </w:tc>
        <w:tc>
          <w:tcPr>
            <w:tcW w:w="408" w:type="dxa"/>
          </w:tcPr>
          <w:p w:rsidR="008B4A5B" w:rsidRPr="00291380" w:rsidRDefault="008B4A5B" w:rsidP="00A95311"/>
        </w:tc>
        <w:tc>
          <w:tcPr>
            <w:tcW w:w="408" w:type="dxa"/>
          </w:tcPr>
          <w:p w:rsidR="008B4A5B" w:rsidRPr="00291380" w:rsidRDefault="008B4A5B" w:rsidP="00A95311"/>
        </w:tc>
        <w:tc>
          <w:tcPr>
            <w:tcW w:w="408" w:type="dxa"/>
          </w:tcPr>
          <w:p w:rsidR="008B4A5B" w:rsidRPr="00291380" w:rsidRDefault="008B4A5B" w:rsidP="00A95311"/>
        </w:tc>
        <w:tc>
          <w:tcPr>
            <w:tcW w:w="408" w:type="dxa"/>
          </w:tcPr>
          <w:p w:rsidR="008B4A5B" w:rsidRPr="00291380" w:rsidRDefault="008B4A5B" w:rsidP="00A95311">
            <w:r w:rsidRPr="00291380">
              <w:t>v</w:t>
            </w:r>
          </w:p>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r w:rsidRPr="00291380">
              <w:t>v</w:t>
            </w:r>
          </w:p>
        </w:tc>
        <w:tc>
          <w:tcPr>
            <w:tcW w:w="465" w:type="dxa"/>
          </w:tcPr>
          <w:p w:rsidR="008B4A5B" w:rsidRPr="00291380" w:rsidRDefault="008B4A5B" w:rsidP="00A95311">
            <w:r w:rsidRPr="00291380">
              <w:t>v</w:t>
            </w:r>
          </w:p>
        </w:tc>
        <w:tc>
          <w:tcPr>
            <w:tcW w:w="465" w:type="dxa"/>
          </w:tcPr>
          <w:p w:rsidR="008B4A5B" w:rsidRPr="00291380" w:rsidRDefault="008B4A5B" w:rsidP="00A95311"/>
        </w:tc>
        <w:tc>
          <w:tcPr>
            <w:tcW w:w="465" w:type="dxa"/>
          </w:tcPr>
          <w:p w:rsidR="008B4A5B" w:rsidRPr="00291380" w:rsidRDefault="008B4A5B" w:rsidP="00A95311"/>
        </w:tc>
        <w:tc>
          <w:tcPr>
            <w:tcW w:w="465" w:type="dxa"/>
          </w:tcPr>
          <w:p w:rsidR="008B4A5B" w:rsidRPr="00291380" w:rsidRDefault="008B4A5B" w:rsidP="00A95311"/>
        </w:tc>
      </w:tr>
    </w:tbl>
    <w:p w:rsidR="008B4A5B" w:rsidRDefault="008B4A5B" w:rsidP="00A95311">
      <w:r w:rsidRPr="00C34B00">
        <w:rPr>
          <w:rFonts w:hint="eastAsia"/>
        </w:rPr>
        <w:t>四、克漏字選擇</w:t>
      </w:r>
      <w:r>
        <w:t>18%</w:t>
      </w:r>
      <w:r w:rsidRPr="00C34B00">
        <w:t>(</w:t>
      </w:r>
      <w:r w:rsidRPr="00C34B00">
        <w:rPr>
          <w:rFonts w:hint="eastAsia"/>
        </w:rPr>
        <w:t>每題</w:t>
      </w:r>
      <w:r w:rsidRPr="00C34B00">
        <w:t>2</w:t>
      </w:r>
      <w:r w:rsidRPr="00C34B00">
        <w:rPr>
          <w:rFonts w:hint="eastAsia"/>
        </w:rPr>
        <w:t>分</w:t>
      </w:r>
      <w:r w:rsidRPr="00C34B00">
        <w:t xml:space="preserve">) </w:t>
      </w:r>
      <w:r>
        <w:t xml:space="preserve">     </w:t>
      </w:r>
      <w:r w:rsidRPr="00C34B00">
        <w:rPr>
          <w:rFonts w:hint="eastAsia"/>
        </w:rPr>
        <w:t>五、閱讀測驗</w:t>
      </w:r>
      <w:r>
        <w:t>24%</w:t>
      </w:r>
      <w:r w:rsidRPr="00C34B00">
        <w:t>(</w:t>
      </w:r>
      <w:r w:rsidRPr="00C34B00">
        <w:rPr>
          <w:rFonts w:hint="eastAsia"/>
        </w:rPr>
        <w:t>每題</w:t>
      </w:r>
      <w:r w:rsidRPr="00C34B00">
        <w:t>2</w:t>
      </w:r>
      <w:r w:rsidRPr="00C34B00">
        <w:rPr>
          <w:rFonts w:hint="eastAsia"/>
        </w:rPr>
        <w:t>分</w:t>
      </w:r>
      <w:r w:rsidRPr="00C34B00">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90"/>
        <w:gridCol w:w="401"/>
        <w:gridCol w:w="402"/>
        <w:gridCol w:w="402"/>
        <w:gridCol w:w="402"/>
        <w:gridCol w:w="401"/>
        <w:gridCol w:w="401"/>
        <w:gridCol w:w="401"/>
        <w:gridCol w:w="400"/>
        <w:gridCol w:w="400"/>
        <w:gridCol w:w="483"/>
        <w:gridCol w:w="466"/>
        <w:gridCol w:w="483"/>
        <w:gridCol w:w="483"/>
        <w:gridCol w:w="483"/>
        <w:gridCol w:w="483"/>
        <w:gridCol w:w="483"/>
        <w:gridCol w:w="483"/>
        <w:gridCol w:w="483"/>
        <w:gridCol w:w="483"/>
        <w:gridCol w:w="483"/>
        <w:gridCol w:w="483"/>
      </w:tblGrid>
      <w:tr w:rsidR="008B4A5B" w:rsidRPr="00291380" w:rsidTr="00291380">
        <w:tc>
          <w:tcPr>
            <w:tcW w:w="364" w:type="dxa"/>
          </w:tcPr>
          <w:p w:rsidR="008B4A5B" w:rsidRPr="00291380" w:rsidRDefault="008B4A5B" w:rsidP="00AF4C73"/>
        </w:tc>
        <w:tc>
          <w:tcPr>
            <w:tcW w:w="401" w:type="dxa"/>
          </w:tcPr>
          <w:p w:rsidR="008B4A5B" w:rsidRPr="00291380" w:rsidRDefault="008B4A5B" w:rsidP="00AF4C73">
            <w:r w:rsidRPr="00291380">
              <w:t>1</w:t>
            </w:r>
          </w:p>
        </w:tc>
        <w:tc>
          <w:tcPr>
            <w:tcW w:w="402" w:type="dxa"/>
          </w:tcPr>
          <w:p w:rsidR="008B4A5B" w:rsidRPr="00291380" w:rsidRDefault="008B4A5B" w:rsidP="00AF4C73">
            <w:r w:rsidRPr="00291380">
              <w:t>2</w:t>
            </w:r>
          </w:p>
        </w:tc>
        <w:tc>
          <w:tcPr>
            <w:tcW w:w="402" w:type="dxa"/>
          </w:tcPr>
          <w:p w:rsidR="008B4A5B" w:rsidRPr="00291380" w:rsidRDefault="008B4A5B" w:rsidP="00AF4C73">
            <w:r w:rsidRPr="00291380">
              <w:t>3</w:t>
            </w:r>
          </w:p>
        </w:tc>
        <w:tc>
          <w:tcPr>
            <w:tcW w:w="402" w:type="dxa"/>
          </w:tcPr>
          <w:p w:rsidR="008B4A5B" w:rsidRPr="00291380" w:rsidRDefault="008B4A5B" w:rsidP="00AF4C73">
            <w:r w:rsidRPr="00291380">
              <w:t>4</w:t>
            </w:r>
          </w:p>
        </w:tc>
        <w:tc>
          <w:tcPr>
            <w:tcW w:w="401" w:type="dxa"/>
          </w:tcPr>
          <w:p w:rsidR="008B4A5B" w:rsidRPr="00291380" w:rsidRDefault="008B4A5B" w:rsidP="00AF4C73">
            <w:r w:rsidRPr="00291380">
              <w:t>5</w:t>
            </w:r>
          </w:p>
        </w:tc>
        <w:tc>
          <w:tcPr>
            <w:tcW w:w="401" w:type="dxa"/>
          </w:tcPr>
          <w:p w:rsidR="008B4A5B" w:rsidRPr="00291380" w:rsidRDefault="008B4A5B" w:rsidP="00AF4C73">
            <w:r w:rsidRPr="00291380">
              <w:t>6</w:t>
            </w:r>
          </w:p>
        </w:tc>
        <w:tc>
          <w:tcPr>
            <w:tcW w:w="401" w:type="dxa"/>
          </w:tcPr>
          <w:p w:rsidR="008B4A5B" w:rsidRPr="00291380" w:rsidRDefault="008B4A5B" w:rsidP="00AF4C73">
            <w:r w:rsidRPr="00291380">
              <w:t>7</w:t>
            </w:r>
          </w:p>
        </w:tc>
        <w:tc>
          <w:tcPr>
            <w:tcW w:w="400" w:type="dxa"/>
          </w:tcPr>
          <w:p w:rsidR="008B4A5B" w:rsidRPr="00291380" w:rsidRDefault="008B4A5B" w:rsidP="00AF4C73">
            <w:r w:rsidRPr="00291380">
              <w:t>8</w:t>
            </w:r>
          </w:p>
        </w:tc>
        <w:tc>
          <w:tcPr>
            <w:tcW w:w="400" w:type="dxa"/>
          </w:tcPr>
          <w:p w:rsidR="008B4A5B" w:rsidRPr="00291380" w:rsidRDefault="008B4A5B" w:rsidP="00AF4C73">
            <w:r w:rsidRPr="00291380">
              <w:t>9</w:t>
            </w:r>
          </w:p>
        </w:tc>
        <w:tc>
          <w:tcPr>
            <w:tcW w:w="464" w:type="dxa"/>
          </w:tcPr>
          <w:p w:rsidR="008B4A5B" w:rsidRPr="00291380" w:rsidRDefault="008B4A5B" w:rsidP="00AF4C73">
            <w:r w:rsidRPr="00291380">
              <w:t>10</w:t>
            </w:r>
          </w:p>
        </w:tc>
        <w:tc>
          <w:tcPr>
            <w:tcW w:w="464" w:type="dxa"/>
          </w:tcPr>
          <w:p w:rsidR="008B4A5B" w:rsidRPr="00291380" w:rsidRDefault="008B4A5B" w:rsidP="00AF4C73">
            <w:r w:rsidRPr="00291380">
              <w:t>11</w:t>
            </w:r>
          </w:p>
        </w:tc>
        <w:tc>
          <w:tcPr>
            <w:tcW w:w="464" w:type="dxa"/>
          </w:tcPr>
          <w:p w:rsidR="008B4A5B" w:rsidRPr="00291380" w:rsidRDefault="008B4A5B" w:rsidP="00AF4C73">
            <w:r w:rsidRPr="00291380">
              <w:t>12</w:t>
            </w:r>
          </w:p>
        </w:tc>
        <w:tc>
          <w:tcPr>
            <w:tcW w:w="464" w:type="dxa"/>
          </w:tcPr>
          <w:p w:rsidR="008B4A5B" w:rsidRPr="00291380" w:rsidRDefault="008B4A5B" w:rsidP="00AF4C73">
            <w:r w:rsidRPr="00291380">
              <w:t>13</w:t>
            </w:r>
          </w:p>
        </w:tc>
        <w:tc>
          <w:tcPr>
            <w:tcW w:w="464" w:type="dxa"/>
          </w:tcPr>
          <w:p w:rsidR="008B4A5B" w:rsidRPr="00291380" w:rsidRDefault="008B4A5B" w:rsidP="00AF4C73">
            <w:r w:rsidRPr="00291380">
              <w:t>14</w:t>
            </w:r>
          </w:p>
        </w:tc>
        <w:tc>
          <w:tcPr>
            <w:tcW w:w="464" w:type="dxa"/>
          </w:tcPr>
          <w:p w:rsidR="008B4A5B" w:rsidRPr="00291380" w:rsidRDefault="008B4A5B" w:rsidP="00AF4C73">
            <w:r w:rsidRPr="00291380">
              <w:t>15</w:t>
            </w:r>
          </w:p>
        </w:tc>
        <w:tc>
          <w:tcPr>
            <w:tcW w:w="464" w:type="dxa"/>
          </w:tcPr>
          <w:p w:rsidR="008B4A5B" w:rsidRPr="00291380" w:rsidRDefault="008B4A5B" w:rsidP="00AF4C73">
            <w:r w:rsidRPr="00291380">
              <w:t>16</w:t>
            </w:r>
          </w:p>
        </w:tc>
        <w:tc>
          <w:tcPr>
            <w:tcW w:w="464" w:type="dxa"/>
          </w:tcPr>
          <w:p w:rsidR="008B4A5B" w:rsidRPr="00291380" w:rsidRDefault="008B4A5B" w:rsidP="00AF4C73">
            <w:r w:rsidRPr="00291380">
              <w:t>17</w:t>
            </w:r>
          </w:p>
        </w:tc>
        <w:tc>
          <w:tcPr>
            <w:tcW w:w="464" w:type="dxa"/>
          </w:tcPr>
          <w:p w:rsidR="008B4A5B" w:rsidRPr="00291380" w:rsidRDefault="008B4A5B" w:rsidP="00AF4C73">
            <w:r w:rsidRPr="00291380">
              <w:t>18</w:t>
            </w:r>
          </w:p>
        </w:tc>
        <w:tc>
          <w:tcPr>
            <w:tcW w:w="464" w:type="dxa"/>
          </w:tcPr>
          <w:p w:rsidR="008B4A5B" w:rsidRPr="00291380" w:rsidRDefault="008B4A5B" w:rsidP="00AF4C73">
            <w:r w:rsidRPr="00291380">
              <w:t>19</w:t>
            </w:r>
          </w:p>
        </w:tc>
        <w:tc>
          <w:tcPr>
            <w:tcW w:w="464" w:type="dxa"/>
          </w:tcPr>
          <w:p w:rsidR="008B4A5B" w:rsidRPr="00291380" w:rsidRDefault="008B4A5B" w:rsidP="00AF4C73">
            <w:r w:rsidRPr="00291380">
              <w:t>20</w:t>
            </w:r>
          </w:p>
        </w:tc>
        <w:tc>
          <w:tcPr>
            <w:tcW w:w="460" w:type="dxa"/>
          </w:tcPr>
          <w:p w:rsidR="008B4A5B" w:rsidRPr="00291380" w:rsidRDefault="008B4A5B" w:rsidP="00AF4C73">
            <w:r w:rsidRPr="00291380">
              <w:t>21</w:t>
            </w:r>
          </w:p>
        </w:tc>
      </w:tr>
      <w:tr w:rsidR="008B4A5B" w:rsidRPr="00291380" w:rsidTr="00291380">
        <w:tc>
          <w:tcPr>
            <w:tcW w:w="364" w:type="dxa"/>
          </w:tcPr>
          <w:p w:rsidR="008B4A5B" w:rsidRPr="00291380" w:rsidRDefault="008B4A5B" w:rsidP="00AF4C73">
            <w:r w:rsidRPr="00291380">
              <w:t>A</w:t>
            </w:r>
          </w:p>
        </w:tc>
        <w:tc>
          <w:tcPr>
            <w:tcW w:w="401" w:type="dxa"/>
          </w:tcPr>
          <w:p w:rsidR="008B4A5B" w:rsidRPr="00291380" w:rsidRDefault="008B4A5B" w:rsidP="00AF4C73"/>
        </w:tc>
        <w:tc>
          <w:tcPr>
            <w:tcW w:w="402" w:type="dxa"/>
          </w:tcPr>
          <w:p w:rsidR="008B4A5B" w:rsidRPr="00291380" w:rsidRDefault="008B4A5B" w:rsidP="00AF4C73"/>
        </w:tc>
        <w:tc>
          <w:tcPr>
            <w:tcW w:w="402" w:type="dxa"/>
          </w:tcPr>
          <w:p w:rsidR="008B4A5B" w:rsidRPr="00291380" w:rsidRDefault="008B4A5B" w:rsidP="00AF4C73"/>
        </w:tc>
        <w:tc>
          <w:tcPr>
            <w:tcW w:w="402" w:type="dxa"/>
          </w:tcPr>
          <w:p w:rsidR="008B4A5B" w:rsidRPr="00291380" w:rsidRDefault="008B4A5B" w:rsidP="00AF4C73"/>
        </w:tc>
        <w:tc>
          <w:tcPr>
            <w:tcW w:w="401" w:type="dxa"/>
          </w:tcPr>
          <w:p w:rsidR="008B4A5B" w:rsidRPr="00291380" w:rsidRDefault="008B4A5B" w:rsidP="00AF4C73"/>
        </w:tc>
        <w:tc>
          <w:tcPr>
            <w:tcW w:w="401" w:type="dxa"/>
          </w:tcPr>
          <w:p w:rsidR="008B4A5B" w:rsidRPr="00291380" w:rsidRDefault="008B4A5B" w:rsidP="00AF4C73">
            <w:r w:rsidRPr="00291380">
              <w:t>v</w:t>
            </w:r>
          </w:p>
        </w:tc>
        <w:tc>
          <w:tcPr>
            <w:tcW w:w="401" w:type="dxa"/>
          </w:tcPr>
          <w:p w:rsidR="008B4A5B" w:rsidRPr="00291380" w:rsidRDefault="008B4A5B" w:rsidP="00AF4C73"/>
        </w:tc>
        <w:tc>
          <w:tcPr>
            <w:tcW w:w="400" w:type="dxa"/>
          </w:tcPr>
          <w:p w:rsidR="008B4A5B" w:rsidRPr="00291380" w:rsidRDefault="008B4A5B" w:rsidP="00AF4C73">
            <w:r w:rsidRPr="00291380">
              <w:t>v</w:t>
            </w:r>
          </w:p>
        </w:tc>
        <w:tc>
          <w:tcPr>
            <w:tcW w:w="400" w:type="dxa"/>
          </w:tcPr>
          <w:p w:rsidR="008B4A5B" w:rsidRPr="00291380" w:rsidRDefault="008B4A5B" w:rsidP="00AF4C73"/>
        </w:tc>
        <w:tc>
          <w:tcPr>
            <w:tcW w:w="464" w:type="dxa"/>
          </w:tcPr>
          <w:p w:rsidR="008B4A5B" w:rsidRPr="00291380" w:rsidRDefault="008B4A5B" w:rsidP="00AF4C73">
            <w:r w:rsidRPr="00291380">
              <w:t>v</w:t>
            </w:r>
          </w:p>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tc>
        <w:tc>
          <w:tcPr>
            <w:tcW w:w="460" w:type="dxa"/>
          </w:tcPr>
          <w:p w:rsidR="008B4A5B" w:rsidRPr="00291380" w:rsidRDefault="008B4A5B" w:rsidP="00AF4C73"/>
        </w:tc>
      </w:tr>
      <w:tr w:rsidR="008B4A5B" w:rsidRPr="00291380" w:rsidTr="00291380">
        <w:tc>
          <w:tcPr>
            <w:tcW w:w="364" w:type="dxa"/>
          </w:tcPr>
          <w:p w:rsidR="008B4A5B" w:rsidRPr="00291380" w:rsidRDefault="008B4A5B" w:rsidP="00AF4C73">
            <w:r w:rsidRPr="00291380">
              <w:t>B</w:t>
            </w:r>
          </w:p>
        </w:tc>
        <w:tc>
          <w:tcPr>
            <w:tcW w:w="401" w:type="dxa"/>
          </w:tcPr>
          <w:p w:rsidR="008B4A5B" w:rsidRPr="00291380" w:rsidRDefault="008B4A5B" w:rsidP="00AF4C73">
            <w:r w:rsidRPr="00291380">
              <w:t>v</w:t>
            </w:r>
          </w:p>
        </w:tc>
        <w:tc>
          <w:tcPr>
            <w:tcW w:w="402" w:type="dxa"/>
          </w:tcPr>
          <w:p w:rsidR="008B4A5B" w:rsidRPr="00291380" w:rsidRDefault="008B4A5B" w:rsidP="00AF4C73"/>
        </w:tc>
        <w:tc>
          <w:tcPr>
            <w:tcW w:w="402" w:type="dxa"/>
          </w:tcPr>
          <w:p w:rsidR="008B4A5B" w:rsidRPr="00291380" w:rsidRDefault="008B4A5B" w:rsidP="00AF4C73">
            <w:r w:rsidRPr="00291380">
              <w:t>v</w:t>
            </w:r>
          </w:p>
        </w:tc>
        <w:tc>
          <w:tcPr>
            <w:tcW w:w="402" w:type="dxa"/>
          </w:tcPr>
          <w:p w:rsidR="008B4A5B" w:rsidRPr="00291380" w:rsidRDefault="008B4A5B" w:rsidP="00AF4C73"/>
        </w:tc>
        <w:tc>
          <w:tcPr>
            <w:tcW w:w="401" w:type="dxa"/>
          </w:tcPr>
          <w:p w:rsidR="008B4A5B" w:rsidRPr="00291380" w:rsidRDefault="008B4A5B" w:rsidP="00AF4C73">
            <w:r w:rsidRPr="00291380">
              <w:t>v</w:t>
            </w:r>
          </w:p>
        </w:tc>
        <w:tc>
          <w:tcPr>
            <w:tcW w:w="401" w:type="dxa"/>
          </w:tcPr>
          <w:p w:rsidR="008B4A5B" w:rsidRPr="00291380" w:rsidRDefault="008B4A5B" w:rsidP="00AF4C73"/>
        </w:tc>
        <w:tc>
          <w:tcPr>
            <w:tcW w:w="401" w:type="dxa"/>
          </w:tcPr>
          <w:p w:rsidR="008B4A5B" w:rsidRPr="00291380" w:rsidRDefault="008B4A5B" w:rsidP="00AF4C73"/>
        </w:tc>
        <w:tc>
          <w:tcPr>
            <w:tcW w:w="400" w:type="dxa"/>
          </w:tcPr>
          <w:p w:rsidR="008B4A5B" w:rsidRPr="00291380" w:rsidRDefault="008B4A5B" w:rsidP="00AF4C73"/>
        </w:tc>
        <w:tc>
          <w:tcPr>
            <w:tcW w:w="400"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r w:rsidRPr="00291380">
              <w:t>v</w:t>
            </w:r>
          </w:p>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r w:rsidRPr="00291380">
              <w:t>v</w:t>
            </w:r>
          </w:p>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r w:rsidRPr="00291380">
              <w:t>v</w:t>
            </w:r>
          </w:p>
        </w:tc>
        <w:tc>
          <w:tcPr>
            <w:tcW w:w="460" w:type="dxa"/>
          </w:tcPr>
          <w:p w:rsidR="008B4A5B" w:rsidRPr="00291380" w:rsidRDefault="008B4A5B" w:rsidP="00AF4C73"/>
        </w:tc>
      </w:tr>
      <w:tr w:rsidR="008B4A5B" w:rsidRPr="00291380" w:rsidTr="00291380">
        <w:tc>
          <w:tcPr>
            <w:tcW w:w="364" w:type="dxa"/>
          </w:tcPr>
          <w:p w:rsidR="008B4A5B" w:rsidRPr="00291380" w:rsidRDefault="008B4A5B" w:rsidP="00AF4C73">
            <w:r w:rsidRPr="00291380">
              <w:t>C</w:t>
            </w:r>
          </w:p>
        </w:tc>
        <w:tc>
          <w:tcPr>
            <w:tcW w:w="401" w:type="dxa"/>
          </w:tcPr>
          <w:p w:rsidR="008B4A5B" w:rsidRPr="00291380" w:rsidRDefault="008B4A5B" w:rsidP="00AF4C73"/>
        </w:tc>
        <w:tc>
          <w:tcPr>
            <w:tcW w:w="402" w:type="dxa"/>
          </w:tcPr>
          <w:p w:rsidR="008B4A5B" w:rsidRPr="00291380" w:rsidRDefault="008B4A5B" w:rsidP="00AF4C73"/>
        </w:tc>
        <w:tc>
          <w:tcPr>
            <w:tcW w:w="402" w:type="dxa"/>
          </w:tcPr>
          <w:p w:rsidR="008B4A5B" w:rsidRPr="00291380" w:rsidRDefault="008B4A5B" w:rsidP="00AF4C73"/>
        </w:tc>
        <w:tc>
          <w:tcPr>
            <w:tcW w:w="402" w:type="dxa"/>
          </w:tcPr>
          <w:p w:rsidR="008B4A5B" w:rsidRPr="00291380" w:rsidRDefault="008B4A5B" w:rsidP="00AF4C73">
            <w:r w:rsidRPr="00291380">
              <w:t>v</w:t>
            </w:r>
          </w:p>
        </w:tc>
        <w:tc>
          <w:tcPr>
            <w:tcW w:w="401" w:type="dxa"/>
          </w:tcPr>
          <w:p w:rsidR="008B4A5B" w:rsidRPr="00291380" w:rsidRDefault="008B4A5B" w:rsidP="00AF4C73"/>
        </w:tc>
        <w:tc>
          <w:tcPr>
            <w:tcW w:w="401" w:type="dxa"/>
          </w:tcPr>
          <w:p w:rsidR="008B4A5B" w:rsidRPr="00291380" w:rsidRDefault="008B4A5B" w:rsidP="00AF4C73"/>
        </w:tc>
        <w:tc>
          <w:tcPr>
            <w:tcW w:w="401" w:type="dxa"/>
          </w:tcPr>
          <w:p w:rsidR="008B4A5B" w:rsidRPr="00291380" w:rsidRDefault="008B4A5B" w:rsidP="00AF4C73"/>
        </w:tc>
        <w:tc>
          <w:tcPr>
            <w:tcW w:w="400" w:type="dxa"/>
          </w:tcPr>
          <w:p w:rsidR="008B4A5B" w:rsidRPr="00291380" w:rsidRDefault="008B4A5B" w:rsidP="00AF4C73"/>
        </w:tc>
        <w:tc>
          <w:tcPr>
            <w:tcW w:w="400"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r w:rsidRPr="00291380">
              <w:t>v</w:t>
            </w:r>
          </w:p>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r w:rsidRPr="00291380">
              <w:t>v</w:t>
            </w:r>
          </w:p>
        </w:tc>
        <w:tc>
          <w:tcPr>
            <w:tcW w:w="464" w:type="dxa"/>
          </w:tcPr>
          <w:p w:rsidR="008B4A5B" w:rsidRPr="00291380" w:rsidRDefault="008B4A5B" w:rsidP="00AF4C73">
            <w:r w:rsidRPr="00291380">
              <w:t>v</w:t>
            </w:r>
          </w:p>
        </w:tc>
        <w:tc>
          <w:tcPr>
            <w:tcW w:w="464" w:type="dxa"/>
          </w:tcPr>
          <w:p w:rsidR="008B4A5B" w:rsidRPr="00291380" w:rsidRDefault="008B4A5B" w:rsidP="00AF4C73"/>
        </w:tc>
        <w:tc>
          <w:tcPr>
            <w:tcW w:w="464" w:type="dxa"/>
          </w:tcPr>
          <w:p w:rsidR="008B4A5B" w:rsidRPr="00291380" w:rsidRDefault="008B4A5B" w:rsidP="00AF4C73">
            <w:r w:rsidRPr="00291380">
              <w:t>v</w:t>
            </w:r>
          </w:p>
        </w:tc>
        <w:tc>
          <w:tcPr>
            <w:tcW w:w="464" w:type="dxa"/>
          </w:tcPr>
          <w:p w:rsidR="008B4A5B" w:rsidRPr="00291380" w:rsidRDefault="008B4A5B" w:rsidP="00AF4C73"/>
        </w:tc>
        <w:tc>
          <w:tcPr>
            <w:tcW w:w="464" w:type="dxa"/>
          </w:tcPr>
          <w:p w:rsidR="008B4A5B" w:rsidRPr="00291380" w:rsidRDefault="008B4A5B" w:rsidP="00AF4C73"/>
        </w:tc>
        <w:tc>
          <w:tcPr>
            <w:tcW w:w="460" w:type="dxa"/>
          </w:tcPr>
          <w:p w:rsidR="008B4A5B" w:rsidRPr="00291380" w:rsidRDefault="008B4A5B" w:rsidP="00AF4C73"/>
        </w:tc>
      </w:tr>
      <w:tr w:rsidR="008B4A5B" w:rsidRPr="00291380" w:rsidTr="00291380">
        <w:tc>
          <w:tcPr>
            <w:tcW w:w="364" w:type="dxa"/>
          </w:tcPr>
          <w:p w:rsidR="008B4A5B" w:rsidRPr="00291380" w:rsidRDefault="008B4A5B" w:rsidP="00AF4C73">
            <w:r w:rsidRPr="00291380">
              <w:t>D</w:t>
            </w:r>
          </w:p>
        </w:tc>
        <w:tc>
          <w:tcPr>
            <w:tcW w:w="401" w:type="dxa"/>
          </w:tcPr>
          <w:p w:rsidR="008B4A5B" w:rsidRPr="00291380" w:rsidRDefault="008B4A5B" w:rsidP="00AF4C73"/>
        </w:tc>
        <w:tc>
          <w:tcPr>
            <w:tcW w:w="402" w:type="dxa"/>
          </w:tcPr>
          <w:p w:rsidR="008B4A5B" w:rsidRPr="00291380" w:rsidRDefault="008B4A5B" w:rsidP="00AF4C73">
            <w:r w:rsidRPr="00291380">
              <w:t>v</w:t>
            </w:r>
          </w:p>
        </w:tc>
        <w:tc>
          <w:tcPr>
            <w:tcW w:w="402" w:type="dxa"/>
          </w:tcPr>
          <w:p w:rsidR="008B4A5B" w:rsidRPr="00291380" w:rsidRDefault="008B4A5B" w:rsidP="00AF4C73"/>
        </w:tc>
        <w:tc>
          <w:tcPr>
            <w:tcW w:w="402" w:type="dxa"/>
          </w:tcPr>
          <w:p w:rsidR="008B4A5B" w:rsidRPr="00291380" w:rsidRDefault="008B4A5B" w:rsidP="00AF4C73"/>
        </w:tc>
        <w:tc>
          <w:tcPr>
            <w:tcW w:w="401" w:type="dxa"/>
          </w:tcPr>
          <w:p w:rsidR="008B4A5B" w:rsidRPr="00291380" w:rsidRDefault="008B4A5B" w:rsidP="00AF4C73"/>
        </w:tc>
        <w:tc>
          <w:tcPr>
            <w:tcW w:w="401" w:type="dxa"/>
          </w:tcPr>
          <w:p w:rsidR="008B4A5B" w:rsidRPr="00291380" w:rsidRDefault="008B4A5B" w:rsidP="00AF4C73"/>
        </w:tc>
        <w:tc>
          <w:tcPr>
            <w:tcW w:w="401" w:type="dxa"/>
          </w:tcPr>
          <w:p w:rsidR="008B4A5B" w:rsidRPr="00291380" w:rsidRDefault="008B4A5B" w:rsidP="00AF4C73">
            <w:r w:rsidRPr="00291380">
              <w:t>v</w:t>
            </w:r>
          </w:p>
        </w:tc>
        <w:tc>
          <w:tcPr>
            <w:tcW w:w="400" w:type="dxa"/>
          </w:tcPr>
          <w:p w:rsidR="008B4A5B" w:rsidRPr="00291380" w:rsidRDefault="008B4A5B" w:rsidP="00AF4C73"/>
        </w:tc>
        <w:tc>
          <w:tcPr>
            <w:tcW w:w="400" w:type="dxa"/>
          </w:tcPr>
          <w:p w:rsidR="008B4A5B" w:rsidRPr="00291380" w:rsidRDefault="008B4A5B" w:rsidP="00AF4C73">
            <w:r w:rsidRPr="00291380">
              <w:t>v</w:t>
            </w:r>
          </w:p>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r w:rsidRPr="00291380">
              <w:t>v</w:t>
            </w:r>
          </w:p>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tc>
        <w:tc>
          <w:tcPr>
            <w:tcW w:w="464" w:type="dxa"/>
          </w:tcPr>
          <w:p w:rsidR="008B4A5B" w:rsidRPr="00291380" w:rsidRDefault="008B4A5B" w:rsidP="00AF4C73">
            <w:r w:rsidRPr="00291380">
              <w:t>v</w:t>
            </w:r>
          </w:p>
        </w:tc>
        <w:tc>
          <w:tcPr>
            <w:tcW w:w="464" w:type="dxa"/>
          </w:tcPr>
          <w:p w:rsidR="008B4A5B" w:rsidRPr="00291380" w:rsidRDefault="008B4A5B" w:rsidP="00AF4C73"/>
        </w:tc>
        <w:tc>
          <w:tcPr>
            <w:tcW w:w="464" w:type="dxa"/>
          </w:tcPr>
          <w:p w:rsidR="008B4A5B" w:rsidRPr="00291380" w:rsidRDefault="008B4A5B" w:rsidP="00AF4C73">
            <w:r w:rsidRPr="00291380">
              <w:t>v</w:t>
            </w:r>
          </w:p>
        </w:tc>
        <w:tc>
          <w:tcPr>
            <w:tcW w:w="464" w:type="dxa"/>
          </w:tcPr>
          <w:p w:rsidR="008B4A5B" w:rsidRPr="00291380" w:rsidRDefault="008B4A5B" w:rsidP="00AF4C73"/>
        </w:tc>
        <w:tc>
          <w:tcPr>
            <w:tcW w:w="460" w:type="dxa"/>
          </w:tcPr>
          <w:p w:rsidR="008B4A5B" w:rsidRPr="00291380" w:rsidRDefault="008B4A5B" w:rsidP="00AF4C73">
            <w:r w:rsidRPr="00291380">
              <w:t>v</w:t>
            </w:r>
          </w:p>
        </w:tc>
      </w:tr>
    </w:tbl>
    <w:p w:rsidR="008B4A5B" w:rsidRDefault="008B4A5B" w:rsidP="0093112E">
      <w:r>
        <w:rPr>
          <w:rFonts w:hint="eastAsia"/>
        </w:rPr>
        <w:t>六、翻譯</w:t>
      </w:r>
      <w:r>
        <w:t xml:space="preserve"> 8%</w:t>
      </w:r>
    </w:p>
    <w:p w:rsidR="008B4A5B" w:rsidRDefault="008B4A5B" w:rsidP="00B55013">
      <w:pPr>
        <w:ind w:firstLineChars="100" w:firstLine="31680"/>
      </w:pPr>
      <w:r>
        <w:t>1. Is your school in back of the train station?</w:t>
      </w:r>
    </w:p>
    <w:p w:rsidR="008B4A5B" w:rsidRDefault="008B4A5B" w:rsidP="00B55013">
      <w:pPr>
        <w:ind w:firstLineChars="100" w:firstLine="31680"/>
      </w:pPr>
      <w:r>
        <w:t>2. Our friends are standing in line over there.</w:t>
      </w:r>
    </w:p>
    <w:p w:rsidR="008B4A5B" w:rsidRDefault="008B4A5B" w:rsidP="00B55013">
      <w:pPr>
        <w:ind w:firstLineChars="100" w:firstLine="31680"/>
      </w:pPr>
      <w:r>
        <w:t>3. There are forty women on the</w:t>
      </w:r>
      <w:r w:rsidRPr="005F2B8D">
        <w:t xml:space="preserve"> tall</w:t>
      </w:r>
      <w:r>
        <w:t xml:space="preserve"> </w:t>
      </w:r>
      <w:r w:rsidRPr="005F2B8D">
        <w:t>building.</w:t>
      </w:r>
      <w:r>
        <w:t xml:space="preserve"> </w:t>
      </w:r>
    </w:p>
    <w:p w:rsidR="008B4A5B" w:rsidRDefault="008B4A5B" w:rsidP="002D2DBE">
      <w:pPr>
        <w:ind w:firstLineChars="100" w:firstLine="31680"/>
      </w:pPr>
      <w:r>
        <w:t xml:space="preserve">4. Every boy and girl is enjoying boat trips on the lake.    </w:t>
      </w:r>
    </w:p>
    <w:sectPr w:rsidR="008B4A5B" w:rsidSect="005049AE">
      <w:pgSz w:w="11906" w:h="16838"/>
      <w:pgMar w:top="1134" w:right="1134" w:bottom="1134" w:left="1134" w:header="851" w:footer="992" w:gutter="0"/>
      <w:cols w:space="425"/>
      <w:rtlGutter/>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A5B" w:rsidRDefault="008B4A5B" w:rsidP="00C413DF">
      <w:r>
        <w:separator/>
      </w:r>
    </w:p>
  </w:endnote>
  <w:endnote w:type="continuationSeparator" w:id="0">
    <w:p w:rsidR="008B4A5B" w:rsidRDefault="008B4A5B" w:rsidP="00C413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altName w:val="Arial"/>
    <w:panose1 w:val="00000000000000000000"/>
    <w:charset w:val="00"/>
    <w:family w:val="roman"/>
    <w:notTrueType/>
    <w:pitch w:val="default"/>
    <w:sig w:usb0="00000003" w:usb1="00000000" w:usb2="00000000" w:usb3="00000000" w:csb0="00000001"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A5B" w:rsidRDefault="008B4A5B" w:rsidP="00C413DF">
      <w:r>
        <w:separator/>
      </w:r>
    </w:p>
  </w:footnote>
  <w:footnote w:type="continuationSeparator" w:id="0">
    <w:p w:rsidR="008B4A5B" w:rsidRDefault="008B4A5B" w:rsidP="00C413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D3CFD"/>
    <w:multiLevelType w:val="hybridMultilevel"/>
    <w:tmpl w:val="12B87648"/>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
    <w:nsid w:val="2BFF0DAA"/>
    <w:multiLevelType w:val="hybridMultilevel"/>
    <w:tmpl w:val="AF5AB7C2"/>
    <w:lvl w:ilvl="0" w:tplc="04090011">
      <w:start w:val="1"/>
      <w:numFmt w:val="upperLetter"/>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nsid w:val="2E496E91"/>
    <w:multiLevelType w:val="hybridMultilevel"/>
    <w:tmpl w:val="213A1F82"/>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43346B3B"/>
    <w:multiLevelType w:val="hybridMultilevel"/>
    <w:tmpl w:val="1EEA728A"/>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531355DF"/>
    <w:multiLevelType w:val="hybridMultilevel"/>
    <w:tmpl w:val="21F296D8"/>
    <w:lvl w:ilvl="0" w:tplc="04090011">
      <w:start w:val="1"/>
      <w:numFmt w:val="upperLetter"/>
      <w:lvlText w:val="%1."/>
      <w:lvlJc w:val="left"/>
      <w:pPr>
        <w:ind w:left="1440" w:hanging="480"/>
      </w:pPr>
      <w:rPr>
        <w:rFonts w:cs="Times New Roman"/>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5">
    <w:nsid w:val="6ACC6F7A"/>
    <w:multiLevelType w:val="hybridMultilevel"/>
    <w:tmpl w:val="EA72AF20"/>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5488"/>
    <w:rsid w:val="00014D32"/>
    <w:rsid w:val="0002108E"/>
    <w:rsid w:val="00026AA9"/>
    <w:rsid w:val="00031D51"/>
    <w:rsid w:val="00040F88"/>
    <w:rsid w:val="000538D2"/>
    <w:rsid w:val="000602F5"/>
    <w:rsid w:val="00061751"/>
    <w:rsid w:val="00073FBE"/>
    <w:rsid w:val="0008236E"/>
    <w:rsid w:val="00082627"/>
    <w:rsid w:val="000868E1"/>
    <w:rsid w:val="000B13D0"/>
    <w:rsid w:val="000D3736"/>
    <w:rsid w:val="000E6241"/>
    <w:rsid w:val="00105976"/>
    <w:rsid w:val="0011115D"/>
    <w:rsid w:val="00113150"/>
    <w:rsid w:val="00134F8E"/>
    <w:rsid w:val="00186592"/>
    <w:rsid w:val="001A107C"/>
    <w:rsid w:val="001B4F37"/>
    <w:rsid w:val="001C25FD"/>
    <w:rsid w:val="001D0BDD"/>
    <w:rsid w:val="001D6165"/>
    <w:rsid w:val="001E7A49"/>
    <w:rsid w:val="0023441E"/>
    <w:rsid w:val="00234B97"/>
    <w:rsid w:val="00261E47"/>
    <w:rsid w:val="00261FD6"/>
    <w:rsid w:val="00291380"/>
    <w:rsid w:val="002C46E0"/>
    <w:rsid w:val="002C4C65"/>
    <w:rsid w:val="002D2DBE"/>
    <w:rsid w:val="002F2FF5"/>
    <w:rsid w:val="002F600C"/>
    <w:rsid w:val="00307322"/>
    <w:rsid w:val="00335B85"/>
    <w:rsid w:val="00336F1A"/>
    <w:rsid w:val="00346959"/>
    <w:rsid w:val="00380EC7"/>
    <w:rsid w:val="003E066D"/>
    <w:rsid w:val="003F2DDF"/>
    <w:rsid w:val="00404FCF"/>
    <w:rsid w:val="0042388D"/>
    <w:rsid w:val="004402D4"/>
    <w:rsid w:val="00451C31"/>
    <w:rsid w:val="004536BD"/>
    <w:rsid w:val="004710C4"/>
    <w:rsid w:val="004C4CD0"/>
    <w:rsid w:val="005049AE"/>
    <w:rsid w:val="00515EA5"/>
    <w:rsid w:val="00515FA8"/>
    <w:rsid w:val="00562202"/>
    <w:rsid w:val="00582DAC"/>
    <w:rsid w:val="00595A97"/>
    <w:rsid w:val="0059795D"/>
    <w:rsid w:val="005B763E"/>
    <w:rsid w:val="005F24E9"/>
    <w:rsid w:val="005F2B8D"/>
    <w:rsid w:val="00601509"/>
    <w:rsid w:val="006133E3"/>
    <w:rsid w:val="00680051"/>
    <w:rsid w:val="00685125"/>
    <w:rsid w:val="00692501"/>
    <w:rsid w:val="006B2B6B"/>
    <w:rsid w:val="006C7B0A"/>
    <w:rsid w:val="006D3971"/>
    <w:rsid w:val="00723046"/>
    <w:rsid w:val="00727CCB"/>
    <w:rsid w:val="00743793"/>
    <w:rsid w:val="00776312"/>
    <w:rsid w:val="007828D0"/>
    <w:rsid w:val="007874CA"/>
    <w:rsid w:val="0079027C"/>
    <w:rsid w:val="007A644C"/>
    <w:rsid w:val="007B07EE"/>
    <w:rsid w:val="007D6BBF"/>
    <w:rsid w:val="007F23C9"/>
    <w:rsid w:val="007F422C"/>
    <w:rsid w:val="0080273F"/>
    <w:rsid w:val="0081512A"/>
    <w:rsid w:val="00830D28"/>
    <w:rsid w:val="008578A7"/>
    <w:rsid w:val="00857945"/>
    <w:rsid w:val="00864C5C"/>
    <w:rsid w:val="00871C08"/>
    <w:rsid w:val="00875997"/>
    <w:rsid w:val="008B4A5B"/>
    <w:rsid w:val="008C3D2E"/>
    <w:rsid w:val="008F5A9C"/>
    <w:rsid w:val="00912278"/>
    <w:rsid w:val="00921611"/>
    <w:rsid w:val="0093112E"/>
    <w:rsid w:val="0095772C"/>
    <w:rsid w:val="00976161"/>
    <w:rsid w:val="009A2586"/>
    <w:rsid w:val="009A71DE"/>
    <w:rsid w:val="009D2C2F"/>
    <w:rsid w:val="009E62D6"/>
    <w:rsid w:val="009E7DDF"/>
    <w:rsid w:val="00A25408"/>
    <w:rsid w:val="00A25E50"/>
    <w:rsid w:val="00A328D1"/>
    <w:rsid w:val="00A66C85"/>
    <w:rsid w:val="00A70B6D"/>
    <w:rsid w:val="00A728FF"/>
    <w:rsid w:val="00A72BB9"/>
    <w:rsid w:val="00A95311"/>
    <w:rsid w:val="00AD66B2"/>
    <w:rsid w:val="00AF4C73"/>
    <w:rsid w:val="00B13280"/>
    <w:rsid w:val="00B23DC9"/>
    <w:rsid w:val="00B44BC1"/>
    <w:rsid w:val="00B52004"/>
    <w:rsid w:val="00B53A83"/>
    <w:rsid w:val="00B55013"/>
    <w:rsid w:val="00B95756"/>
    <w:rsid w:val="00BC70F1"/>
    <w:rsid w:val="00BC7866"/>
    <w:rsid w:val="00BD1294"/>
    <w:rsid w:val="00C034BE"/>
    <w:rsid w:val="00C04F9C"/>
    <w:rsid w:val="00C11671"/>
    <w:rsid w:val="00C34B00"/>
    <w:rsid w:val="00C413DF"/>
    <w:rsid w:val="00C72113"/>
    <w:rsid w:val="00C845AE"/>
    <w:rsid w:val="00C871B1"/>
    <w:rsid w:val="00C94D32"/>
    <w:rsid w:val="00CA7B39"/>
    <w:rsid w:val="00CC084A"/>
    <w:rsid w:val="00CD013B"/>
    <w:rsid w:val="00CE4E10"/>
    <w:rsid w:val="00D27426"/>
    <w:rsid w:val="00D722D5"/>
    <w:rsid w:val="00D77D0F"/>
    <w:rsid w:val="00DA3B1F"/>
    <w:rsid w:val="00DB1C41"/>
    <w:rsid w:val="00DB4E26"/>
    <w:rsid w:val="00DD4F9A"/>
    <w:rsid w:val="00DF02F0"/>
    <w:rsid w:val="00DF289B"/>
    <w:rsid w:val="00E16A2E"/>
    <w:rsid w:val="00E32E1A"/>
    <w:rsid w:val="00E42B32"/>
    <w:rsid w:val="00E436C6"/>
    <w:rsid w:val="00E44155"/>
    <w:rsid w:val="00E60597"/>
    <w:rsid w:val="00E856D2"/>
    <w:rsid w:val="00EE5634"/>
    <w:rsid w:val="00EF53F5"/>
    <w:rsid w:val="00F25488"/>
    <w:rsid w:val="00F82A83"/>
    <w:rsid w:val="00FC7DF3"/>
    <w:rsid w:val="00FD0C5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B00"/>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25488"/>
    <w:pPr>
      <w:ind w:leftChars="200" w:left="480"/>
    </w:pPr>
  </w:style>
  <w:style w:type="paragraph" w:styleId="Header">
    <w:name w:val="header"/>
    <w:basedOn w:val="Normal"/>
    <w:link w:val="HeaderChar"/>
    <w:uiPriority w:val="99"/>
    <w:rsid w:val="00C413D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C413DF"/>
    <w:rPr>
      <w:rFonts w:cs="Times New Roman"/>
      <w:sz w:val="20"/>
      <w:szCs w:val="20"/>
    </w:rPr>
  </w:style>
  <w:style w:type="paragraph" w:styleId="Footer">
    <w:name w:val="footer"/>
    <w:basedOn w:val="Normal"/>
    <w:link w:val="FooterChar"/>
    <w:uiPriority w:val="99"/>
    <w:rsid w:val="00C413D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C413DF"/>
    <w:rPr>
      <w:rFonts w:cs="Times New Roman"/>
      <w:sz w:val="20"/>
      <w:szCs w:val="20"/>
    </w:rPr>
  </w:style>
  <w:style w:type="table" w:styleId="TableGrid">
    <w:name w:val="Table Grid"/>
    <w:basedOn w:val="TableNormal"/>
    <w:uiPriority w:val="99"/>
    <w:rsid w:val="0002108E"/>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13564807">
      <w:marLeft w:val="0"/>
      <w:marRight w:val="0"/>
      <w:marTop w:val="0"/>
      <w:marBottom w:val="0"/>
      <w:divBdr>
        <w:top w:val="none" w:sz="0" w:space="0" w:color="auto"/>
        <w:left w:val="none" w:sz="0" w:space="0" w:color="auto"/>
        <w:bottom w:val="none" w:sz="0" w:space="0" w:color="auto"/>
        <w:right w:val="none" w:sz="0" w:space="0" w:color="auto"/>
      </w:divBdr>
    </w:div>
    <w:div w:id="15135648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923</TotalTime>
  <Pages>7</Pages>
  <Words>1528</Words>
  <Characters>8710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JHA620X</dc:creator>
  <cp:keywords/>
  <dc:description/>
  <cp:lastModifiedBy>S.xp</cp:lastModifiedBy>
  <cp:revision>95</cp:revision>
  <cp:lastPrinted>2014-01-14T13:02:00Z</cp:lastPrinted>
  <dcterms:created xsi:type="dcterms:W3CDTF">2013-12-21T03:20:00Z</dcterms:created>
  <dcterms:modified xsi:type="dcterms:W3CDTF">2014-01-20T00:40:00Z</dcterms:modified>
</cp:coreProperties>
</file>