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D39" w:rsidRPr="00282372" w:rsidRDefault="00E72D39" w:rsidP="00E72D39">
      <w:pPr>
        <w:kinsoku w:val="0"/>
        <w:overflowPunct w:val="0"/>
        <w:autoSpaceDE w:val="0"/>
        <w:autoSpaceDN w:val="0"/>
        <w:jc w:val="center"/>
        <w:rPr>
          <w:rFonts w:ascii="新細明體" w:eastAsia="新細明體" w:hAnsi="新細明體"/>
          <w:b/>
          <w:sz w:val="34"/>
          <w:szCs w:val="34"/>
        </w:rPr>
      </w:pPr>
      <w:r w:rsidRPr="00282372">
        <w:rPr>
          <w:rFonts w:ascii="新細明體" w:eastAsia="新細明體" w:hAnsi="新細明體" w:hint="eastAsia"/>
          <w:b/>
          <w:sz w:val="34"/>
          <w:szCs w:val="34"/>
        </w:rPr>
        <w:t>天主教道明中學</w:t>
      </w:r>
      <w:r w:rsidRPr="00282372">
        <w:rPr>
          <w:rFonts w:ascii="新細明體" w:eastAsia="新細明體" w:hAnsi="新細明體"/>
          <w:b/>
          <w:sz w:val="34"/>
          <w:szCs w:val="34"/>
        </w:rPr>
        <w:t>10</w:t>
      </w:r>
      <w:r w:rsidRPr="00282372">
        <w:rPr>
          <w:rFonts w:ascii="新細明體" w:eastAsia="新細明體" w:hAnsi="新細明體" w:hint="eastAsia"/>
          <w:b/>
          <w:sz w:val="34"/>
          <w:szCs w:val="34"/>
        </w:rPr>
        <w:t>2學年度第</w:t>
      </w:r>
      <w:r w:rsidR="00C27258" w:rsidRPr="00282372">
        <w:rPr>
          <w:rFonts w:ascii="新細明體" w:eastAsia="新細明體" w:hAnsi="新細明體" w:hint="eastAsia"/>
          <w:b/>
          <w:sz w:val="34"/>
          <w:szCs w:val="34"/>
        </w:rPr>
        <w:t>一學期第三</w:t>
      </w:r>
      <w:r w:rsidRPr="00282372">
        <w:rPr>
          <w:rFonts w:ascii="新細明體" w:eastAsia="新細明體" w:hAnsi="新細明體" w:hint="eastAsia"/>
          <w:b/>
          <w:sz w:val="34"/>
          <w:szCs w:val="34"/>
        </w:rPr>
        <w:t>次段考國二地理科試題</w:t>
      </w:r>
    </w:p>
    <w:p w:rsidR="00886E16" w:rsidRPr="00282372" w:rsidRDefault="00886E16" w:rsidP="00886E16">
      <w:p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</w:p>
    <w:p w:rsidR="00886E16" w:rsidRPr="00282372" w:rsidRDefault="00E72D39" w:rsidP="00886E16">
      <w:pPr>
        <w:kinsoku w:val="0"/>
        <w:overflowPunct w:val="0"/>
        <w:autoSpaceDE w:val="0"/>
        <w:autoSpaceDN w:val="0"/>
        <w:spacing w:line="240" w:lineRule="auto"/>
        <w:jc w:val="both"/>
        <w:rPr>
          <w:rFonts w:ascii="新細明體" w:eastAsia="新細明體" w:hAnsi="新細明體"/>
          <w:b/>
          <w:color w:val="000000"/>
        </w:rPr>
      </w:pPr>
      <w:r w:rsidRPr="00282372">
        <w:rPr>
          <w:rFonts w:ascii="新細明體" w:eastAsia="新細明體" w:hAnsi="新細明體" w:hint="eastAsia"/>
          <w:b/>
          <w:color w:val="000000"/>
        </w:rPr>
        <w:t>一、選擇:</w:t>
      </w:r>
    </w:p>
    <w:p w:rsidR="00886E16" w:rsidRPr="00282372" w:rsidRDefault="00886E16" w:rsidP="00886E16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0" w:name="Q_456B1FD0ED884CA997B8772980A580BE"/>
      <w:r w:rsidRPr="00282372">
        <w:rPr>
          <w:rFonts w:ascii="新細明體" w:eastAsia="新細明體" w:hAnsi="新細明體" w:hint="eastAsia"/>
        </w:rPr>
        <w:t>中國的游牧活動主要分布於西半部。下列有關游牧活動的環境特色，何者敘述正確？</w:t>
      </w:r>
    </w:p>
    <w:p w:rsidR="00886E16" w:rsidRPr="00282372" w:rsidRDefault="00886E16" w:rsidP="00E72D39">
      <w:pPr>
        <w:kinsoku w:val="0"/>
        <w:overflowPunct w:val="0"/>
        <w:autoSpaceDE w:val="0"/>
        <w:autoSpaceDN w:val="0"/>
        <w:ind w:leftChars="177" w:left="425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>(Ａ)當地水草豐盛　(Ｂ)牲畜種類眾多　(Ｃ)農牧活動混合　(Ｄ)當地地廣人稀。</w:t>
      </w:r>
    </w:p>
    <w:p w:rsidR="00886E16" w:rsidRPr="00282372" w:rsidRDefault="00886E16" w:rsidP="00886E16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1" w:name="Q_BBD2D5B1BE2F49AA8B9DBAC62B507FC8"/>
      <w:bookmarkEnd w:id="0"/>
      <w:r w:rsidRPr="00282372">
        <w:rPr>
          <w:rFonts w:ascii="新細明體" w:eastAsia="新細明體" w:hAnsi="新細明體" w:hint="eastAsia"/>
        </w:rPr>
        <w:t>各地區的氣候特色影響其產業活動的類型。附表中哪一個地區最適合從事小麥的耕作？</w:t>
      </w:r>
    </w:p>
    <w:tbl>
      <w:tblPr>
        <w:tblW w:w="4536" w:type="dxa"/>
        <w:jc w:val="center"/>
        <w:tblInd w:w="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58"/>
        <w:gridCol w:w="1259"/>
        <w:gridCol w:w="1259"/>
        <w:gridCol w:w="1260"/>
      </w:tblGrid>
      <w:tr w:rsidR="00886E16" w:rsidRPr="00E72D39" w:rsidTr="003C2524">
        <w:trPr>
          <w:jc w:val="center"/>
        </w:trPr>
        <w:tc>
          <w:tcPr>
            <w:tcW w:w="758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886E16" w:rsidRPr="00282372" w:rsidRDefault="00886E16" w:rsidP="00886E16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282372">
              <w:rPr>
                <w:rFonts w:ascii="新細明體" w:eastAsia="新細明體" w:hAnsi="新細明體" w:hint="eastAsia"/>
              </w:rPr>
              <w:t>地區</w:t>
            </w:r>
          </w:p>
        </w:tc>
        <w:tc>
          <w:tcPr>
            <w:tcW w:w="1259" w:type="dxa"/>
            <w:shd w:val="clear" w:color="auto" w:fill="E6E6E6"/>
            <w:vAlign w:val="center"/>
          </w:tcPr>
          <w:p w:rsidR="00886E16" w:rsidRPr="00282372" w:rsidRDefault="00886E16" w:rsidP="00886E16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282372">
              <w:rPr>
                <w:rFonts w:ascii="新細明體" w:eastAsia="新細明體" w:hAnsi="新細明體" w:hint="eastAsia"/>
              </w:rPr>
              <w:t>年雨量</w:t>
            </w:r>
          </w:p>
          <w:p w:rsidR="00886E16" w:rsidRPr="00282372" w:rsidRDefault="00886E16" w:rsidP="00886E16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282372">
              <w:rPr>
                <w:rFonts w:ascii="新細明體" w:eastAsia="新細明體" w:hAnsi="新細明體" w:hint="eastAsia"/>
              </w:rPr>
              <w:t>（毫米）</w:t>
            </w:r>
          </w:p>
        </w:tc>
        <w:tc>
          <w:tcPr>
            <w:tcW w:w="1259" w:type="dxa"/>
            <w:shd w:val="clear" w:color="auto" w:fill="E6E6E6"/>
            <w:vAlign w:val="center"/>
          </w:tcPr>
          <w:p w:rsidR="00886E16" w:rsidRPr="00282372" w:rsidRDefault="00886E16" w:rsidP="00886E16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282372">
              <w:rPr>
                <w:rFonts w:ascii="新細明體" w:eastAsia="新細明體" w:hAnsi="新細明體" w:hint="eastAsia"/>
              </w:rPr>
              <w:t>一月月均溫</w:t>
            </w:r>
          </w:p>
          <w:p w:rsidR="00886E16" w:rsidRPr="00282372" w:rsidRDefault="00886E16" w:rsidP="00886E16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282372">
              <w:rPr>
                <w:rFonts w:ascii="新細明體" w:eastAsia="新細明體" w:hAnsi="新細明體" w:hint="eastAsia"/>
              </w:rPr>
              <w:t>（℃）</w:t>
            </w:r>
          </w:p>
        </w:tc>
        <w:tc>
          <w:tcPr>
            <w:tcW w:w="1260" w:type="dxa"/>
            <w:shd w:val="clear" w:color="auto" w:fill="E6E6E6"/>
            <w:vAlign w:val="center"/>
          </w:tcPr>
          <w:p w:rsidR="00886E16" w:rsidRPr="00282372" w:rsidRDefault="00886E16" w:rsidP="00886E16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282372">
              <w:rPr>
                <w:rFonts w:ascii="新細明體" w:eastAsia="新細明體" w:hAnsi="新細明體" w:hint="eastAsia"/>
              </w:rPr>
              <w:t>七月月均溫</w:t>
            </w:r>
          </w:p>
          <w:p w:rsidR="00886E16" w:rsidRPr="00282372" w:rsidRDefault="00886E16" w:rsidP="00886E16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282372">
              <w:rPr>
                <w:rFonts w:ascii="新細明體" w:eastAsia="新細明體" w:hAnsi="新細明體" w:hint="eastAsia"/>
              </w:rPr>
              <w:t>（℃）</w:t>
            </w:r>
          </w:p>
        </w:tc>
      </w:tr>
      <w:tr w:rsidR="00886E16" w:rsidRPr="00E72D39" w:rsidTr="003C2524">
        <w:trPr>
          <w:jc w:val="center"/>
        </w:trPr>
        <w:tc>
          <w:tcPr>
            <w:tcW w:w="758" w:type="dxa"/>
            <w:vAlign w:val="center"/>
          </w:tcPr>
          <w:p w:rsidR="00886E16" w:rsidRPr="00282372" w:rsidRDefault="00886E16" w:rsidP="00886E16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282372">
              <w:rPr>
                <w:rFonts w:ascii="新細明體" w:eastAsia="新細明體" w:hAnsi="新細明體" w:hint="eastAsia"/>
              </w:rPr>
              <w:t>(Ａ)</w:t>
            </w:r>
          </w:p>
        </w:tc>
        <w:tc>
          <w:tcPr>
            <w:tcW w:w="1259" w:type="dxa"/>
            <w:vAlign w:val="center"/>
          </w:tcPr>
          <w:p w:rsidR="00886E16" w:rsidRPr="00282372" w:rsidRDefault="00886E16" w:rsidP="00886E16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282372">
              <w:rPr>
                <w:rFonts w:ascii="新細明體" w:eastAsia="新細明體" w:hAnsi="新細明體" w:hint="eastAsia"/>
              </w:rPr>
              <w:t>19</w:t>
            </w:r>
          </w:p>
        </w:tc>
        <w:tc>
          <w:tcPr>
            <w:tcW w:w="1259" w:type="dxa"/>
            <w:vAlign w:val="center"/>
          </w:tcPr>
          <w:p w:rsidR="00886E16" w:rsidRPr="00282372" w:rsidRDefault="00886E16" w:rsidP="00886E16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282372">
              <w:rPr>
                <w:rFonts w:ascii="新細明體" w:eastAsia="新細明體" w:hAnsi="新細明體" w:hint="eastAsia"/>
              </w:rPr>
              <w:t>－8.1</w:t>
            </w:r>
          </w:p>
        </w:tc>
        <w:tc>
          <w:tcPr>
            <w:tcW w:w="1260" w:type="dxa"/>
            <w:vAlign w:val="center"/>
          </w:tcPr>
          <w:p w:rsidR="00886E16" w:rsidRPr="00282372" w:rsidRDefault="00886E16" w:rsidP="00886E16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282372">
              <w:rPr>
                <w:rFonts w:ascii="新細明體" w:eastAsia="新細明體" w:hAnsi="新細明體" w:hint="eastAsia"/>
              </w:rPr>
              <w:t>33.2</w:t>
            </w:r>
          </w:p>
        </w:tc>
      </w:tr>
      <w:tr w:rsidR="00886E16" w:rsidRPr="00E72D39" w:rsidTr="003C2524">
        <w:trPr>
          <w:jc w:val="center"/>
        </w:trPr>
        <w:tc>
          <w:tcPr>
            <w:tcW w:w="758" w:type="dxa"/>
            <w:vAlign w:val="center"/>
          </w:tcPr>
          <w:p w:rsidR="00886E16" w:rsidRPr="00282372" w:rsidRDefault="00886E16" w:rsidP="00886E16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282372">
              <w:rPr>
                <w:rFonts w:ascii="新細明體" w:eastAsia="新細明體" w:hAnsi="新細明體" w:hint="eastAsia"/>
              </w:rPr>
              <w:t>(Ｂ)</w:t>
            </w:r>
          </w:p>
        </w:tc>
        <w:tc>
          <w:tcPr>
            <w:tcW w:w="1259" w:type="dxa"/>
            <w:vAlign w:val="center"/>
          </w:tcPr>
          <w:p w:rsidR="00886E16" w:rsidRPr="00282372" w:rsidRDefault="00886E16" w:rsidP="00886E16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282372">
              <w:rPr>
                <w:rFonts w:ascii="新細明體" w:eastAsia="新細明體" w:hAnsi="新細明體" w:hint="eastAsia"/>
              </w:rPr>
              <w:t>683</w:t>
            </w:r>
          </w:p>
        </w:tc>
        <w:tc>
          <w:tcPr>
            <w:tcW w:w="1259" w:type="dxa"/>
            <w:vAlign w:val="center"/>
          </w:tcPr>
          <w:p w:rsidR="00886E16" w:rsidRPr="00282372" w:rsidRDefault="00886E16" w:rsidP="00886E16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282372">
              <w:rPr>
                <w:rFonts w:ascii="新細明體" w:eastAsia="新細明體" w:hAnsi="新細明體" w:hint="eastAsia"/>
              </w:rPr>
              <w:t>－5.0</w:t>
            </w:r>
          </w:p>
        </w:tc>
        <w:tc>
          <w:tcPr>
            <w:tcW w:w="1260" w:type="dxa"/>
            <w:vAlign w:val="center"/>
          </w:tcPr>
          <w:p w:rsidR="00886E16" w:rsidRPr="00282372" w:rsidRDefault="00886E16" w:rsidP="00886E16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282372">
              <w:rPr>
                <w:rFonts w:ascii="新細明體" w:eastAsia="新細明體" w:hAnsi="新細明體" w:hint="eastAsia"/>
              </w:rPr>
              <w:t>25.4</w:t>
            </w:r>
          </w:p>
        </w:tc>
      </w:tr>
      <w:tr w:rsidR="00886E16" w:rsidRPr="00E72D39" w:rsidTr="003C2524">
        <w:trPr>
          <w:jc w:val="center"/>
        </w:trPr>
        <w:tc>
          <w:tcPr>
            <w:tcW w:w="758" w:type="dxa"/>
            <w:vAlign w:val="center"/>
          </w:tcPr>
          <w:p w:rsidR="00886E16" w:rsidRPr="00282372" w:rsidRDefault="00886E16" w:rsidP="00886E16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282372">
              <w:rPr>
                <w:rFonts w:ascii="新細明體" w:eastAsia="新細明體" w:hAnsi="新細明體" w:hint="eastAsia"/>
              </w:rPr>
              <w:t>(Ｃ)</w:t>
            </w:r>
          </w:p>
        </w:tc>
        <w:tc>
          <w:tcPr>
            <w:tcW w:w="1259" w:type="dxa"/>
            <w:vAlign w:val="center"/>
          </w:tcPr>
          <w:p w:rsidR="00886E16" w:rsidRPr="00282372" w:rsidRDefault="00886E16" w:rsidP="00886E16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282372">
              <w:rPr>
                <w:rFonts w:ascii="新細明體" w:eastAsia="新細明體" w:hAnsi="新細明體" w:hint="eastAsia"/>
              </w:rPr>
              <w:t>1,223</w:t>
            </w:r>
          </w:p>
        </w:tc>
        <w:tc>
          <w:tcPr>
            <w:tcW w:w="1259" w:type="dxa"/>
            <w:vAlign w:val="center"/>
          </w:tcPr>
          <w:p w:rsidR="00886E16" w:rsidRPr="00282372" w:rsidRDefault="00886E16" w:rsidP="00886E16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282372">
              <w:rPr>
                <w:rFonts w:ascii="新細明體" w:eastAsia="新細明體" w:hAnsi="新細明體" w:hint="eastAsia"/>
              </w:rPr>
              <w:t>3.5</w:t>
            </w:r>
          </w:p>
        </w:tc>
        <w:tc>
          <w:tcPr>
            <w:tcW w:w="1260" w:type="dxa"/>
            <w:vAlign w:val="center"/>
          </w:tcPr>
          <w:p w:rsidR="00886E16" w:rsidRPr="00282372" w:rsidRDefault="00886E16" w:rsidP="00886E16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282372">
              <w:rPr>
                <w:rFonts w:ascii="新細明體" w:eastAsia="新細明體" w:hAnsi="新細明體" w:hint="eastAsia"/>
              </w:rPr>
              <w:t>28.8</w:t>
            </w:r>
          </w:p>
        </w:tc>
      </w:tr>
      <w:tr w:rsidR="00886E16" w:rsidRPr="00E72D39" w:rsidTr="003C2524">
        <w:trPr>
          <w:jc w:val="center"/>
        </w:trPr>
        <w:tc>
          <w:tcPr>
            <w:tcW w:w="758" w:type="dxa"/>
            <w:vAlign w:val="center"/>
          </w:tcPr>
          <w:p w:rsidR="00886E16" w:rsidRPr="00282372" w:rsidRDefault="00886E16" w:rsidP="00886E16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282372">
              <w:rPr>
                <w:rFonts w:ascii="新細明體" w:eastAsia="新細明體" w:hAnsi="新細明體" w:hint="eastAsia"/>
              </w:rPr>
              <w:t>(Ｄ)</w:t>
            </w:r>
          </w:p>
        </w:tc>
        <w:tc>
          <w:tcPr>
            <w:tcW w:w="1259" w:type="dxa"/>
            <w:vAlign w:val="center"/>
          </w:tcPr>
          <w:p w:rsidR="00886E16" w:rsidRPr="00282372" w:rsidRDefault="00886E16" w:rsidP="00886E16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282372">
              <w:rPr>
                <w:rFonts w:ascii="新細明體" w:eastAsia="新細明體" w:hAnsi="新細明體" w:hint="eastAsia"/>
              </w:rPr>
              <w:t>2,290</w:t>
            </w:r>
          </w:p>
        </w:tc>
        <w:tc>
          <w:tcPr>
            <w:tcW w:w="1259" w:type="dxa"/>
            <w:vAlign w:val="center"/>
          </w:tcPr>
          <w:p w:rsidR="00886E16" w:rsidRPr="00282372" w:rsidRDefault="00886E16" w:rsidP="00886E16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282372">
              <w:rPr>
                <w:rFonts w:ascii="新細明體" w:eastAsia="新細明體" w:hAnsi="新細明體" w:hint="eastAsia"/>
              </w:rPr>
              <w:t>20.4</w:t>
            </w:r>
          </w:p>
        </w:tc>
        <w:tc>
          <w:tcPr>
            <w:tcW w:w="1260" w:type="dxa"/>
            <w:vAlign w:val="center"/>
          </w:tcPr>
          <w:p w:rsidR="00886E16" w:rsidRPr="00282372" w:rsidRDefault="00886E16" w:rsidP="00886E16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  <w:w w:val="25"/>
              </w:rPr>
            </w:pPr>
            <w:r w:rsidRPr="00282372">
              <w:rPr>
                <w:rFonts w:ascii="新細明體" w:eastAsia="新細明體" w:hAnsi="新細明體" w:hint="eastAsia"/>
              </w:rPr>
              <w:t>28.0</w:t>
            </w:r>
          </w:p>
        </w:tc>
      </w:tr>
    </w:tbl>
    <w:p w:rsidR="00886E16" w:rsidRPr="00282372" w:rsidRDefault="00886E16" w:rsidP="00E72D39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2" w:name="Q_AEC7321D6D5141C1B63FA3915F671A35"/>
      <w:bookmarkEnd w:id="1"/>
      <w:r w:rsidRPr="00282372">
        <w:rPr>
          <w:rFonts w:ascii="新細明體" w:eastAsia="新細明體" w:hAnsi="新細明體" w:hint="eastAsia"/>
        </w:rPr>
        <w:t>中國農作物生長季由南向北逐漸減短，收穫次數也漸減，此種農耕現象主要是受到下列哪一種因素的影響？</w:t>
      </w:r>
      <w:r w:rsidR="00E72D39" w:rsidRPr="00282372">
        <w:rPr>
          <w:rFonts w:ascii="新細明體" w:eastAsia="新細明體" w:hAnsi="新細明體" w:hint="eastAsia"/>
        </w:rPr>
        <w:t xml:space="preserve">  </w:t>
      </w:r>
      <w:r w:rsidRPr="00282372">
        <w:rPr>
          <w:rFonts w:ascii="新細明體" w:eastAsia="新細明體" w:hAnsi="新細明體" w:hint="eastAsia"/>
        </w:rPr>
        <w:t>(Ａ)風向　(Ｂ)雨量　(Ｃ)氣溫　(Ｄ)氣壓。</w:t>
      </w:r>
      <w:bookmarkEnd w:id="2"/>
    </w:p>
    <w:p w:rsidR="00886E16" w:rsidRPr="00282372" w:rsidRDefault="00886E16" w:rsidP="00886E16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3" w:name="Q_EC97DB60369A429181CFD3FFD3615E6E"/>
      <w:r w:rsidRPr="00282372">
        <w:rPr>
          <w:rFonts w:ascii="新細明體" w:eastAsia="新細明體" w:hAnsi="新細明體" w:hint="eastAsia"/>
        </w:rPr>
        <w:t>附表呈現中國主要經濟作物的生長條件，其中哪一項敘述</w:t>
      </w:r>
      <w:r w:rsidRPr="00282372">
        <w:rPr>
          <w:rFonts w:ascii="新細明體" w:eastAsia="新細明體" w:hAnsi="新細明體" w:hint="eastAsia"/>
          <w:u w:val="double"/>
        </w:rPr>
        <w:t>錯誤</w:t>
      </w:r>
      <w:r w:rsidRPr="00282372">
        <w:rPr>
          <w:rFonts w:ascii="新細明體" w:eastAsia="新細明體" w:hAnsi="新細明體" w:hint="eastAsia"/>
        </w:rPr>
        <w:t>？</w:t>
      </w:r>
    </w:p>
    <w:tbl>
      <w:tblPr>
        <w:tblW w:w="4536" w:type="dxa"/>
        <w:jc w:val="center"/>
        <w:tblInd w:w="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74"/>
        <w:gridCol w:w="756"/>
        <w:gridCol w:w="3106"/>
      </w:tblGrid>
      <w:tr w:rsidR="00886E16" w:rsidRPr="00E72D39" w:rsidTr="002B78D1">
        <w:trPr>
          <w:jc w:val="center"/>
        </w:trPr>
        <w:tc>
          <w:tcPr>
            <w:tcW w:w="674" w:type="dxa"/>
            <w:vAlign w:val="center"/>
          </w:tcPr>
          <w:p w:rsidR="00886E16" w:rsidRPr="00282372" w:rsidRDefault="00886E16" w:rsidP="00886E16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282372">
              <w:rPr>
                <w:rFonts w:ascii="新細明體" w:eastAsia="新細明體" w:hAnsi="新細明體" w:hint="eastAsia"/>
              </w:rPr>
              <w:t>(Ａ)</w:t>
            </w:r>
          </w:p>
        </w:tc>
        <w:tc>
          <w:tcPr>
            <w:tcW w:w="756" w:type="dxa"/>
            <w:vAlign w:val="center"/>
          </w:tcPr>
          <w:p w:rsidR="00886E16" w:rsidRPr="00282372" w:rsidRDefault="00886E16" w:rsidP="00886E16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282372">
              <w:rPr>
                <w:rFonts w:ascii="新細明體" w:eastAsia="新細明體" w:hAnsi="新細明體" w:hint="eastAsia"/>
              </w:rPr>
              <w:t>茶樹</w:t>
            </w:r>
          </w:p>
        </w:tc>
        <w:tc>
          <w:tcPr>
            <w:tcW w:w="3106" w:type="dxa"/>
            <w:vAlign w:val="center"/>
          </w:tcPr>
          <w:p w:rsidR="00886E16" w:rsidRPr="00282372" w:rsidRDefault="00886E16" w:rsidP="00886E16">
            <w:pPr>
              <w:kinsoku w:val="0"/>
              <w:overflowPunct w:val="0"/>
              <w:autoSpaceDE w:val="0"/>
              <w:autoSpaceDN w:val="0"/>
              <w:jc w:val="both"/>
              <w:rPr>
                <w:rFonts w:ascii="新細明體" w:eastAsia="新細明體" w:hAnsi="新細明體"/>
              </w:rPr>
            </w:pPr>
            <w:r w:rsidRPr="00282372">
              <w:rPr>
                <w:rFonts w:ascii="新細明體" w:eastAsia="新細明體" w:hAnsi="新細明體" w:hint="eastAsia"/>
              </w:rPr>
              <w:t>適合多雲霧、排水良好的丘陵地</w:t>
            </w:r>
          </w:p>
        </w:tc>
      </w:tr>
      <w:tr w:rsidR="00886E16" w:rsidRPr="00E72D39" w:rsidTr="002B78D1">
        <w:trPr>
          <w:jc w:val="center"/>
        </w:trPr>
        <w:tc>
          <w:tcPr>
            <w:tcW w:w="674" w:type="dxa"/>
            <w:vAlign w:val="center"/>
          </w:tcPr>
          <w:p w:rsidR="00886E16" w:rsidRPr="00282372" w:rsidRDefault="00886E16" w:rsidP="00886E16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282372">
              <w:rPr>
                <w:rFonts w:ascii="新細明體" w:eastAsia="新細明體" w:hAnsi="新細明體" w:hint="eastAsia"/>
              </w:rPr>
              <w:t>(Ｂ)</w:t>
            </w:r>
          </w:p>
        </w:tc>
        <w:tc>
          <w:tcPr>
            <w:tcW w:w="756" w:type="dxa"/>
            <w:vAlign w:val="center"/>
          </w:tcPr>
          <w:p w:rsidR="00886E16" w:rsidRPr="00282372" w:rsidRDefault="00886E16" w:rsidP="00886E16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282372">
              <w:rPr>
                <w:rFonts w:ascii="新細明體" w:eastAsia="新細明體" w:hAnsi="新細明體" w:hint="eastAsia"/>
              </w:rPr>
              <w:t>棉花</w:t>
            </w:r>
          </w:p>
        </w:tc>
        <w:tc>
          <w:tcPr>
            <w:tcW w:w="3106" w:type="dxa"/>
            <w:vAlign w:val="center"/>
          </w:tcPr>
          <w:p w:rsidR="00886E16" w:rsidRPr="00282372" w:rsidRDefault="00886E16" w:rsidP="00886E16">
            <w:pPr>
              <w:kinsoku w:val="0"/>
              <w:overflowPunct w:val="0"/>
              <w:autoSpaceDE w:val="0"/>
              <w:autoSpaceDN w:val="0"/>
              <w:jc w:val="both"/>
              <w:rPr>
                <w:rFonts w:ascii="新細明體" w:eastAsia="新細明體" w:hAnsi="新細明體"/>
              </w:rPr>
            </w:pPr>
            <w:r w:rsidRPr="00282372">
              <w:rPr>
                <w:rFonts w:ascii="新細明體" w:eastAsia="新細明體" w:hAnsi="新細明體" w:hint="eastAsia"/>
              </w:rPr>
              <w:t>喜溫暖，生長季長，收穫季忌雨</w:t>
            </w:r>
          </w:p>
        </w:tc>
      </w:tr>
      <w:tr w:rsidR="00886E16" w:rsidRPr="00E72D39" w:rsidTr="002B78D1">
        <w:trPr>
          <w:jc w:val="center"/>
        </w:trPr>
        <w:tc>
          <w:tcPr>
            <w:tcW w:w="674" w:type="dxa"/>
            <w:vAlign w:val="center"/>
          </w:tcPr>
          <w:p w:rsidR="00886E16" w:rsidRPr="00282372" w:rsidRDefault="00886E16" w:rsidP="00886E16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282372">
              <w:rPr>
                <w:rFonts w:ascii="新細明體" w:eastAsia="新細明體" w:hAnsi="新細明體" w:hint="eastAsia"/>
              </w:rPr>
              <w:t>(Ｃ)</w:t>
            </w:r>
          </w:p>
        </w:tc>
        <w:tc>
          <w:tcPr>
            <w:tcW w:w="756" w:type="dxa"/>
            <w:vAlign w:val="center"/>
          </w:tcPr>
          <w:p w:rsidR="00886E16" w:rsidRPr="00282372" w:rsidRDefault="00886E16" w:rsidP="00886E16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282372">
              <w:rPr>
                <w:rFonts w:ascii="新細明體" w:eastAsia="新細明體" w:hAnsi="新細明體" w:hint="eastAsia"/>
              </w:rPr>
              <w:t>小麥</w:t>
            </w:r>
          </w:p>
        </w:tc>
        <w:tc>
          <w:tcPr>
            <w:tcW w:w="3106" w:type="dxa"/>
            <w:vAlign w:val="center"/>
          </w:tcPr>
          <w:p w:rsidR="00886E16" w:rsidRPr="00282372" w:rsidRDefault="00886E16" w:rsidP="00886E16">
            <w:pPr>
              <w:kinsoku w:val="0"/>
              <w:overflowPunct w:val="0"/>
              <w:autoSpaceDE w:val="0"/>
              <w:autoSpaceDN w:val="0"/>
              <w:jc w:val="both"/>
              <w:rPr>
                <w:rFonts w:ascii="新細明體" w:eastAsia="新細明體" w:hAnsi="新細明體"/>
              </w:rPr>
            </w:pPr>
            <w:r w:rsidRPr="00282372">
              <w:rPr>
                <w:rFonts w:ascii="新細明體" w:eastAsia="新細明體" w:hAnsi="新細明體" w:hint="eastAsia"/>
              </w:rPr>
              <w:t>適應力強，多為水田景觀</w:t>
            </w:r>
          </w:p>
        </w:tc>
      </w:tr>
      <w:tr w:rsidR="00886E16" w:rsidRPr="00E72D39" w:rsidTr="002B78D1">
        <w:trPr>
          <w:jc w:val="center"/>
        </w:trPr>
        <w:tc>
          <w:tcPr>
            <w:tcW w:w="674" w:type="dxa"/>
            <w:vAlign w:val="center"/>
          </w:tcPr>
          <w:p w:rsidR="00886E16" w:rsidRPr="00282372" w:rsidRDefault="00886E16" w:rsidP="00886E16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282372">
              <w:rPr>
                <w:rFonts w:ascii="新細明體" w:eastAsia="新細明體" w:hAnsi="新細明體" w:hint="eastAsia"/>
              </w:rPr>
              <w:t>(Ｄ)</w:t>
            </w:r>
          </w:p>
        </w:tc>
        <w:tc>
          <w:tcPr>
            <w:tcW w:w="756" w:type="dxa"/>
            <w:vAlign w:val="center"/>
          </w:tcPr>
          <w:p w:rsidR="00886E16" w:rsidRPr="00282372" w:rsidRDefault="00886E16" w:rsidP="00886E16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282372">
              <w:rPr>
                <w:rFonts w:ascii="新細明體" w:eastAsia="新細明體" w:hAnsi="新細明體" w:hint="eastAsia"/>
              </w:rPr>
              <w:t>甘蔗</w:t>
            </w:r>
          </w:p>
        </w:tc>
        <w:tc>
          <w:tcPr>
            <w:tcW w:w="3106" w:type="dxa"/>
            <w:vAlign w:val="center"/>
          </w:tcPr>
          <w:p w:rsidR="00886E16" w:rsidRPr="00282372" w:rsidRDefault="00886E16" w:rsidP="00886E16">
            <w:pPr>
              <w:kinsoku w:val="0"/>
              <w:overflowPunct w:val="0"/>
              <w:autoSpaceDE w:val="0"/>
              <w:autoSpaceDN w:val="0"/>
              <w:jc w:val="both"/>
              <w:rPr>
                <w:rFonts w:ascii="新細明體" w:eastAsia="新細明體" w:hAnsi="新細明體"/>
                <w:spacing w:val="-2"/>
              </w:rPr>
            </w:pPr>
            <w:r w:rsidRPr="00282372">
              <w:rPr>
                <w:rFonts w:ascii="新細明體" w:eastAsia="新細明體" w:hAnsi="新細明體" w:hint="eastAsia"/>
                <w:spacing w:val="-2"/>
              </w:rPr>
              <w:t>性喜溼熱，多分布於華南</w:t>
            </w:r>
          </w:p>
        </w:tc>
      </w:tr>
    </w:tbl>
    <w:p w:rsidR="00886E16" w:rsidRPr="00282372" w:rsidRDefault="00886E16" w:rsidP="00886E16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4" w:name="Q_C36DAE9109854EA1AFE5911BC9B7A2A0"/>
      <w:bookmarkEnd w:id="3"/>
      <w:r w:rsidRPr="00282372">
        <w:rPr>
          <w:rFonts w:ascii="新細明體" w:eastAsia="新細明體" w:hAnsi="新細明體" w:hint="eastAsia"/>
        </w:rPr>
        <w:t>畫分中國境內農、牧業活動及稻、麥分布區的界線，分別為下列哪些？(甲)</w:t>
      </w:r>
      <w:r w:rsidRPr="00282372">
        <w:rPr>
          <w:rFonts w:ascii="新細明體" w:eastAsia="新細明體" w:hAnsi="新細明體" w:hint="eastAsia"/>
          <w:w w:val="25"/>
        </w:rPr>
        <w:t xml:space="preserve">　</w:t>
      </w:r>
      <w:r w:rsidRPr="00282372">
        <w:rPr>
          <w:rFonts w:ascii="新細明體" w:eastAsia="新細明體" w:hAnsi="新細明體" w:hint="eastAsia"/>
        </w:rPr>
        <w:t>500</w:t>
      </w:r>
      <w:r w:rsidRPr="00282372">
        <w:rPr>
          <w:rFonts w:ascii="新細明體" w:eastAsia="新細明體" w:hAnsi="新細明體" w:hint="eastAsia"/>
          <w:w w:val="25"/>
        </w:rPr>
        <w:t xml:space="preserve">　</w:t>
      </w:r>
      <w:r w:rsidRPr="00282372">
        <w:rPr>
          <w:rFonts w:ascii="新細明體" w:eastAsia="新細明體" w:hAnsi="新細明體" w:hint="eastAsia"/>
        </w:rPr>
        <w:t>毫米等雨量線(乙)</w:t>
      </w:r>
      <w:r w:rsidRPr="00282372">
        <w:rPr>
          <w:rFonts w:ascii="新細明體" w:eastAsia="新細明體" w:hAnsi="新細明體" w:hint="eastAsia"/>
          <w:w w:val="25"/>
        </w:rPr>
        <w:t xml:space="preserve">　</w:t>
      </w:r>
      <w:r w:rsidRPr="00282372">
        <w:rPr>
          <w:rFonts w:ascii="新細明體" w:eastAsia="新細明體" w:hAnsi="新細明體" w:hint="eastAsia"/>
        </w:rPr>
        <w:t>250</w:t>
      </w:r>
      <w:r w:rsidRPr="00282372">
        <w:rPr>
          <w:rFonts w:ascii="新細明體" w:eastAsia="新細明體" w:hAnsi="新細明體" w:hint="eastAsia"/>
          <w:w w:val="25"/>
        </w:rPr>
        <w:t xml:space="preserve">　</w:t>
      </w:r>
      <w:r w:rsidRPr="00282372">
        <w:rPr>
          <w:rFonts w:ascii="新細明體" w:eastAsia="新細明體" w:hAnsi="新細明體" w:hint="eastAsia"/>
        </w:rPr>
        <w:t>公尺等高線(丙)一月月均溫</w:t>
      </w:r>
      <w:r w:rsidRPr="00282372">
        <w:rPr>
          <w:rFonts w:ascii="新細明體" w:eastAsia="新細明體" w:hAnsi="新細明體" w:hint="eastAsia"/>
          <w:w w:val="25"/>
        </w:rPr>
        <w:t xml:space="preserve">　</w:t>
      </w:r>
      <w:r w:rsidRPr="00282372">
        <w:rPr>
          <w:rFonts w:ascii="新細明體" w:eastAsia="新細明體" w:hAnsi="新細明體" w:hint="eastAsia"/>
        </w:rPr>
        <w:t>0</w:t>
      </w:r>
      <w:r w:rsidRPr="00282372">
        <w:rPr>
          <w:rFonts w:ascii="新細明體" w:eastAsia="新細明體" w:hAnsi="新細明體" w:hint="eastAsia"/>
          <w:w w:val="25"/>
        </w:rPr>
        <w:t xml:space="preserve">　</w:t>
      </w:r>
      <w:r w:rsidRPr="00282372">
        <w:rPr>
          <w:rFonts w:ascii="新細明體" w:eastAsia="新細明體" w:hAnsi="新細明體" w:hint="eastAsia"/>
        </w:rPr>
        <w:t>℃等溫線(丁)</w:t>
      </w:r>
      <w:r w:rsidRPr="00282372">
        <w:rPr>
          <w:rFonts w:ascii="新細明體" w:eastAsia="新細明體" w:hAnsi="新細明體" w:hint="eastAsia"/>
          <w:w w:val="25"/>
        </w:rPr>
        <w:t xml:space="preserve">　</w:t>
      </w:r>
      <w:r w:rsidRPr="00282372">
        <w:rPr>
          <w:rFonts w:ascii="新細明體" w:eastAsia="新細明體" w:hAnsi="新細明體" w:hint="eastAsia"/>
        </w:rPr>
        <w:t>800</w:t>
      </w:r>
      <w:r w:rsidRPr="00282372">
        <w:rPr>
          <w:rFonts w:ascii="新細明體" w:eastAsia="新細明體" w:hAnsi="新細明體" w:hint="eastAsia"/>
          <w:w w:val="25"/>
        </w:rPr>
        <w:t xml:space="preserve">　</w:t>
      </w:r>
      <w:r w:rsidRPr="00282372">
        <w:rPr>
          <w:rFonts w:ascii="新細明體" w:eastAsia="新細明體" w:hAnsi="新細明體" w:hint="eastAsia"/>
        </w:rPr>
        <w:t>百帕等壓線</w:t>
      </w:r>
    </w:p>
    <w:p w:rsidR="00886E16" w:rsidRPr="00282372" w:rsidRDefault="00886E16" w:rsidP="00E72D39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>(Ａ)甲乙　(Ｂ)丙丁　(Ｃ)甲丙　(Ｄ)乙丁。</w:t>
      </w:r>
      <w:bookmarkEnd w:id="4"/>
    </w:p>
    <w:p w:rsidR="00886E16" w:rsidRPr="00282372" w:rsidRDefault="00886E16" w:rsidP="00886E16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5" w:name="Q_6217751727E94B95ACB41E8B49D57EC5"/>
      <w:r w:rsidRPr="00282372">
        <w:rPr>
          <w:rFonts w:ascii="新細明體" w:eastAsia="新細明體" w:hAnsi="新細明體" w:hint="eastAsia"/>
        </w:rPr>
        <w:t>中國面積廣大，境內氣候環境相當多樣。請問：若中國某地區的氣候條件如附圖所示，則該地區以種植下列哪一種作物較為適合？</w:t>
      </w:r>
    </w:p>
    <w:p w:rsidR="00886E16" w:rsidRPr="00282372" w:rsidRDefault="00330FFC" w:rsidP="00886E16">
      <w:pPr>
        <w:kinsoku w:val="0"/>
        <w:overflowPunct w:val="0"/>
        <w:autoSpaceDE w:val="0"/>
        <w:autoSpaceDN w:val="0"/>
        <w:jc w:val="center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/>
          <w:spacing w:val="-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0.15pt;height:80.75pt">
            <v:imagedata r:id="rId8" o:title="6-01NC"/>
          </v:shape>
        </w:pict>
      </w:r>
    </w:p>
    <w:p w:rsidR="00886E16" w:rsidRPr="00282372" w:rsidRDefault="00886E16" w:rsidP="00E72D39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>(Ａ)茶　(Ｂ)甘蔗　(Ｃ)棉花　(Ｄ)水稻。</w:t>
      </w:r>
      <w:bookmarkEnd w:id="5"/>
    </w:p>
    <w:p w:rsidR="00886E16" w:rsidRPr="00282372" w:rsidRDefault="00886E16" w:rsidP="00886E16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6" w:name="Q_436001259F30438E93CC985BBD30114B"/>
      <w:r w:rsidRPr="00282372">
        <w:rPr>
          <w:rFonts w:ascii="新細明體" w:eastAsia="新細明體" w:hAnsi="新細明體" w:hint="eastAsia"/>
        </w:rPr>
        <w:t>李老師在講解垂直移動的游牧活動時，繪製一張簡單示意圖，如附圖所示。請問：圖中所繪製的動物應為下列何者？</w:t>
      </w:r>
    </w:p>
    <w:p w:rsidR="00886E16" w:rsidRPr="00282372" w:rsidRDefault="00330FFC" w:rsidP="00886E16">
      <w:pPr>
        <w:kinsoku w:val="0"/>
        <w:overflowPunct w:val="0"/>
        <w:autoSpaceDE w:val="0"/>
        <w:autoSpaceDN w:val="0"/>
        <w:jc w:val="center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/>
          <w:spacing w:val="-2"/>
        </w:rPr>
        <w:pict>
          <v:shape id="_x0000_i1026" type="#_x0000_t75" style="width:161.55pt;height:77pt">
            <v:imagedata r:id="rId9" o:title="101-5-7"/>
          </v:shape>
        </w:pict>
      </w:r>
    </w:p>
    <w:p w:rsidR="00886E16" w:rsidRPr="00282372" w:rsidRDefault="00886E16" w:rsidP="00E72D39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>(Ａ)駱駝　(Ｂ)豬　(Ｃ)馬　(Ｄ)綿羊。</w:t>
      </w:r>
      <w:bookmarkEnd w:id="6"/>
    </w:p>
    <w:p w:rsidR="00886E16" w:rsidRPr="00282372" w:rsidRDefault="00886E16" w:rsidP="00E72D39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7" w:name="Q_2EBEED958C3A46FDA2022F45A5732335"/>
      <w:r w:rsidRPr="00282372">
        <w:rPr>
          <w:rFonts w:ascii="新細明體" w:eastAsia="新細明體" w:hAnsi="新細明體" w:hint="eastAsia"/>
        </w:rPr>
        <w:t>中國的東北地區成為主要的重工業地帶，除了當地的礦產豐富外，還有哪一項利於工業發展的優越條件？</w:t>
      </w:r>
      <w:r w:rsidR="00E72D39" w:rsidRPr="00282372">
        <w:rPr>
          <w:rFonts w:ascii="新細明體" w:eastAsia="新細明體" w:hAnsi="新細明體" w:hint="eastAsia"/>
        </w:rPr>
        <w:t xml:space="preserve">  </w:t>
      </w:r>
      <w:r w:rsidRPr="00282372">
        <w:rPr>
          <w:rFonts w:ascii="新細明體" w:eastAsia="新細明體" w:hAnsi="新細明體" w:hint="eastAsia"/>
        </w:rPr>
        <w:t>(Ａ)氣候溫暖　(Ｂ)運輸發達　(Ｃ)僑資眾多　(Ｄ)平原廣大。</w:t>
      </w:r>
      <w:bookmarkEnd w:id="7"/>
    </w:p>
    <w:p w:rsidR="00886E16" w:rsidRPr="00282372" w:rsidRDefault="00886E16" w:rsidP="00886E16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8" w:name="Q_06770286BD3545CC98A235BF4EB7938E"/>
      <w:r w:rsidRPr="00282372">
        <w:rPr>
          <w:rFonts w:ascii="新細明體" w:eastAsia="新細明體" w:hAnsi="新細明體" w:hint="eastAsia"/>
        </w:rPr>
        <w:t>中國在</w:t>
      </w:r>
      <w:r w:rsidRPr="00282372">
        <w:rPr>
          <w:rFonts w:ascii="新細明體" w:eastAsia="新細明體" w:hAnsi="新細明體" w:hint="eastAsia"/>
          <w:w w:val="25"/>
        </w:rPr>
        <w:t xml:space="preserve">　</w:t>
      </w:r>
      <w:r w:rsidRPr="00282372">
        <w:rPr>
          <w:rFonts w:ascii="新細明體" w:eastAsia="新細明體" w:hAnsi="新細明體" w:hint="eastAsia"/>
        </w:rPr>
        <w:t>1980</w:t>
      </w:r>
      <w:r w:rsidRPr="00282372">
        <w:rPr>
          <w:rFonts w:ascii="新細明體" w:eastAsia="新細明體" w:hAnsi="新細明體" w:hint="eastAsia"/>
          <w:w w:val="25"/>
        </w:rPr>
        <w:t xml:space="preserve">　</w:t>
      </w:r>
      <w:r w:rsidRPr="00282372">
        <w:rPr>
          <w:rFonts w:ascii="新細明體" w:eastAsia="新細明體" w:hAnsi="新細明體" w:hint="eastAsia"/>
        </w:rPr>
        <w:t>年代之前的經濟發展極為封閉和遲緩，這和下列哪一項因素關係最大？</w:t>
      </w:r>
    </w:p>
    <w:p w:rsidR="00886E16" w:rsidRPr="00282372" w:rsidRDefault="00886E16" w:rsidP="00E72D39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>(Ａ)人口多寡　(Ｂ)政策影響　(Ｃ)資源開發　(Ｄ)技術高低。</w:t>
      </w:r>
      <w:bookmarkEnd w:id="8"/>
    </w:p>
    <w:p w:rsidR="00E61EDE" w:rsidRPr="00282372" w:rsidRDefault="00E61EDE" w:rsidP="00E72D39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</w:p>
    <w:p w:rsidR="00886E16" w:rsidRPr="00282372" w:rsidRDefault="00886E16" w:rsidP="00886E16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9" w:name="Q_7254C6336C944EF59156701EDCF5FA26"/>
      <w:r w:rsidRPr="00282372">
        <w:rPr>
          <w:rFonts w:ascii="新細明體" w:eastAsia="新細明體" w:hAnsi="新細明體" w:hint="eastAsia"/>
        </w:rPr>
        <w:lastRenderedPageBreak/>
        <w:t>小廷在</w:t>
      </w:r>
      <w:r w:rsidRPr="00282372">
        <w:rPr>
          <w:rFonts w:ascii="新細明體" w:eastAsia="新細明體" w:hAnsi="新細明體" w:hint="eastAsia"/>
          <w:w w:val="25"/>
        </w:rPr>
        <w:t xml:space="preserve">　</w:t>
      </w:r>
      <w:r w:rsidRPr="00282372">
        <w:rPr>
          <w:rFonts w:ascii="新細明體" w:eastAsia="新細明體" w:hAnsi="新細明體" w:hint="eastAsia"/>
        </w:rPr>
        <w:t>2013</w:t>
      </w:r>
      <w:r w:rsidRPr="00282372">
        <w:rPr>
          <w:rFonts w:ascii="新細明體" w:eastAsia="新細明體" w:hAnsi="新細明體" w:hint="eastAsia"/>
          <w:w w:val="25"/>
        </w:rPr>
        <w:t xml:space="preserve">　</w:t>
      </w:r>
      <w:r w:rsidRPr="00282372">
        <w:rPr>
          <w:rFonts w:ascii="新細明體" w:eastAsia="新細明體" w:hAnsi="新細明體" w:hint="eastAsia"/>
        </w:rPr>
        <w:t>年暑假到過附圖中的甲地旅行，若他到達當地後，想深入各地進行深度旅遊，應該利用哪一種交通工具最為適合？</w:t>
      </w:r>
    </w:p>
    <w:p w:rsidR="00886E16" w:rsidRPr="00282372" w:rsidRDefault="00330FFC" w:rsidP="00886E16">
      <w:pPr>
        <w:kinsoku w:val="0"/>
        <w:overflowPunct w:val="0"/>
        <w:autoSpaceDE w:val="0"/>
        <w:autoSpaceDN w:val="0"/>
        <w:ind w:left="960" w:hangingChars="400" w:hanging="960"/>
        <w:jc w:val="center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/>
        </w:rPr>
        <w:pict>
          <v:shape id="_x0000_i1027" type="#_x0000_t75" style="width:158.4pt;height:59.5pt">
            <v:imagedata r:id="rId10" o:title="5-4"/>
          </v:shape>
        </w:pict>
      </w:r>
    </w:p>
    <w:p w:rsidR="00886E16" w:rsidRPr="00282372" w:rsidRDefault="00886E16" w:rsidP="00E72D39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>(Ａ)公路　(Ｂ)鐵路　(Ｃ)河運　(Ｄ)海運。</w:t>
      </w:r>
      <w:bookmarkEnd w:id="9"/>
    </w:p>
    <w:p w:rsidR="00886E16" w:rsidRPr="00282372" w:rsidRDefault="00886E16" w:rsidP="00886E16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10" w:name="Q_761FDDA3682745BC876C1481090BD138"/>
      <w:r w:rsidRPr="00282372">
        <w:rPr>
          <w:rFonts w:ascii="新細明體" w:eastAsia="新細明體" w:hAnsi="新細明體" w:hint="eastAsia"/>
        </w:rPr>
        <w:t>中國在改革開放以前，受到共產體制的影響，工業發展以重工業及軍火工業為主。請問：就產業的發展條件而言，中國重工業的發展，應以附圖中何處的發展條件最為優越？</w:t>
      </w:r>
    </w:p>
    <w:p w:rsidR="00886E16" w:rsidRPr="00282372" w:rsidRDefault="00330FFC" w:rsidP="00886E16">
      <w:pPr>
        <w:kinsoku w:val="0"/>
        <w:overflowPunct w:val="0"/>
        <w:autoSpaceDE w:val="0"/>
        <w:autoSpaceDN w:val="0"/>
        <w:jc w:val="center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/>
          <w:spacing w:val="-2"/>
        </w:rPr>
        <w:pict>
          <v:shape id="_x0000_i1028" type="#_x0000_t75" style="width:99.55pt;height:85.15pt">
            <v:imagedata r:id="rId11" o:title="101-5-10"/>
          </v:shape>
        </w:pict>
      </w:r>
    </w:p>
    <w:p w:rsidR="00886E16" w:rsidRPr="00282372" w:rsidRDefault="00886E16" w:rsidP="00E72D39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>(Ａ)甲　(Ｂ)乙　(Ｃ)丙　(Ｄ)丁。</w:t>
      </w:r>
      <w:bookmarkEnd w:id="10"/>
    </w:p>
    <w:p w:rsidR="00886E16" w:rsidRPr="00282372" w:rsidRDefault="00886E16" w:rsidP="00886E16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11" w:name="Q_2C8949ED575B43039FF74323A407DEBC"/>
      <w:r w:rsidRPr="00282372">
        <w:rPr>
          <w:rFonts w:ascii="新細明體" w:eastAsia="新細明體" w:hAnsi="新細明體" w:hint="eastAsia"/>
        </w:rPr>
        <w:t>王老闆欲前往中國投資，下列有關中國各項產業區位的評估中，何者正確？</w:t>
      </w:r>
    </w:p>
    <w:p w:rsidR="00E72D39" w:rsidRPr="00282372" w:rsidRDefault="00886E16" w:rsidP="00E72D39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 xml:space="preserve">(Ａ)南部礦產豐富，利於興建大鋼鐵廠　(Ｂ)沿海地區交通便捷，適合開設商業銀行　</w:t>
      </w:r>
    </w:p>
    <w:p w:rsidR="00886E16" w:rsidRPr="00282372" w:rsidRDefault="00886E16" w:rsidP="00E72D39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>(Ｃ)西部內陸工資低廉，有利加工生產出口　(Ｄ)北部僑資眾多，資金募集較為有利。</w:t>
      </w:r>
      <w:bookmarkEnd w:id="11"/>
    </w:p>
    <w:p w:rsidR="00886E16" w:rsidRPr="00282372" w:rsidRDefault="00886E16" w:rsidP="00E72D39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12" w:name="Q_C8A808BFC079446E955DDC698FBF0E3F"/>
      <w:r w:rsidRPr="00282372">
        <w:rPr>
          <w:rFonts w:ascii="新細明體" w:eastAsia="新細明體" w:hAnsi="新細明體" w:hint="eastAsia"/>
        </w:rPr>
        <w:t>某科技集團在中國欲設立全球最大的手機生產中心，預定在中部經濟帶的武漢地區建廠，將可充分發揮規模經濟的效益，增加產品的生產利潤。請問：中國的中部經濟帶在工業活動的發展過程中最</w:t>
      </w:r>
      <w:r w:rsidRPr="00282372">
        <w:rPr>
          <w:rFonts w:ascii="新細明體" w:eastAsia="新細明體" w:hAnsi="新細明體" w:hint="eastAsia"/>
          <w:u w:val="double"/>
        </w:rPr>
        <w:t>缺乏</w:t>
      </w:r>
      <w:r w:rsidRPr="00282372">
        <w:rPr>
          <w:rFonts w:ascii="新細明體" w:eastAsia="新細明體" w:hAnsi="新細明體" w:hint="eastAsia"/>
        </w:rPr>
        <w:t>哪一項條件？(Ａ)礦產原料　(Ｂ)水力資源　(Ｃ)出海港口　(Ｄ)人力資源。</w:t>
      </w:r>
      <w:bookmarkEnd w:id="12"/>
    </w:p>
    <w:p w:rsidR="00886E16" w:rsidRPr="00282372" w:rsidRDefault="00886E16" w:rsidP="00886E16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13" w:name="Q_98611CD952EC4877ADF7E0769713EFA7"/>
      <w:r w:rsidRPr="00282372">
        <w:rPr>
          <w:rFonts w:ascii="新細明體" w:eastAsia="新細明體" w:hAnsi="新細明體" w:hint="eastAsia"/>
        </w:rPr>
        <w:t>中國的鄰國眾多，因此國際間的貿易相當發達，西部經濟帶即成為今日重要的邊境貿易中心。請問：若依地緣關係判斷，中國西部經濟帶對外貿易的主要對象</w:t>
      </w:r>
      <w:r w:rsidRPr="00282372">
        <w:rPr>
          <w:rFonts w:ascii="新細明體" w:eastAsia="新細明體" w:hAnsi="新細明體" w:hint="eastAsia"/>
          <w:u w:val="double"/>
        </w:rPr>
        <w:t>不包括</w:t>
      </w:r>
      <w:r w:rsidRPr="00282372">
        <w:rPr>
          <w:rFonts w:ascii="新細明體" w:eastAsia="新細明體" w:hAnsi="新細明體" w:hint="eastAsia"/>
        </w:rPr>
        <w:t>下列何者？</w:t>
      </w:r>
    </w:p>
    <w:p w:rsidR="00886E16" w:rsidRPr="00282372" w:rsidRDefault="00886E16" w:rsidP="00E72D39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>(Ａ)俄羅斯　(Ｂ)北韓　(Ｃ)印度　(Ｄ)哈薩克。</w:t>
      </w:r>
      <w:bookmarkEnd w:id="13"/>
    </w:p>
    <w:p w:rsidR="00886E16" w:rsidRPr="00282372" w:rsidRDefault="00886E16" w:rsidP="00E72D39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14" w:name="Q_C2E19F8A8E2B4C51BE8EF674EEB25FC2"/>
      <w:r w:rsidRPr="00282372">
        <w:rPr>
          <w:rFonts w:ascii="新細明體" w:eastAsia="新細明體" w:hAnsi="新細明體" w:hint="eastAsia"/>
        </w:rPr>
        <w:t>中國為平衡境內區域發展不均的情形，於是推動「西部大開發」政策，該政策最有利於下列哪一個都市的發展？</w:t>
      </w:r>
      <w:r w:rsidR="00E72D39" w:rsidRPr="00282372">
        <w:rPr>
          <w:rFonts w:ascii="新細明體" w:eastAsia="新細明體" w:hAnsi="新細明體" w:hint="eastAsia"/>
        </w:rPr>
        <w:t xml:space="preserve">  </w:t>
      </w:r>
      <w:r w:rsidRPr="00282372">
        <w:rPr>
          <w:rFonts w:ascii="新細明體" w:eastAsia="新細明體" w:hAnsi="新細明體" w:hint="eastAsia"/>
        </w:rPr>
        <w:t>(Ａ)上海市　(Ｂ)武漢市　(Ｃ)重慶市　(Ｄ)昆明市。</w:t>
      </w:r>
      <w:bookmarkEnd w:id="14"/>
    </w:p>
    <w:p w:rsidR="00886E16" w:rsidRPr="00282372" w:rsidRDefault="00886E16" w:rsidP="00E72D39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15" w:name="Q_1352F52E537B4033BA786481CA75BD64"/>
      <w:r w:rsidRPr="00282372">
        <w:rPr>
          <w:rFonts w:ascii="新細明體" w:eastAsia="新細明體" w:hAnsi="新細明體" w:hint="eastAsia"/>
        </w:rPr>
        <w:t>1978</w:t>
      </w:r>
      <w:r w:rsidRPr="00282372">
        <w:rPr>
          <w:rFonts w:ascii="新細明體" w:eastAsia="新細明體" w:hAnsi="新細明體" w:hint="eastAsia"/>
          <w:w w:val="25"/>
        </w:rPr>
        <w:t xml:space="preserve">　</w:t>
      </w:r>
      <w:r w:rsidRPr="00282372">
        <w:rPr>
          <w:rFonts w:ascii="新細明體" w:eastAsia="新細明體" w:hAnsi="新細明體" w:hint="eastAsia"/>
        </w:rPr>
        <w:t>年以後中國開始實施經濟改革開放政策，首先在沿海地區陸續設立了五個經濟特區。其中</w:t>
      </w:r>
      <w:r w:rsidRPr="00282372">
        <w:rPr>
          <w:rFonts w:ascii="新細明體" w:eastAsia="新細明體" w:hAnsi="新細明體" w:hint="eastAsia"/>
          <w:u w:val="double"/>
        </w:rPr>
        <w:t>未設立</w:t>
      </w:r>
      <w:r w:rsidRPr="00282372">
        <w:rPr>
          <w:rFonts w:ascii="新細明體" w:eastAsia="新細明體" w:hAnsi="新細明體" w:hint="eastAsia"/>
        </w:rPr>
        <w:t>於下列哪一個城市？</w:t>
      </w:r>
      <w:r w:rsidR="00E72D39" w:rsidRPr="00282372">
        <w:rPr>
          <w:rFonts w:ascii="新細明體" w:eastAsia="新細明體" w:hAnsi="新細明體" w:hint="eastAsia"/>
        </w:rPr>
        <w:t xml:space="preserve">  </w:t>
      </w:r>
      <w:r w:rsidRPr="00282372">
        <w:rPr>
          <w:rFonts w:ascii="新細明體" w:eastAsia="新細明體" w:hAnsi="新細明體" w:hint="eastAsia"/>
        </w:rPr>
        <w:t>(Ａ)香港　(Ｂ)廈門　(Ｃ)海南島　(Ｄ)深圳。</w:t>
      </w:r>
      <w:bookmarkEnd w:id="15"/>
    </w:p>
    <w:p w:rsidR="00886E16" w:rsidRPr="00282372" w:rsidRDefault="00886E16" w:rsidP="00E72D39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16" w:name="Q_3C8539B40B2345C381BEDB5DA3EDA124"/>
      <w:r w:rsidRPr="00282372">
        <w:rPr>
          <w:rFonts w:ascii="新細明體" w:eastAsia="新細明體" w:hAnsi="新細明體" w:hint="eastAsia"/>
        </w:rPr>
        <w:t>臺灣這幾年在中國投資設廠，以電子裝配、紡織等工業為大宗。就上述產業而言，臺商投資設廠最主要的考量因素是什麼？</w:t>
      </w:r>
      <w:r w:rsidR="00E72D39" w:rsidRPr="00282372">
        <w:rPr>
          <w:rFonts w:ascii="新細明體" w:eastAsia="新細明體" w:hAnsi="新細明體" w:hint="eastAsia"/>
        </w:rPr>
        <w:t xml:space="preserve">  </w:t>
      </w:r>
      <w:r w:rsidRPr="00282372">
        <w:rPr>
          <w:rFonts w:ascii="新細明體" w:eastAsia="新細明體" w:hAnsi="新細明體" w:hint="eastAsia"/>
        </w:rPr>
        <w:t>(Ａ)勞工　(Ｂ)資金　(Ｃ)技術　(Ｄ)市場。</w:t>
      </w:r>
    </w:p>
    <w:p w:rsidR="00886E16" w:rsidRPr="00282372" w:rsidRDefault="00886E16" w:rsidP="00E72D39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17" w:name="Q_58CA37B8A37B4AA9B1A7524ED685EAAF"/>
      <w:bookmarkEnd w:id="16"/>
      <w:r w:rsidRPr="00282372">
        <w:rPr>
          <w:rFonts w:ascii="新細明體" w:eastAsia="新細明體" w:hAnsi="新細明體" w:hint="eastAsia"/>
        </w:rPr>
        <w:t>來自海外的投資貿易商，若以香港作為據點，可以到下列哪一個最近的中國經濟特區從事相關貿易活動？</w:t>
      </w:r>
      <w:r w:rsidR="00E72D39" w:rsidRPr="00282372">
        <w:rPr>
          <w:rFonts w:ascii="新細明體" w:eastAsia="新細明體" w:hAnsi="新細明體" w:hint="eastAsia"/>
        </w:rPr>
        <w:t xml:space="preserve">  </w:t>
      </w:r>
      <w:r w:rsidRPr="00282372">
        <w:rPr>
          <w:rFonts w:ascii="新細明體" w:eastAsia="新細明體" w:hAnsi="新細明體" w:hint="eastAsia"/>
        </w:rPr>
        <w:t>(Ａ)深圳　(Ｂ)珠海　(Ｃ)廈門　(Ｄ)汕頭。</w:t>
      </w:r>
      <w:bookmarkEnd w:id="17"/>
    </w:p>
    <w:p w:rsidR="00886E16" w:rsidRPr="00282372" w:rsidRDefault="00886E16" w:rsidP="00E72D39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18" w:name="Q_19A3BAC1A01E4A15A41E06C8BC5619F8"/>
      <w:r w:rsidRPr="00282372">
        <w:rPr>
          <w:rFonts w:ascii="新細明體" w:eastAsia="新細明體" w:hAnsi="新細明體" w:hint="eastAsia"/>
        </w:rPr>
        <w:t>臺灣和中國因為地緣及其他的因素影響，貿易往來頻繁。今日受到下列何者的影響，使得兩岸經貿往來更加密切？</w:t>
      </w:r>
      <w:r w:rsidR="00E72D39" w:rsidRPr="00282372">
        <w:rPr>
          <w:rFonts w:ascii="新細明體" w:eastAsia="新細明體" w:hAnsi="新細明體" w:hint="eastAsia"/>
        </w:rPr>
        <w:t xml:space="preserve">  </w:t>
      </w:r>
      <w:r w:rsidRPr="00282372">
        <w:rPr>
          <w:rFonts w:ascii="新細明體" w:eastAsia="新細明體" w:hAnsi="新細明體" w:hint="eastAsia"/>
        </w:rPr>
        <w:t>(Ａ)加入亞太經濟合作會議　(Ｂ)加入世界貿易組織　(Ｃ)簽署兩岸經濟合作架構協議　(Ｄ)推動重返聯合國。</w:t>
      </w:r>
      <w:bookmarkEnd w:id="18"/>
    </w:p>
    <w:p w:rsidR="00886E16" w:rsidRPr="00282372" w:rsidRDefault="00886E16" w:rsidP="00E72D39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19" w:name="Q_4087F817F84E45CC9E124B36763B74A0"/>
      <w:r w:rsidRPr="00282372">
        <w:rPr>
          <w:rFonts w:ascii="新細明體" w:eastAsia="新細明體" w:hAnsi="新細明體" w:hint="eastAsia"/>
        </w:rPr>
        <w:t>中國目前人均可耕地面積不大，最主要的因素為何？(甲)疆域面積廣大(乙)地形起伏較大(丙)人口數量較多(丁)溫度日照不足</w:t>
      </w:r>
      <w:r w:rsidR="00E72D39" w:rsidRPr="00282372">
        <w:rPr>
          <w:rFonts w:ascii="新細明體" w:eastAsia="新細明體" w:hAnsi="新細明體" w:hint="eastAsia"/>
        </w:rPr>
        <w:t xml:space="preserve">  </w:t>
      </w:r>
      <w:r w:rsidRPr="00282372">
        <w:rPr>
          <w:rFonts w:ascii="新細明體" w:eastAsia="新細明體" w:hAnsi="新細明體" w:hint="eastAsia"/>
        </w:rPr>
        <w:t xml:space="preserve">(Ａ)甲乙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Ｂ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 xml:space="preserve">丙丁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Ｃ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 xml:space="preserve">乙丙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Ｄ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>乙丁。</w:t>
      </w:r>
      <w:bookmarkEnd w:id="19"/>
    </w:p>
    <w:p w:rsidR="00E72D39" w:rsidRPr="00282372" w:rsidRDefault="00886E16" w:rsidP="00E72D39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20" w:name="Q_6D0144DABDCB4280B8708DD3176D080E"/>
      <w:r w:rsidRPr="00282372">
        <w:rPr>
          <w:rFonts w:ascii="新細明體" w:eastAsia="新細明體" w:hAnsi="新細明體" w:hint="eastAsia"/>
        </w:rPr>
        <w:t>一般而言，乾燥地區由於降雨與植被稀少，土壤裸露，環境負載力較低。請問：乾燥地區利用灌溉發展農業活動，最容易產生下列哪一種環境問題？</w:t>
      </w:r>
      <w:r w:rsidR="00E72D39" w:rsidRPr="00282372">
        <w:rPr>
          <w:rFonts w:ascii="新細明體" w:eastAsia="新細明體" w:hAnsi="新細明體" w:hint="eastAsia"/>
        </w:rPr>
        <w:t xml:space="preserve">   </w:t>
      </w:r>
      <w:r w:rsidRPr="00282372">
        <w:rPr>
          <w:rFonts w:ascii="新細明體" w:eastAsia="新細明體" w:hAnsi="新細明體" w:hint="eastAsia"/>
        </w:rPr>
        <w:t xml:space="preserve">(Ａ)地層下陷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Ｂ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 xml:space="preserve">凍土廣布　</w:t>
      </w:r>
    </w:p>
    <w:p w:rsidR="00886E16" w:rsidRPr="00282372" w:rsidRDefault="00886E16" w:rsidP="00E72D39">
      <w:pPr>
        <w:kinsoku w:val="0"/>
        <w:overflowPunct w:val="0"/>
        <w:autoSpaceDE w:val="0"/>
        <w:autoSpaceDN w:val="0"/>
        <w:ind w:left="482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Ｃ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 xml:space="preserve">土壤鹽鹼化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Ｄ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>水患加劇。</w:t>
      </w:r>
      <w:bookmarkEnd w:id="20"/>
    </w:p>
    <w:p w:rsidR="00886E16" w:rsidRPr="00282372" w:rsidRDefault="00886E16" w:rsidP="00E72D39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21" w:name="Q_9674538A73E64CBA99F080104935F40E"/>
      <w:r w:rsidRPr="00282372">
        <w:rPr>
          <w:rFonts w:ascii="新細明體" w:eastAsia="新細明體" w:hAnsi="新細明體" w:hint="eastAsia"/>
        </w:rPr>
        <w:t>根據相關的研究資料顯示，中國哪一個地勢階梯中因為凍土面積廣大，再加上環境生態相當脆弱，因此土地利用上</w:t>
      </w:r>
      <w:r w:rsidRPr="00282372">
        <w:rPr>
          <w:rFonts w:ascii="新細明體" w:eastAsia="新細明體" w:hAnsi="新細明體" w:hint="eastAsia"/>
          <w:u w:val="double"/>
        </w:rPr>
        <w:t>較不方便</w:t>
      </w:r>
      <w:r w:rsidRPr="00282372">
        <w:rPr>
          <w:rFonts w:ascii="新細明體" w:eastAsia="新細明體" w:hAnsi="新細明體" w:hint="eastAsia"/>
        </w:rPr>
        <w:t>？</w:t>
      </w:r>
      <w:r w:rsidR="00E72D39" w:rsidRPr="00282372">
        <w:rPr>
          <w:rFonts w:ascii="新細明體" w:eastAsia="新細明體" w:hAnsi="新細明體" w:hint="eastAsia"/>
        </w:rPr>
        <w:t xml:space="preserve">  </w:t>
      </w:r>
      <w:r w:rsidRPr="00282372">
        <w:rPr>
          <w:rFonts w:ascii="新細明體" w:eastAsia="新細明體" w:hAnsi="新細明體" w:hint="eastAsia"/>
        </w:rPr>
        <w:t xml:space="preserve">(Ａ)第一級階梯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Ｂ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 xml:space="preserve">第二級階梯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Ｃ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 xml:space="preserve">第三級階梯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Ｄ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>第四級階梯。</w:t>
      </w:r>
      <w:bookmarkEnd w:id="21"/>
    </w:p>
    <w:p w:rsidR="00886E16" w:rsidRPr="00282372" w:rsidRDefault="00886E16" w:rsidP="00886E16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22" w:name="Q_684FEDE8BD04495C988798EEF37F4D22"/>
      <w:r w:rsidRPr="00282372">
        <w:rPr>
          <w:rFonts w:ascii="新細明體" w:eastAsia="新細明體" w:hAnsi="新細明體" w:hint="eastAsia"/>
        </w:rPr>
        <w:t>美國有線電視新聞網（CNN）報導：「受到中國沙塵暴的影響，美國西岸今日的空氣懸浮微粒指數飆高，提醒有呼吸道疾病的民眾應盡量避免出門，外出時也請戴上口罩做好保護措施</w:t>
      </w:r>
      <w:r w:rsidRPr="00282372">
        <w:rPr>
          <w:rFonts w:ascii="新細明體" w:eastAsia="新細明體" w:hAnsi="新細明體" w:hint="eastAsia"/>
        </w:rPr>
        <w:lastRenderedPageBreak/>
        <w:t>……。」請問：上述內容可能發生在下列哪一個時節？</w:t>
      </w:r>
    </w:p>
    <w:p w:rsidR="00886E16" w:rsidRPr="00282372" w:rsidRDefault="00886E16" w:rsidP="00E72D39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>(Ａ)春末夏初　(Ｂ)夏末秋初　(Ｃ)秋末冬初　(Ｄ)冬末春初。</w:t>
      </w:r>
      <w:bookmarkEnd w:id="22"/>
    </w:p>
    <w:p w:rsidR="00886E16" w:rsidRPr="00282372" w:rsidRDefault="00886E16" w:rsidP="00E72D39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23" w:name="Q_78DC688987A44B26A2F2910AD2CA8658"/>
      <w:r w:rsidRPr="00282372">
        <w:rPr>
          <w:rFonts w:ascii="新細明體" w:eastAsia="新細明體" w:hAnsi="新細明體" w:hint="eastAsia"/>
        </w:rPr>
        <w:t>長江是中國最富經濟價值的河川，近年來卻受到下列何處土地利用變遷的影響，調節水量的功能降低，造成沿岸地區的水患愈加嚴重？</w:t>
      </w:r>
      <w:r w:rsidR="00E72D39" w:rsidRPr="00282372">
        <w:rPr>
          <w:rFonts w:ascii="新細明體" w:eastAsia="新細明體" w:hAnsi="新細明體" w:hint="eastAsia"/>
        </w:rPr>
        <w:t xml:space="preserve">  </w:t>
      </w:r>
      <w:r w:rsidRPr="00282372">
        <w:rPr>
          <w:rFonts w:ascii="新細明體" w:eastAsia="新細明體" w:hAnsi="新細明體" w:hint="eastAsia"/>
        </w:rPr>
        <w:t>(Ａ)長江上游　(Ｂ)三峽大壩　(Ｃ)洞庭湖　(Ｄ)長江中下游平原。</w:t>
      </w:r>
      <w:bookmarkEnd w:id="23"/>
    </w:p>
    <w:p w:rsidR="00886E16" w:rsidRPr="00282372" w:rsidRDefault="00886E16" w:rsidP="00886E16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24" w:name="Q_4660123581E645E282EFEF9E4DC5ACC7"/>
      <w:r w:rsidRPr="00282372">
        <w:rPr>
          <w:rFonts w:ascii="新細明體" w:eastAsia="新細明體" w:hAnsi="新細明體" w:hint="eastAsia"/>
        </w:rPr>
        <w:t>近年來土地過度使用已成為世界各地的主要自然資源問題。附圖中何者的產業結構會對土地造成超限使用最為嚴重？</w:t>
      </w:r>
    </w:p>
    <w:p w:rsidR="00886E16" w:rsidRPr="00282372" w:rsidRDefault="00330FFC" w:rsidP="00886E16">
      <w:pPr>
        <w:kinsoku w:val="0"/>
        <w:overflowPunct w:val="0"/>
        <w:autoSpaceDE w:val="0"/>
        <w:autoSpaceDN w:val="0"/>
        <w:ind w:left="960" w:hangingChars="400" w:hanging="960"/>
        <w:jc w:val="center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/>
        </w:rPr>
        <w:pict>
          <v:shape id="_x0000_i1029" type="#_x0000_t75" style="width:142.75pt;height:65.75pt">
            <v:imagedata r:id="rId12" o:title="6-7"/>
          </v:shape>
        </w:pict>
      </w:r>
    </w:p>
    <w:p w:rsidR="00886E16" w:rsidRPr="00282372" w:rsidRDefault="00886E16" w:rsidP="00E72D39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 xml:space="preserve">(Ａ)甲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Ｂ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 xml:space="preserve">乙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Ｃ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 xml:space="preserve">丙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Ｄ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>丁。</w:t>
      </w:r>
      <w:bookmarkEnd w:id="24"/>
    </w:p>
    <w:p w:rsidR="00886E16" w:rsidRPr="00282372" w:rsidRDefault="00886E16" w:rsidP="00886E16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25" w:name="Q_A01A1EE7D6A34698B97E593B6237D6C4"/>
      <w:r w:rsidRPr="00282372">
        <w:rPr>
          <w:rFonts w:ascii="新細明體" w:eastAsia="新細明體" w:hAnsi="新細明體" w:hint="eastAsia"/>
        </w:rPr>
        <w:t>附圖為四個國家的可耕地面積及人口分布狀況，其中以哪一個國家的人均可耕地資源最為豐富？</w:t>
      </w:r>
    </w:p>
    <w:p w:rsidR="00886E16" w:rsidRPr="00282372" w:rsidRDefault="00330FFC" w:rsidP="00886E16">
      <w:pPr>
        <w:kinsoku w:val="0"/>
        <w:overflowPunct w:val="0"/>
        <w:autoSpaceDE w:val="0"/>
        <w:autoSpaceDN w:val="0"/>
        <w:ind w:left="960" w:hangingChars="400" w:hanging="960"/>
        <w:jc w:val="center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/>
        </w:rPr>
        <w:pict>
          <v:shape id="_x0000_i1030" type="#_x0000_t75" style="width:162.15pt;height:77.65pt">
            <v:imagedata r:id="rId13" o:title="6-8"/>
          </v:shape>
        </w:pict>
      </w:r>
    </w:p>
    <w:p w:rsidR="00886E16" w:rsidRPr="00282372" w:rsidRDefault="00886E16" w:rsidP="00E72D39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 xml:space="preserve">(Ａ)甲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Ｂ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 xml:space="preserve">乙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Ｃ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 xml:space="preserve">丙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Ｄ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>丁。</w:t>
      </w:r>
      <w:bookmarkEnd w:id="25"/>
    </w:p>
    <w:p w:rsidR="00886E16" w:rsidRPr="00282372" w:rsidRDefault="00886E16" w:rsidP="00E72D39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26" w:name="Q_FF027F951D184EFE8023C01D345EAF7C"/>
      <w:r w:rsidRPr="00282372">
        <w:rPr>
          <w:rFonts w:ascii="新細明體" w:eastAsia="新細明體" w:hAnsi="新細明體" w:hint="eastAsia"/>
        </w:rPr>
        <w:t>王董事長在中國北部設立鋼鐵廠，其生產製造過程中需要使用大量的水，則他在下列哪一個時候最容易遇到缺水的問題？</w:t>
      </w:r>
      <w:r w:rsidR="00E72D39" w:rsidRPr="00282372">
        <w:rPr>
          <w:rFonts w:ascii="新細明體" w:eastAsia="新細明體" w:hAnsi="新細明體" w:hint="eastAsia"/>
        </w:rPr>
        <w:t xml:space="preserve">  </w:t>
      </w:r>
      <w:r w:rsidRPr="00282372">
        <w:rPr>
          <w:rFonts w:ascii="新細明體" w:eastAsia="新細明體" w:hAnsi="新細明體" w:hint="eastAsia"/>
        </w:rPr>
        <w:t>(Ａ)</w:t>
      </w:r>
      <w:r w:rsidRPr="00282372">
        <w:rPr>
          <w:rFonts w:ascii="新細明體" w:eastAsia="新細明體" w:hAnsi="新細明體" w:hint="eastAsia"/>
          <w:w w:val="25"/>
        </w:rPr>
        <w:t xml:space="preserve">　</w:t>
      </w:r>
      <w:r w:rsidRPr="00282372">
        <w:rPr>
          <w:rFonts w:ascii="新細明體" w:eastAsia="新細明體" w:hAnsi="新細明體" w:hint="eastAsia"/>
        </w:rPr>
        <w:t>2</w:t>
      </w:r>
      <w:r w:rsidRPr="00282372">
        <w:rPr>
          <w:rFonts w:ascii="新細明體" w:eastAsia="新細明體" w:hAnsi="新細明體" w:hint="eastAsia"/>
          <w:w w:val="25"/>
        </w:rPr>
        <w:t xml:space="preserve">　</w:t>
      </w:r>
      <w:r w:rsidRPr="00282372">
        <w:rPr>
          <w:rFonts w:ascii="新細明體" w:eastAsia="新細明體" w:hAnsi="新細明體" w:hint="eastAsia"/>
        </w:rPr>
        <w:t xml:space="preserve">月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Ｂ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  <w:w w:val="25"/>
        </w:rPr>
        <w:t xml:space="preserve">　</w:t>
      </w:r>
      <w:r w:rsidRPr="00282372">
        <w:rPr>
          <w:rFonts w:ascii="新細明體" w:eastAsia="新細明體" w:hAnsi="新細明體" w:hint="eastAsia"/>
        </w:rPr>
        <w:t>5</w:t>
      </w:r>
      <w:r w:rsidRPr="00282372">
        <w:rPr>
          <w:rFonts w:ascii="新細明體" w:eastAsia="新細明體" w:hAnsi="新細明體" w:hint="eastAsia"/>
          <w:w w:val="25"/>
        </w:rPr>
        <w:t xml:space="preserve">　</w:t>
      </w:r>
      <w:r w:rsidRPr="00282372">
        <w:rPr>
          <w:rFonts w:ascii="新細明體" w:eastAsia="新細明體" w:hAnsi="新細明體" w:hint="eastAsia"/>
        </w:rPr>
        <w:t xml:space="preserve">月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Ｃ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  <w:w w:val="25"/>
        </w:rPr>
        <w:t xml:space="preserve">　</w:t>
      </w:r>
      <w:r w:rsidRPr="00282372">
        <w:rPr>
          <w:rFonts w:ascii="新細明體" w:eastAsia="新細明體" w:hAnsi="新細明體" w:hint="eastAsia"/>
        </w:rPr>
        <w:t>7</w:t>
      </w:r>
      <w:r w:rsidRPr="00282372">
        <w:rPr>
          <w:rFonts w:ascii="新細明體" w:eastAsia="新細明體" w:hAnsi="新細明體" w:hint="eastAsia"/>
          <w:w w:val="25"/>
        </w:rPr>
        <w:t xml:space="preserve">　</w:t>
      </w:r>
      <w:r w:rsidRPr="00282372">
        <w:rPr>
          <w:rFonts w:ascii="新細明體" w:eastAsia="新細明體" w:hAnsi="新細明體" w:hint="eastAsia"/>
        </w:rPr>
        <w:t xml:space="preserve">月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Ｄ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  <w:w w:val="25"/>
        </w:rPr>
        <w:t xml:space="preserve">　</w:t>
      </w:r>
      <w:r w:rsidRPr="00282372">
        <w:rPr>
          <w:rFonts w:ascii="新細明體" w:eastAsia="新細明體" w:hAnsi="新細明體" w:hint="eastAsia"/>
        </w:rPr>
        <w:t>9</w:t>
      </w:r>
      <w:r w:rsidRPr="00282372">
        <w:rPr>
          <w:rFonts w:ascii="新細明體" w:eastAsia="新細明體" w:hAnsi="新細明體" w:hint="eastAsia"/>
          <w:w w:val="25"/>
        </w:rPr>
        <w:t xml:space="preserve">　</w:t>
      </w:r>
      <w:r w:rsidRPr="00282372">
        <w:rPr>
          <w:rFonts w:ascii="新細明體" w:eastAsia="新細明體" w:hAnsi="新細明體" w:hint="eastAsia"/>
        </w:rPr>
        <w:t>月。</w:t>
      </w:r>
      <w:bookmarkEnd w:id="26"/>
    </w:p>
    <w:p w:rsidR="00886E16" w:rsidRPr="00282372" w:rsidRDefault="00886E16" w:rsidP="00E72D39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27" w:name="Q_1DEB9CC116E5415487856AB5363A3182"/>
      <w:r w:rsidRPr="00282372">
        <w:rPr>
          <w:rFonts w:ascii="新細明體" w:eastAsia="新細明體" w:hAnsi="新細明體" w:hint="eastAsia"/>
        </w:rPr>
        <w:t>中國平均每人可利用的水資源遠低於世界平均值，是全球缺水最嚴重的國家之一。目前中國的哪一個地區缺水情況最為嚴重？</w:t>
      </w:r>
      <w:r w:rsidR="00E72D39" w:rsidRPr="00282372">
        <w:rPr>
          <w:rFonts w:ascii="新細明體" w:eastAsia="新細明體" w:hAnsi="新細明體" w:hint="eastAsia"/>
        </w:rPr>
        <w:t xml:space="preserve">  </w:t>
      </w:r>
      <w:r w:rsidRPr="00282372">
        <w:rPr>
          <w:rFonts w:ascii="新細明體" w:eastAsia="新細明體" w:hAnsi="新細明體" w:hint="eastAsia"/>
        </w:rPr>
        <w:t xml:space="preserve">(Ａ)珠江三角洲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Ｂ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 xml:space="preserve">長江中下游平原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Ｃ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 xml:space="preserve">華北平原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Ｄ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>海南島。</w:t>
      </w:r>
      <w:bookmarkEnd w:id="27"/>
    </w:p>
    <w:p w:rsidR="00886E16" w:rsidRPr="00282372" w:rsidRDefault="00886E16" w:rsidP="00E72D39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28" w:name="Q_8699885C7DD642C58ECDD7D2FAC19A8C"/>
      <w:r w:rsidRPr="00282372">
        <w:rPr>
          <w:rFonts w:ascii="新細明體" w:eastAsia="新細明體" w:hAnsi="新細明體" w:hint="eastAsia"/>
        </w:rPr>
        <w:t>根據中國環境學者調查發現，中國內陸的乾燥地區因為大量灌溉種植哪一種作物，導致當地地力快速下降，形成荒漠化的環境問題？</w:t>
      </w:r>
      <w:r w:rsidR="00E72D39" w:rsidRPr="00282372">
        <w:rPr>
          <w:rFonts w:ascii="新細明體" w:eastAsia="新細明體" w:hAnsi="新細明體" w:hint="eastAsia"/>
        </w:rPr>
        <w:t xml:space="preserve">  </w:t>
      </w:r>
      <w:r w:rsidRPr="00282372">
        <w:rPr>
          <w:rFonts w:ascii="新細明體" w:eastAsia="新細明體" w:hAnsi="新細明體" w:hint="eastAsia"/>
        </w:rPr>
        <w:t>(Ａ)甘蔗　(Ｂ)棉花　(Ｃ)茶葉　(Ｄ)大豆。</w:t>
      </w:r>
      <w:bookmarkEnd w:id="28"/>
    </w:p>
    <w:p w:rsidR="00886E16" w:rsidRPr="00282372" w:rsidRDefault="00886E16" w:rsidP="00E72D39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29" w:name="Q_22E8A18DB44246EE9B444A9F0962B489"/>
      <w:r w:rsidRPr="00282372">
        <w:rPr>
          <w:rFonts w:ascii="新細明體" w:eastAsia="新細明體" w:hAnsi="新細明體" w:hint="eastAsia"/>
        </w:rPr>
        <w:t>王老師在課堂上講述中國自然環境時，給同學們看一些他之前去中國考察時所拍攝的相關照片，其中一張照片是拍攝工作人員架立「羅布泊紀念碑」的景象。請問：這張照片跟中國哪一項環境資源問題有關？</w:t>
      </w:r>
      <w:r w:rsidR="00E72D39" w:rsidRPr="00282372">
        <w:rPr>
          <w:rFonts w:ascii="新細明體" w:eastAsia="新細明體" w:hAnsi="新細明體" w:hint="eastAsia"/>
        </w:rPr>
        <w:t xml:space="preserve">  </w:t>
      </w:r>
      <w:r w:rsidRPr="00282372">
        <w:rPr>
          <w:rFonts w:ascii="新細明體" w:eastAsia="新細明體" w:hAnsi="新細明體" w:hint="eastAsia"/>
        </w:rPr>
        <w:t>(Ａ)水資源　(Ｂ)土地資源　(Ｃ)礦產資源　(Ｄ)森林資源。</w:t>
      </w:r>
    </w:p>
    <w:p w:rsidR="00E72D39" w:rsidRPr="00282372" w:rsidRDefault="00E72D39" w:rsidP="00E72D39">
      <w:pPr>
        <w:kinsoku w:val="0"/>
        <w:overflowPunct w:val="0"/>
        <w:autoSpaceDE w:val="0"/>
        <w:autoSpaceDN w:val="0"/>
        <w:ind w:left="482"/>
        <w:rPr>
          <w:rFonts w:ascii="新細明體" w:eastAsia="新細明體" w:hAnsi="新細明體"/>
        </w:rPr>
      </w:pPr>
    </w:p>
    <w:bookmarkEnd w:id="29"/>
    <w:p w:rsidR="00886E16" w:rsidRPr="00282372" w:rsidRDefault="00886E16" w:rsidP="00E61EDE">
      <w:pPr>
        <w:numPr>
          <w:ilvl w:val="1"/>
          <w:numId w:val="2"/>
        </w:numPr>
        <w:kinsoku w:val="0"/>
        <w:overflowPunct w:val="0"/>
        <w:autoSpaceDE w:val="0"/>
        <w:autoSpaceDN w:val="0"/>
        <w:spacing w:line="240" w:lineRule="auto"/>
        <w:ind w:left="567" w:hanging="567"/>
        <w:jc w:val="both"/>
        <w:rPr>
          <w:rFonts w:ascii="新細明體" w:eastAsia="新細明體" w:hAnsi="新細明體"/>
          <w:b/>
          <w:color w:val="000000"/>
        </w:rPr>
      </w:pPr>
      <w:r w:rsidRPr="00282372">
        <w:rPr>
          <w:rFonts w:ascii="新細明體" w:eastAsia="新細明體" w:hAnsi="新細明體" w:hint="eastAsia"/>
          <w:b/>
          <w:color w:val="000000"/>
        </w:rPr>
        <w:t>題組</w:t>
      </w:r>
      <w:r w:rsidR="00E72D39" w:rsidRPr="00282372">
        <w:rPr>
          <w:rFonts w:ascii="新細明體" w:eastAsia="新細明體" w:hAnsi="新細明體" w:hint="eastAsia"/>
          <w:b/>
          <w:color w:val="000000"/>
        </w:rPr>
        <w:t xml:space="preserve"> </w:t>
      </w:r>
    </w:p>
    <w:p w:rsidR="00886E16" w:rsidRPr="00282372" w:rsidRDefault="00E72D39" w:rsidP="00E72D39">
      <w:p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30" w:name="Q_5E5D6BE1869F4E3E821453A2168BF722"/>
      <w:r w:rsidRPr="00282372">
        <w:rPr>
          <w:rFonts w:ascii="新細明體" w:eastAsia="新細明體" w:hAnsi="新細明體" w:hint="eastAsia"/>
        </w:rPr>
        <w:t>(一).</w:t>
      </w:r>
      <w:r w:rsidR="00886E16" w:rsidRPr="00282372">
        <w:rPr>
          <w:rFonts w:ascii="新細明體" w:eastAsia="新細明體" w:hAnsi="新細明體" w:hint="eastAsia"/>
        </w:rPr>
        <w:t>中國今日已成為世界重要的工業國家，和俄羅斯、印度、巴西並列為「金磚四國」。請問：</w:t>
      </w:r>
    </w:p>
    <w:p w:rsidR="00886E16" w:rsidRPr="00282372" w:rsidRDefault="00886E16" w:rsidP="00E72D39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>中國目前吸引了相當多的國際企業前往投資設廠，因此貿易額日漸擴大。中國吸引外資設廠的有利條件主要為下列哪些？(甲)交通中樞(乙)市場廣大(丙)資訊流通(丁)工資低廉</w:t>
      </w:r>
    </w:p>
    <w:p w:rsidR="00886E16" w:rsidRPr="00282372" w:rsidRDefault="00886E16" w:rsidP="00E72D39">
      <w:pPr>
        <w:kinsoku w:val="0"/>
        <w:overflowPunct w:val="0"/>
        <w:autoSpaceDE w:val="0"/>
        <w:autoSpaceDN w:val="0"/>
        <w:ind w:firstLineChars="200" w:firstLine="48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>(Ａ)甲乙　(Ｂ)丙丁　(Ｃ)甲丙　(Ｄ)乙丁。</w:t>
      </w:r>
    </w:p>
    <w:p w:rsidR="00886E16" w:rsidRPr="00282372" w:rsidRDefault="00886E16" w:rsidP="00E72D39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>根據中國國家統計局資料顯示，上海市每人平均</w:t>
      </w:r>
      <w:r w:rsidRPr="00282372">
        <w:rPr>
          <w:rFonts w:ascii="新細明體" w:eastAsia="新細明體" w:hAnsi="新細明體" w:hint="eastAsia"/>
          <w:w w:val="25"/>
        </w:rPr>
        <w:t xml:space="preserve">　</w:t>
      </w:r>
      <w:r w:rsidRPr="00282372">
        <w:rPr>
          <w:rFonts w:ascii="新細明體" w:eastAsia="新細明體" w:hAnsi="新細明體" w:hint="eastAsia"/>
        </w:rPr>
        <w:t>GDP</w:t>
      </w:r>
      <w:r w:rsidRPr="00282372">
        <w:rPr>
          <w:rFonts w:ascii="新細明體" w:eastAsia="新細明體" w:hAnsi="新細明體" w:hint="eastAsia"/>
          <w:w w:val="25"/>
        </w:rPr>
        <w:t xml:space="preserve">　</w:t>
      </w:r>
      <w:r w:rsidRPr="00282372">
        <w:rPr>
          <w:rFonts w:ascii="新細明體" w:eastAsia="新細明體" w:hAnsi="新細明體" w:hint="eastAsia"/>
        </w:rPr>
        <w:t>為</w:t>
      </w:r>
      <w:r w:rsidRPr="00282372">
        <w:rPr>
          <w:rFonts w:ascii="新細明體" w:eastAsia="新細明體" w:hAnsi="新細明體" w:hint="eastAsia"/>
          <w:w w:val="25"/>
        </w:rPr>
        <w:t xml:space="preserve">　</w:t>
      </w:r>
      <w:r w:rsidRPr="00282372">
        <w:rPr>
          <w:rFonts w:ascii="新細明體" w:eastAsia="新細明體" w:hAnsi="新細明體" w:hint="eastAsia"/>
        </w:rPr>
        <w:t>12,000</w:t>
      </w:r>
      <w:r w:rsidRPr="00282372">
        <w:rPr>
          <w:rFonts w:ascii="新細明體" w:eastAsia="新細明體" w:hAnsi="新細明體" w:hint="eastAsia"/>
          <w:w w:val="25"/>
        </w:rPr>
        <w:t xml:space="preserve">　</w:t>
      </w:r>
      <w:r w:rsidRPr="00282372">
        <w:rPr>
          <w:rFonts w:ascii="新細明體" w:eastAsia="新細明體" w:hAnsi="新細明體" w:hint="eastAsia"/>
        </w:rPr>
        <w:t>多美元，而貴州省每人卻僅有</w:t>
      </w:r>
      <w:r w:rsidRPr="00282372">
        <w:rPr>
          <w:rFonts w:ascii="新細明體" w:eastAsia="新細明體" w:hAnsi="新細明體" w:hint="eastAsia"/>
          <w:w w:val="25"/>
        </w:rPr>
        <w:t xml:space="preserve">　</w:t>
      </w:r>
      <w:r w:rsidRPr="00282372">
        <w:rPr>
          <w:rFonts w:ascii="新細明體" w:eastAsia="新細明體" w:hAnsi="新細明體" w:hint="eastAsia"/>
        </w:rPr>
        <w:t>2,000</w:t>
      </w:r>
      <w:r w:rsidRPr="00282372">
        <w:rPr>
          <w:rFonts w:ascii="新細明體" w:eastAsia="新細明體" w:hAnsi="新細明體" w:hint="eastAsia"/>
          <w:w w:val="25"/>
        </w:rPr>
        <w:t xml:space="preserve">　</w:t>
      </w:r>
      <w:r w:rsidRPr="00282372">
        <w:rPr>
          <w:rFonts w:ascii="新細明體" w:eastAsia="新細明體" w:hAnsi="新細明體" w:hint="eastAsia"/>
        </w:rPr>
        <w:t>多美元。上述資料顯示出下列何種特色？</w:t>
      </w:r>
      <w:r w:rsidR="00E72D39" w:rsidRPr="00282372">
        <w:rPr>
          <w:rFonts w:ascii="新細明體" w:eastAsia="新細明體" w:hAnsi="新細明體" w:hint="eastAsia"/>
        </w:rPr>
        <w:t xml:space="preserve">  </w:t>
      </w:r>
      <w:r w:rsidRPr="00282372">
        <w:rPr>
          <w:rFonts w:ascii="新細明體" w:eastAsia="新細明體" w:hAnsi="新細明體" w:hint="eastAsia"/>
        </w:rPr>
        <w:t>(Ａ)中國經濟發展快速　(Ｂ)中國對外貿易額大　(Ｃ)中國區域發展不均　(Ｄ)中國內陸市場廣大。</w:t>
      </w:r>
    </w:p>
    <w:p w:rsidR="00886E16" w:rsidRPr="00282372" w:rsidRDefault="00886E16" w:rsidP="00E72D39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>中國</w:t>
      </w:r>
      <w:r w:rsidRPr="00282372">
        <w:rPr>
          <w:rFonts w:ascii="新細明體" w:eastAsia="新細明體" w:hAnsi="新細明體" w:hint="eastAsia"/>
          <w:w w:val="25"/>
        </w:rPr>
        <w:t xml:space="preserve">　</w:t>
      </w:r>
      <w:r w:rsidRPr="00282372">
        <w:rPr>
          <w:rFonts w:ascii="新細明體" w:eastAsia="新細明體" w:hAnsi="新細明體" w:hint="eastAsia"/>
        </w:rPr>
        <w:t>GDP</w:t>
      </w:r>
      <w:r w:rsidRPr="00282372">
        <w:rPr>
          <w:rFonts w:ascii="新細明體" w:eastAsia="新細明體" w:hAnsi="新細明體" w:hint="eastAsia"/>
          <w:w w:val="25"/>
        </w:rPr>
        <w:t xml:space="preserve">　</w:t>
      </w:r>
      <w:r w:rsidRPr="00282372">
        <w:rPr>
          <w:rFonts w:ascii="新細明體" w:eastAsia="新細明體" w:hAnsi="新細明體" w:hint="eastAsia"/>
        </w:rPr>
        <w:t>總額極高，位居世界第</w:t>
      </w:r>
      <w:r w:rsidRPr="00282372">
        <w:rPr>
          <w:rFonts w:ascii="新細明體" w:eastAsia="新細明體" w:hAnsi="新細明體" w:hint="eastAsia"/>
          <w:w w:val="25"/>
        </w:rPr>
        <w:t xml:space="preserve">　</w:t>
      </w:r>
      <w:r w:rsidRPr="00282372">
        <w:rPr>
          <w:rFonts w:ascii="新細明體" w:eastAsia="新細明體" w:hAnsi="新細明體" w:hint="eastAsia"/>
        </w:rPr>
        <w:t>2</w:t>
      </w:r>
      <w:r w:rsidRPr="00282372">
        <w:rPr>
          <w:rFonts w:ascii="新細明體" w:eastAsia="新細明體" w:hAnsi="新細明體" w:hint="eastAsia"/>
          <w:w w:val="25"/>
        </w:rPr>
        <w:t xml:space="preserve">　</w:t>
      </w:r>
      <w:r w:rsidRPr="00282372">
        <w:rPr>
          <w:rFonts w:ascii="新細明體" w:eastAsia="新細明體" w:hAnsi="新細明體" w:hint="eastAsia"/>
        </w:rPr>
        <w:t>位，但每人平均</w:t>
      </w:r>
      <w:r w:rsidRPr="00282372">
        <w:rPr>
          <w:rFonts w:ascii="新細明體" w:eastAsia="新細明體" w:hAnsi="新細明體" w:hint="eastAsia"/>
          <w:w w:val="25"/>
        </w:rPr>
        <w:t xml:space="preserve">　</w:t>
      </w:r>
      <w:r w:rsidRPr="00282372">
        <w:rPr>
          <w:rFonts w:ascii="新細明體" w:eastAsia="新細明體" w:hAnsi="新細明體" w:hint="eastAsia"/>
        </w:rPr>
        <w:t>GDP</w:t>
      </w:r>
      <w:r w:rsidRPr="00282372">
        <w:rPr>
          <w:rFonts w:ascii="新細明體" w:eastAsia="新細明體" w:hAnsi="新細明體" w:hint="eastAsia"/>
          <w:w w:val="25"/>
        </w:rPr>
        <w:t xml:space="preserve">　</w:t>
      </w:r>
      <w:r w:rsidRPr="00282372">
        <w:rPr>
          <w:rFonts w:ascii="新細明體" w:eastAsia="新細明體" w:hAnsi="新細明體" w:hint="eastAsia"/>
        </w:rPr>
        <w:t>卻遠低於世界各國。此現象和中國哪一個環境特色最為相關？</w:t>
      </w:r>
      <w:r w:rsidR="00E72D39" w:rsidRPr="00282372">
        <w:rPr>
          <w:rFonts w:ascii="新細明體" w:eastAsia="新細明體" w:hAnsi="新細明體" w:hint="eastAsia"/>
        </w:rPr>
        <w:t xml:space="preserve">  </w:t>
      </w:r>
      <w:r w:rsidRPr="00282372">
        <w:rPr>
          <w:rFonts w:ascii="新細明體" w:eastAsia="新細明體" w:hAnsi="新細明體" w:hint="eastAsia"/>
        </w:rPr>
        <w:t>(Ａ)平原狹小　(Ｂ)人口眾多　(Ｃ)政治型態　(Ｄ)沙漠廣大。</w:t>
      </w:r>
    </w:p>
    <w:p w:rsidR="00E72D39" w:rsidRPr="00282372" w:rsidRDefault="00E72D39" w:rsidP="00E72D39">
      <w:p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31" w:name="Q_40BD193BF571477794596CBF8E6267E0"/>
      <w:bookmarkEnd w:id="30"/>
      <w:r w:rsidRPr="00282372">
        <w:rPr>
          <w:rFonts w:ascii="新細明體" w:eastAsia="新細明體" w:hAnsi="新細明體" w:hint="eastAsia"/>
        </w:rPr>
        <w:t>(二).</w:t>
      </w:r>
      <w:r w:rsidR="00886E16" w:rsidRPr="00282372">
        <w:rPr>
          <w:rFonts w:ascii="新細明體" w:eastAsia="新細明體" w:hAnsi="新細明體" w:hint="eastAsia"/>
        </w:rPr>
        <w:t>近年來中國的產業活動興盛，帶動了經濟發展，卻也同樣的造成了環境問題，附圖為中國簡</w:t>
      </w:r>
    </w:p>
    <w:p w:rsidR="00886E16" w:rsidRPr="00282372" w:rsidRDefault="00886E16" w:rsidP="00E72D39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>圖。請問：</w:t>
      </w:r>
    </w:p>
    <w:p w:rsidR="00886E16" w:rsidRPr="00282372" w:rsidRDefault="00330FFC" w:rsidP="00886E16">
      <w:pPr>
        <w:kinsoku w:val="0"/>
        <w:overflowPunct w:val="0"/>
        <w:autoSpaceDE w:val="0"/>
        <w:autoSpaceDN w:val="0"/>
        <w:jc w:val="center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/>
        </w:rPr>
        <w:lastRenderedPageBreak/>
        <w:pict>
          <v:shape id="_x0000_i1031" type="#_x0000_t75" style="width:134.6pt;height:96.4pt">
            <v:imagedata r:id="rId14" o:title="6-12-修改"/>
          </v:shape>
        </w:pict>
      </w:r>
    </w:p>
    <w:p w:rsidR="00886E16" w:rsidRPr="00282372" w:rsidRDefault="00886E16" w:rsidP="00E72D39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>下列哪一個氣候區中，最容易產生疏鬆飛揚的土壤？</w:t>
      </w:r>
    </w:p>
    <w:p w:rsidR="00886E16" w:rsidRPr="00282372" w:rsidRDefault="00886E16" w:rsidP="00E72D39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>(</w:t>
      </w:r>
      <w:proofErr w:type="gramStart"/>
      <w:r w:rsidRPr="00282372">
        <w:rPr>
          <w:rFonts w:ascii="新細明體" w:eastAsia="新細明體" w:hAnsi="新細明體" w:hint="eastAsia"/>
        </w:rPr>
        <w:t>Ａ</w:t>
      </w:r>
      <w:proofErr w:type="gramEnd"/>
      <w:r w:rsidRPr="00282372">
        <w:rPr>
          <w:rFonts w:ascii="新細明體" w:eastAsia="新細明體" w:hAnsi="新細明體" w:hint="eastAsia"/>
        </w:rPr>
        <w:t>)</w:t>
      </w:r>
      <w:r w:rsidRPr="00282372">
        <w:rPr>
          <w:rFonts w:ascii="新細明體" w:eastAsia="新細明體" w:hAnsi="新細明體" w:hint="eastAsia"/>
          <w:w w:val="25"/>
        </w:rPr>
        <w:t xml:space="preserve">　</w:t>
      </w:r>
      <w:r w:rsidR="00330FFC" w:rsidRPr="00282372">
        <w:rPr>
          <w:rFonts w:ascii="新細明體" w:eastAsia="新細明體" w:hAnsi="新細明體"/>
          <w:position w:val="-142"/>
        </w:rPr>
        <w:pict>
          <v:shape id="_x0000_i1032" type="#_x0000_t75" style="width:80.15pt;height:80.75pt">
            <v:imagedata r:id="rId15" o:title="4-04NA副熱帶季風上海"/>
          </v:shape>
        </w:pict>
      </w:r>
      <w:r w:rsidRPr="00282372">
        <w:rPr>
          <w:rFonts w:ascii="新細明體" w:eastAsia="新細明體" w:hAnsi="新細明體" w:hint="eastAsia"/>
        </w:rPr>
        <w:t xml:space="preserve">　</w:t>
      </w:r>
      <w:r w:rsidRPr="00282372">
        <w:rPr>
          <w:rFonts w:ascii="新細明體" w:eastAsia="新細明體" w:hAnsi="新細明體"/>
        </w:rPr>
        <w:t>(</w:t>
      </w:r>
      <w:proofErr w:type="gramStart"/>
      <w:r w:rsidRPr="00282372">
        <w:rPr>
          <w:rFonts w:ascii="新細明體" w:eastAsia="新細明體" w:hAnsi="新細明體" w:hint="eastAsia"/>
        </w:rPr>
        <w:t>Ｂ</w:t>
      </w:r>
      <w:proofErr w:type="gramEnd"/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  <w:w w:val="25"/>
        </w:rPr>
        <w:t xml:space="preserve">　</w:t>
      </w:r>
      <w:r w:rsidR="00330FFC" w:rsidRPr="00282372">
        <w:rPr>
          <w:rFonts w:ascii="新細明體" w:eastAsia="新細明體" w:hAnsi="新細明體"/>
          <w:position w:val="-142"/>
        </w:rPr>
        <w:pict>
          <v:shape id="_x0000_i1033" type="#_x0000_t75" style="width:80.15pt;height:80.75pt">
            <v:imagedata r:id="rId16" o:title="4-04NB溫帶沙漠和闐"/>
          </v:shape>
        </w:pict>
      </w:r>
      <w:r w:rsidRPr="00282372">
        <w:rPr>
          <w:rFonts w:ascii="新細明體" w:eastAsia="新細明體" w:hAnsi="新細明體" w:hint="eastAsia"/>
        </w:rPr>
        <w:t xml:space="preserve">　</w:t>
      </w:r>
      <w:r w:rsidRPr="00282372">
        <w:rPr>
          <w:rFonts w:ascii="新細明體" w:eastAsia="新細明體" w:hAnsi="新細明體"/>
        </w:rPr>
        <w:t>(</w:t>
      </w:r>
      <w:proofErr w:type="gramStart"/>
      <w:r w:rsidRPr="00282372">
        <w:rPr>
          <w:rFonts w:ascii="新細明體" w:eastAsia="新細明體" w:hAnsi="新細明體" w:hint="eastAsia"/>
        </w:rPr>
        <w:t>Ｃ</w:t>
      </w:r>
      <w:proofErr w:type="gramEnd"/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  <w:w w:val="25"/>
        </w:rPr>
        <w:t xml:space="preserve">　</w:t>
      </w:r>
      <w:r w:rsidR="00330FFC" w:rsidRPr="00282372">
        <w:rPr>
          <w:rFonts w:ascii="新細明體" w:eastAsia="新細明體" w:hAnsi="新細明體"/>
          <w:position w:val="-142"/>
        </w:rPr>
        <w:pict>
          <v:shape id="_x0000_i1034" type="#_x0000_t75" style="width:80.15pt;height:80.75pt">
            <v:imagedata r:id="rId17" o:title="4-04NC溫帶季風氣候北京"/>
          </v:shape>
        </w:pict>
      </w:r>
      <w:r w:rsidRPr="00282372">
        <w:rPr>
          <w:rFonts w:ascii="新細明體" w:eastAsia="新細明體" w:hAnsi="新細明體" w:hint="eastAsia"/>
        </w:rPr>
        <w:t xml:space="preserve">　</w:t>
      </w:r>
      <w:r w:rsidRPr="00282372">
        <w:rPr>
          <w:rFonts w:ascii="新細明體" w:eastAsia="新細明體" w:hAnsi="新細明體"/>
        </w:rPr>
        <w:t>(</w:t>
      </w:r>
      <w:proofErr w:type="gramStart"/>
      <w:r w:rsidRPr="00282372">
        <w:rPr>
          <w:rFonts w:ascii="新細明體" w:eastAsia="新細明體" w:hAnsi="新細明體" w:hint="eastAsia"/>
        </w:rPr>
        <w:t>Ｄ</w:t>
      </w:r>
      <w:proofErr w:type="gramEnd"/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  <w:w w:val="25"/>
        </w:rPr>
        <w:t xml:space="preserve">　</w:t>
      </w:r>
      <w:r w:rsidR="00330FFC" w:rsidRPr="00282372">
        <w:rPr>
          <w:rFonts w:ascii="新細明體" w:eastAsia="新細明體" w:hAnsi="新細明體"/>
          <w:position w:val="-142"/>
        </w:rPr>
        <w:pict>
          <v:shape id="_x0000_i1035" type="#_x0000_t75" style="width:80.15pt;height:80.75pt">
            <v:imagedata r:id="rId18" o:title="4-04ND高地氣候"/>
          </v:shape>
        </w:pict>
      </w:r>
    </w:p>
    <w:p w:rsidR="00886E16" w:rsidRPr="00282372" w:rsidRDefault="00886E16" w:rsidP="00E72D39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>植被消失為荒漠化的起源，下列哪一種活動容易造成土壤鹽鹼化，植物逐漸消失於地表？</w:t>
      </w:r>
    </w:p>
    <w:p w:rsidR="00886E16" w:rsidRPr="00282372" w:rsidRDefault="00886E16" w:rsidP="00E72D39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 xml:space="preserve">(Ａ)灌溉農業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Ｂ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 xml:space="preserve">抽地下水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Ｃ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 xml:space="preserve">河川斷流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Ｄ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>挖掘礦產。</w:t>
      </w:r>
    </w:p>
    <w:p w:rsidR="00886E16" w:rsidRPr="00282372" w:rsidRDefault="00886E16" w:rsidP="00E72D39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>目前中國的荒漠面積已大於耕地面積，附圖中哪一個地區荒漠化現象</w:t>
      </w:r>
      <w:r w:rsidRPr="00282372">
        <w:rPr>
          <w:rFonts w:ascii="新細明體" w:eastAsia="新細明體" w:hAnsi="新細明體" w:hint="eastAsia"/>
          <w:u w:val="double"/>
        </w:rPr>
        <w:t>較不嚴重</w:t>
      </w:r>
      <w:r w:rsidRPr="00282372">
        <w:rPr>
          <w:rFonts w:ascii="新細明體" w:eastAsia="新細明體" w:hAnsi="新細明體" w:hint="eastAsia"/>
        </w:rPr>
        <w:t>？</w:t>
      </w:r>
    </w:p>
    <w:p w:rsidR="00886E16" w:rsidRPr="00282372" w:rsidRDefault="00886E16" w:rsidP="00E72D39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 xml:space="preserve">(Ａ)甲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Ｂ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 xml:space="preserve">乙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Ｃ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 xml:space="preserve">丙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Ｄ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>丁。</w:t>
      </w:r>
    </w:p>
    <w:p w:rsidR="00886E16" w:rsidRPr="00282372" w:rsidRDefault="00886E16" w:rsidP="00E72D39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>每年冬春季交替之時，中國會出現沙塵暴的現象，其風力主要來源為附圖中何處？</w:t>
      </w:r>
    </w:p>
    <w:p w:rsidR="00886E16" w:rsidRPr="00282372" w:rsidRDefault="00886E16" w:rsidP="00E72D39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 xml:space="preserve">(Ａ)甲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Ｂ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 xml:space="preserve">乙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Ｃ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 xml:space="preserve">丙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Ｄ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>丁。</w:t>
      </w:r>
    </w:p>
    <w:p w:rsidR="00886E16" w:rsidRPr="00282372" w:rsidRDefault="00886E16" w:rsidP="00E72D39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>造成中國的沙塵暴擴散方向，主要為下列哪一個風向？</w:t>
      </w:r>
    </w:p>
    <w:p w:rsidR="00886E16" w:rsidRPr="00282372" w:rsidRDefault="00886E16" w:rsidP="00E72D39">
      <w:pPr>
        <w:kinsoku w:val="0"/>
        <w:overflowPunct w:val="0"/>
        <w:autoSpaceDE w:val="0"/>
        <w:autoSpaceDN w:val="0"/>
        <w:ind w:left="2" w:firstLine="48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 xml:space="preserve">(Ａ)東風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Ｂ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 xml:space="preserve">北風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Ｃ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 xml:space="preserve">西北風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Ｄ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>西南風。</w:t>
      </w:r>
    </w:p>
    <w:p w:rsidR="00E72D39" w:rsidRPr="00282372" w:rsidRDefault="00E72D39" w:rsidP="00E72D39">
      <w:p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32" w:name="Q_05F1FD2058CD448EBF120F6A4B0ACA85"/>
      <w:bookmarkEnd w:id="31"/>
      <w:r w:rsidRPr="00282372">
        <w:rPr>
          <w:rFonts w:ascii="新細明體" w:eastAsia="新細明體" w:hAnsi="新細明體" w:hint="eastAsia"/>
        </w:rPr>
        <w:t>(</w:t>
      </w:r>
      <w:r w:rsidR="00E61EDE" w:rsidRPr="00282372">
        <w:rPr>
          <w:rFonts w:ascii="新細明體" w:eastAsia="新細明體" w:hAnsi="新細明體" w:hint="eastAsia"/>
        </w:rPr>
        <w:t>三</w:t>
      </w:r>
      <w:r w:rsidRPr="00282372">
        <w:rPr>
          <w:rFonts w:ascii="新細明體" w:eastAsia="新細明體" w:hAnsi="新細明體" w:hint="eastAsia"/>
        </w:rPr>
        <w:t>).</w:t>
      </w:r>
      <w:r w:rsidR="00886E16" w:rsidRPr="00282372">
        <w:rPr>
          <w:rFonts w:ascii="新細明體" w:eastAsia="新細明體" w:hAnsi="新細明體" w:hint="eastAsia"/>
        </w:rPr>
        <w:t>中國各地區的自然環境不同，環境問題也各不相同，附圖中甲～丁區是中國環境問題較嚴重</w:t>
      </w:r>
    </w:p>
    <w:p w:rsidR="00886E16" w:rsidRPr="00282372" w:rsidRDefault="00886E16" w:rsidP="00E72D39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>的地區，請依據圖中資料回答下列問題：</w:t>
      </w:r>
    </w:p>
    <w:p w:rsidR="00886E16" w:rsidRPr="00282372" w:rsidRDefault="00330FFC" w:rsidP="00886E16">
      <w:pPr>
        <w:kinsoku w:val="0"/>
        <w:overflowPunct w:val="0"/>
        <w:autoSpaceDE w:val="0"/>
        <w:autoSpaceDN w:val="0"/>
        <w:ind w:left="240" w:hangingChars="100" w:hanging="240"/>
        <w:jc w:val="center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/>
        </w:rPr>
        <w:pict>
          <v:shape id="_x0000_i1036" type="#_x0000_t75" style="width:124.6pt;height:105.2pt">
            <v:imagedata r:id="rId19" o:title="6-08N中國地圖"/>
          </v:shape>
        </w:pict>
      </w:r>
    </w:p>
    <w:p w:rsidR="00886E16" w:rsidRPr="00282372" w:rsidRDefault="00886E16" w:rsidP="00E72D39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>附圖中哪一個地方荒漠化的問題最為嚴重？</w:t>
      </w:r>
    </w:p>
    <w:p w:rsidR="00886E16" w:rsidRPr="00282372" w:rsidRDefault="00886E16" w:rsidP="00E72D39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 xml:space="preserve">(Ａ)甲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Ｂ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 xml:space="preserve">乙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Ｃ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 xml:space="preserve">丙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Ｄ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>丁。</w:t>
      </w:r>
    </w:p>
    <w:p w:rsidR="00886E16" w:rsidRPr="00282372" w:rsidRDefault="00886E16" w:rsidP="00E72D39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>承第(１)題，該地區出現荒漠化的原因中，</w:t>
      </w:r>
      <w:r w:rsidRPr="00282372">
        <w:rPr>
          <w:rFonts w:ascii="新細明體" w:eastAsia="新細明體" w:hAnsi="新細明體" w:hint="eastAsia"/>
          <w:u w:val="double"/>
        </w:rPr>
        <w:t>不包括</w:t>
      </w:r>
      <w:r w:rsidRPr="00282372">
        <w:rPr>
          <w:rFonts w:ascii="新細明體" w:eastAsia="新細明體" w:hAnsi="新細明體" w:hint="eastAsia"/>
        </w:rPr>
        <w:t>下列哪一個因素？</w:t>
      </w:r>
    </w:p>
    <w:p w:rsidR="00886E16" w:rsidRPr="00282372" w:rsidRDefault="00886E16" w:rsidP="00E72D39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 xml:space="preserve">(Ａ)氣候乾燥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Ｂ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 xml:space="preserve">夏季炎熱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Ｃ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 xml:space="preserve">過度放牧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Ｄ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>引水灌溉。</w:t>
      </w:r>
    </w:p>
    <w:p w:rsidR="00886E16" w:rsidRPr="00282372" w:rsidRDefault="00886E16" w:rsidP="00E72D39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>曉明在電視上看到新聞報導：「中國的某地區因黃土的土壤性質疏鬆、加上植被稀少，是中國境內水土流失最嚴重之處……。」報導中的地區最可能是附圖中何處？</w:t>
      </w:r>
    </w:p>
    <w:p w:rsidR="00886E16" w:rsidRPr="00282372" w:rsidRDefault="00886E16" w:rsidP="00E72D39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>(Ａ)甲　(Ｂ)乙　(Ｃ)丙　(Ｄ)丁。</w:t>
      </w:r>
    </w:p>
    <w:p w:rsidR="00886E16" w:rsidRPr="00282372" w:rsidRDefault="00886E16" w:rsidP="00E72D39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>承第(３)題，報導中的水土流失情形，對下列哪一條河川的危害最大？</w:t>
      </w:r>
    </w:p>
    <w:p w:rsidR="00886E16" w:rsidRPr="00282372" w:rsidRDefault="00886E16" w:rsidP="00E72D39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>(Ａ)珠江　(Ｂ)長江　(Ｃ)黃河　(Ｄ)松花江。</w:t>
      </w:r>
    </w:p>
    <w:p w:rsidR="00886E16" w:rsidRPr="00282372" w:rsidRDefault="00886E16" w:rsidP="00E72D39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>附圖中哪一個地區的凍土分布最廣，環境生態最為脆弱？</w:t>
      </w:r>
    </w:p>
    <w:p w:rsidR="00886E16" w:rsidRPr="00282372" w:rsidRDefault="00886E16" w:rsidP="00E72D39">
      <w:pPr>
        <w:kinsoku w:val="0"/>
        <w:overflowPunct w:val="0"/>
        <w:autoSpaceDE w:val="0"/>
        <w:autoSpaceDN w:val="0"/>
        <w:ind w:left="2" w:firstLine="48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>(Ａ)甲　(Ｂ)乙　(Ｃ)丙　(Ｄ)丁。</w:t>
      </w:r>
    </w:p>
    <w:p w:rsidR="00E72D39" w:rsidRPr="00282372" w:rsidRDefault="00E72D39" w:rsidP="00E72D39">
      <w:p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33" w:name="Q_AEED2AE0940A4B678BF83AB27D388A83"/>
      <w:bookmarkEnd w:id="32"/>
      <w:r w:rsidRPr="00282372">
        <w:rPr>
          <w:rFonts w:ascii="新細明體" w:eastAsia="新細明體" w:hAnsi="新細明體" w:hint="eastAsia"/>
        </w:rPr>
        <w:t>(</w:t>
      </w:r>
      <w:r w:rsidR="00E61EDE" w:rsidRPr="00282372">
        <w:rPr>
          <w:rFonts w:ascii="新細明體" w:eastAsia="新細明體" w:hAnsi="新細明體" w:hint="eastAsia"/>
        </w:rPr>
        <w:t>四</w:t>
      </w:r>
      <w:r w:rsidRPr="00282372">
        <w:rPr>
          <w:rFonts w:ascii="新細明體" w:eastAsia="新細明體" w:hAnsi="新細明體" w:hint="eastAsia"/>
        </w:rPr>
        <w:t>).</w:t>
      </w:r>
      <w:r w:rsidR="00886E16" w:rsidRPr="00282372">
        <w:rPr>
          <w:rFonts w:ascii="新細明體" w:eastAsia="新細明體" w:hAnsi="新細明體" w:hint="eastAsia"/>
        </w:rPr>
        <w:t>中國在經濟發展之時，造成許多的環境問題。現在正努力以各種方式恢復自然環境。請根據</w:t>
      </w:r>
    </w:p>
    <w:p w:rsidR="00886E16" w:rsidRPr="00282372" w:rsidRDefault="00886E16" w:rsidP="00E72D39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>其現狀，回答下列問題：</w:t>
      </w:r>
    </w:p>
    <w:p w:rsidR="00886E16" w:rsidRPr="00282372" w:rsidRDefault="00886E16" w:rsidP="00E72D39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>中國的產業發展，造成水資源使用量大增，發生沿岸各地搶水情形，其中以附圖中哪一個地區河川最為嚴重？</w:t>
      </w:r>
    </w:p>
    <w:p w:rsidR="00886E16" w:rsidRPr="00282372" w:rsidRDefault="00330FFC" w:rsidP="00886E16">
      <w:pPr>
        <w:kinsoku w:val="0"/>
        <w:overflowPunct w:val="0"/>
        <w:autoSpaceDE w:val="0"/>
        <w:autoSpaceDN w:val="0"/>
        <w:ind w:leftChars="100" w:left="1440" w:hangingChars="500" w:hanging="1200"/>
        <w:jc w:val="center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/>
        </w:rPr>
        <w:lastRenderedPageBreak/>
        <w:pict>
          <v:shape id="_x0000_i1037" type="#_x0000_t75" style="width:122.7pt;height:103.95pt">
            <v:imagedata r:id="rId20" o:title="1-03N中國分區4"/>
          </v:shape>
        </w:pict>
      </w:r>
    </w:p>
    <w:p w:rsidR="00886E16" w:rsidRPr="00282372" w:rsidRDefault="00886E16" w:rsidP="00E72D39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 xml:space="preserve">(Ａ)甲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Ｂ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 xml:space="preserve">乙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Ｃ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 xml:space="preserve">丙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Ｄ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>丁。</w:t>
      </w:r>
    </w:p>
    <w:p w:rsidR="00886E16" w:rsidRPr="00282372" w:rsidRDefault="00886E16" w:rsidP="00C27258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>承第(１)題，中國為了供應當地各種水資源需求，在該地區河川興建水庫，提供用水，這將會造成下列哪一種問題？</w:t>
      </w:r>
      <w:r w:rsidR="00C27258" w:rsidRPr="00282372">
        <w:rPr>
          <w:rFonts w:ascii="新細明體" w:eastAsia="新細明體" w:hAnsi="新細明體" w:hint="eastAsia"/>
        </w:rPr>
        <w:t xml:space="preserve">  </w:t>
      </w:r>
      <w:r w:rsidRPr="00282372">
        <w:rPr>
          <w:rFonts w:ascii="新細明體" w:eastAsia="新細明體" w:hAnsi="新細明體" w:hint="eastAsia"/>
        </w:rPr>
        <w:t xml:space="preserve">(Ａ)河水暴漲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Ｂ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 xml:space="preserve">海岸前進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Ｃ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 xml:space="preserve">地層下陷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Ｄ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>下游斷流。</w:t>
      </w:r>
    </w:p>
    <w:p w:rsidR="00886E16" w:rsidRPr="00282372" w:rsidRDefault="00886E16" w:rsidP="00C27258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>承第(１)題，下列哪一種工程對於防止該地區河川斷流的幫助最大？</w:t>
      </w:r>
      <w:r w:rsidR="00C27258" w:rsidRPr="00282372">
        <w:rPr>
          <w:rFonts w:ascii="新細明體" w:eastAsia="新細明體" w:hAnsi="新細明體" w:hint="eastAsia"/>
        </w:rPr>
        <w:t xml:space="preserve">  </w:t>
      </w:r>
      <w:r w:rsidRPr="00282372">
        <w:rPr>
          <w:rFonts w:ascii="新細明體" w:eastAsia="新細明體" w:hAnsi="新細明體" w:hint="eastAsia"/>
        </w:rPr>
        <w:t xml:space="preserve">(Ａ)開鑿水井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Ｂ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 xml:space="preserve">植樹造林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Ｃ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 xml:space="preserve">種植稻米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Ｄ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>填湖圍墾。</w:t>
      </w:r>
    </w:p>
    <w:p w:rsidR="00886E16" w:rsidRPr="00282372" w:rsidRDefault="00886E16" w:rsidP="00C27258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>承第(１)題，中國為防止當地河川斷流的影響，將哪一條河川河水北調，提供當地的水資源使用？</w:t>
      </w:r>
      <w:r w:rsidR="00C27258" w:rsidRPr="00282372">
        <w:rPr>
          <w:rFonts w:ascii="新細明體" w:eastAsia="新細明體" w:hAnsi="新細明體" w:hint="eastAsia"/>
        </w:rPr>
        <w:t xml:space="preserve">  </w:t>
      </w:r>
      <w:r w:rsidRPr="00282372">
        <w:rPr>
          <w:rFonts w:ascii="新細明體" w:eastAsia="新細明體" w:hAnsi="新細明體" w:hint="eastAsia"/>
        </w:rPr>
        <w:t xml:space="preserve">(Ａ)珠江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Ｂ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 xml:space="preserve">岷江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Ｃ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 xml:space="preserve">黃河　</w:t>
      </w:r>
      <w:r w:rsidRPr="00282372">
        <w:rPr>
          <w:rFonts w:ascii="新細明體" w:eastAsia="新細明體" w:hAnsi="新細明體"/>
        </w:rPr>
        <w:t>(</w:t>
      </w:r>
      <w:r w:rsidRPr="00282372">
        <w:rPr>
          <w:rFonts w:ascii="新細明體" w:eastAsia="新細明體" w:hAnsi="新細明體" w:hint="eastAsia"/>
        </w:rPr>
        <w:t>Ｄ</w:t>
      </w:r>
      <w:r w:rsidRPr="00282372">
        <w:rPr>
          <w:rFonts w:ascii="新細明體" w:eastAsia="新細明體" w:hAnsi="新細明體"/>
        </w:rPr>
        <w:t>)</w:t>
      </w:r>
      <w:r w:rsidRPr="00282372">
        <w:rPr>
          <w:rFonts w:ascii="新細明體" w:eastAsia="新細明體" w:hAnsi="新細明體" w:hint="eastAsia"/>
        </w:rPr>
        <w:t>長江。</w:t>
      </w:r>
    </w:p>
    <w:p w:rsidR="00C27258" w:rsidRPr="00282372" w:rsidRDefault="00C27258" w:rsidP="00C27258">
      <w:p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34" w:name="Q_1E743B0997F54CBA9F2222591A048281"/>
      <w:bookmarkEnd w:id="33"/>
      <w:r w:rsidRPr="00282372">
        <w:rPr>
          <w:rFonts w:ascii="新細明體" w:eastAsia="新細明體" w:hAnsi="新細明體" w:hint="eastAsia"/>
        </w:rPr>
        <w:t>(</w:t>
      </w:r>
      <w:r w:rsidR="00E61EDE" w:rsidRPr="00282372">
        <w:rPr>
          <w:rFonts w:ascii="新細明體" w:eastAsia="新細明體" w:hAnsi="新細明體" w:hint="eastAsia"/>
        </w:rPr>
        <w:t>五</w:t>
      </w:r>
      <w:r w:rsidRPr="00282372">
        <w:rPr>
          <w:rFonts w:ascii="新細明體" w:eastAsia="新細明體" w:hAnsi="新細明體" w:hint="eastAsia"/>
        </w:rPr>
        <w:t>).</w:t>
      </w:r>
      <w:r w:rsidR="00886E16" w:rsidRPr="00282372">
        <w:rPr>
          <w:rFonts w:ascii="新細明體" w:eastAsia="新細明體" w:hAnsi="新細明體" w:hint="eastAsia"/>
        </w:rPr>
        <w:t>李白詩句：「黃河之水天上來」，說明了水資源受到氣候條件的影響相當明顯。附圖為中國</w:t>
      </w:r>
    </w:p>
    <w:p w:rsidR="00886E16" w:rsidRPr="00282372" w:rsidRDefault="00886E16" w:rsidP="00C27258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>主要氣候區的分布圖，請問：</w:t>
      </w:r>
    </w:p>
    <w:p w:rsidR="00886E16" w:rsidRPr="00282372" w:rsidRDefault="00330FFC" w:rsidP="00886E16">
      <w:pPr>
        <w:kinsoku w:val="0"/>
        <w:overflowPunct w:val="0"/>
        <w:autoSpaceDE w:val="0"/>
        <w:autoSpaceDN w:val="0"/>
        <w:jc w:val="center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/>
        </w:rPr>
        <w:pict>
          <v:shape id="_x0000_i1038" type="#_x0000_t75" style="width:102.05pt;height:85.75pt">
            <v:imagedata r:id="rId21" o:title="101-6-6"/>
          </v:shape>
        </w:pict>
      </w:r>
    </w:p>
    <w:p w:rsidR="00886E16" w:rsidRPr="00282372" w:rsidRDefault="00886E16" w:rsidP="00C27258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>全球的氣候變遷對於自然環境的影響相當明顯，附圖中哪一個地區的水資源即受到全球暖化的影響，在未來將出現乾旱的危機？</w:t>
      </w:r>
      <w:r w:rsidR="00C27258" w:rsidRPr="00282372">
        <w:rPr>
          <w:rFonts w:ascii="新細明體" w:eastAsia="新細明體" w:hAnsi="新細明體" w:hint="eastAsia"/>
        </w:rPr>
        <w:t xml:space="preserve">  </w:t>
      </w:r>
      <w:r w:rsidRPr="00282372">
        <w:rPr>
          <w:rFonts w:ascii="新細明體" w:eastAsia="新細明體" w:hAnsi="新細明體" w:hint="eastAsia"/>
        </w:rPr>
        <w:t>(Ａ)甲　(Ｂ)乙　(Ｃ)丙　(Ｄ)丁。</w:t>
      </w:r>
    </w:p>
    <w:p w:rsidR="00886E16" w:rsidRPr="00282372" w:rsidRDefault="00886E16" w:rsidP="00C27258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>近年來中國的經濟發展相當快速，卻也付出了環境汙染的慘痛代價。附圖中哪一個地區即受到家庭及產業廢水排放汙染的影響，水汙染問題相當嚴重？(Ａ)甲　(Ｂ)乙　(Ｃ)丙　(Ｄ)丁。</w:t>
      </w:r>
    </w:p>
    <w:p w:rsidR="00886E16" w:rsidRPr="00282372" w:rsidRDefault="00886E16" w:rsidP="00C27258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 w:rsidRPr="00282372">
        <w:rPr>
          <w:rFonts w:ascii="新細明體" w:eastAsia="新細明體" w:hAnsi="新細明體" w:hint="eastAsia"/>
        </w:rPr>
        <w:t>附圖中的乙地區近年來受到下列哪一項因素的影響，用水量大幅增加，因此出現水資源不足的現象？</w:t>
      </w:r>
      <w:r w:rsidR="00C27258" w:rsidRPr="00282372">
        <w:rPr>
          <w:rFonts w:ascii="新細明體" w:eastAsia="新細明體" w:hAnsi="新細明體" w:hint="eastAsia"/>
        </w:rPr>
        <w:t xml:space="preserve">  </w:t>
      </w:r>
      <w:r w:rsidRPr="00282372">
        <w:rPr>
          <w:rFonts w:ascii="新細明體" w:eastAsia="新細明體" w:hAnsi="新細明體" w:hint="eastAsia"/>
        </w:rPr>
        <w:t>(Ａ)工業快速發展　(Ｂ)歐亞鐵路要道　(Ｃ)發展灌溉農業　(Ｄ)長江大壩工程。</w:t>
      </w:r>
    </w:p>
    <w:bookmarkEnd w:id="34"/>
    <w:p w:rsidR="00BE0625" w:rsidRPr="00282372" w:rsidRDefault="00BE0625" w:rsidP="00886E16">
      <w:pPr>
        <w:kinsoku w:val="0"/>
        <w:overflowPunct w:val="0"/>
        <w:autoSpaceDE w:val="0"/>
        <w:autoSpaceDN w:val="0"/>
        <w:spacing w:line="240" w:lineRule="auto"/>
        <w:jc w:val="both"/>
        <w:rPr>
          <w:rFonts w:ascii="新細明體" w:eastAsia="新細明體" w:hAnsi="新細明體" w:hint="eastAsia"/>
          <w:color w:val="000000"/>
        </w:rPr>
      </w:pPr>
    </w:p>
    <w:p w:rsidR="00330FFC" w:rsidRPr="00282372" w:rsidRDefault="00330FFC" w:rsidP="00886E16">
      <w:pPr>
        <w:kinsoku w:val="0"/>
        <w:overflowPunct w:val="0"/>
        <w:autoSpaceDE w:val="0"/>
        <w:autoSpaceDN w:val="0"/>
        <w:spacing w:line="240" w:lineRule="auto"/>
        <w:jc w:val="both"/>
        <w:rPr>
          <w:rFonts w:ascii="新細明體" w:eastAsia="新細明體" w:hAnsi="新細明體" w:hint="eastAsia"/>
          <w:color w:val="000000"/>
        </w:rPr>
      </w:pPr>
    </w:p>
    <w:tbl>
      <w:tblPr>
        <w:tblW w:w="0" w:type="auto"/>
        <w:jc w:val="center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"/>
        <w:gridCol w:w="985"/>
        <w:gridCol w:w="985"/>
        <w:gridCol w:w="985"/>
        <w:gridCol w:w="985"/>
        <w:gridCol w:w="985"/>
        <w:gridCol w:w="985"/>
        <w:gridCol w:w="985"/>
        <w:gridCol w:w="986"/>
        <w:gridCol w:w="986"/>
      </w:tblGrid>
      <w:tr w:rsidR="00330FFC" w:rsidRPr="00C200C8" w:rsidTr="00F670F2">
        <w:trPr>
          <w:jc w:val="center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B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B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A</w:t>
            </w:r>
          </w:p>
        </w:tc>
      </w:tr>
      <w:tr w:rsidR="00330FFC" w:rsidRPr="00C200C8" w:rsidTr="00F670F2">
        <w:trPr>
          <w:jc w:val="center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C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C</w:t>
            </w:r>
          </w:p>
        </w:tc>
      </w:tr>
      <w:tr w:rsidR="00330FFC" w:rsidRPr="00C200C8" w:rsidTr="00F670F2">
        <w:trPr>
          <w:jc w:val="center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C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B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A</w:t>
            </w:r>
          </w:p>
        </w:tc>
      </w:tr>
      <w:tr w:rsidR="00330FFC" w:rsidRPr="00C200C8" w:rsidTr="00F670F2">
        <w:trPr>
          <w:jc w:val="center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C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C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B</w:t>
            </w:r>
          </w:p>
        </w:tc>
      </w:tr>
      <w:tr w:rsidR="00330FFC" w:rsidRPr="00C200C8" w:rsidTr="00F670F2">
        <w:trPr>
          <w:jc w:val="center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C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FC" w:rsidRPr="00C200C8" w:rsidRDefault="00330FFC" w:rsidP="00330FFC">
            <w:pPr>
              <w:numPr>
                <w:ilvl w:val="0"/>
                <w:numId w:val="4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C</w:t>
            </w:r>
          </w:p>
        </w:tc>
      </w:tr>
    </w:tbl>
    <w:p w:rsidR="00330FFC" w:rsidRPr="00282372" w:rsidRDefault="00330FFC" w:rsidP="00886E16">
      <w:pPr>
        <w:kinsoku w:val="0"/>
        <w:overflowPunct w:val="0"/>
        <w:autoSpaceDE w:val="0"/>
        <w:autoSpaceDN w:val="0"/>
        <w:spacing w:line="240" w:lineRule="auto"/>
        <w:jc w:val="both"/>
        <w:rPr>
          <w:rFonts w:ascii="新細明體" w:eastAsia="新細明體" w:hAnsi="新細明體"/>
          <w:color w:val="000000"/>
        </w:rPr>
      </w:pPr>
      <w:bookmarkStart w:id="35" w:name="_GoBack"/>
      <w:bookmarkEnd w:id="35"/>
    </w:p>
    <w:sectPr w:rsidR="00330FFC" w:rsidRPr="00282372">
      <w:type w:val="continuous"/>
      <w:pgSz w:w="11906" w:h="16838" w:code="9"/>
      <w:pgMar w:top="851" w:right="851" w:bottom="851" w:left="851" w:header="567" w:footer="567" w:gutter="0"/>
      <w:cols w:sep="1" w:space="720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2372" w:rsidRDefault="00282372">
      <w:r>
        <w:separator/>
      </w:r>
    </w:p>
  </w:endnote>
  <w:endnote w:type="continuationSeparator" w:id="0">
    <w:p w:rsidR="00282372" w:rsidRDefault="002823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2372" w:rsidRDefault="00282372">
      <w:r>
        <w:separator/>
      </w:r>
    </w:p>
  </w:footnote>
  <w:footnote w:type="continuationSeparator" w:id="0">
    <w:p w:rsidR="00282372" w:rsidRDefault="002823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E67F2"/>
    <w:multiLevelType w:val="hybridMultilevel"/>
    <w:tmpl w:val="4D147D6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A065207"/>
    <w:multiLevelType w:val="hybridMultilevel"/>
    <w:tmpl w:val="FFEC94AA"/>
    <w:name w:val="HanLin_List_Item"/>
    <w:lvl w:ilvl="0" w:tplc="99BC4F0C">
      <w:start w:val="1"/>
      <w:numFmt w:val="decimal"/>
      <w:lvlRestart w:val="0"/>
      <w:lvlText w:val="%1. "/>
      <w:lvlJc w:val="left"/>
      <w:pPr>
        <w:tabs>
          <w:tab w:val="num" w:pos="482"/>
        </w:tabs>
        <w:ind w:left="482" w:hanging="482"/>
      </w:pPr>
    </w:lvl>
    <w:lvl w:ilvl="1" w:tplc="B63EFDEC">
      <w:start w:val="2"/>
      <w:numFmt w:val="taiwaneseCountingThousand"/>
      <w:lvlText w:val="%2、"/>
      <w:lvlJc w:val="left"/>
      <w:pPr>
        <w:ind w:left="990" w:hanging="510"/>
      </w:pPr>
      <w:rPr>
        <w:rFonts w:hint="default"/>
        <w:b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2A66CE2"/>
    <w:multiLevelType w:val="multilevel"/>
    <w:tmpl w:val="873227D6"/>
    <w:lvl w:ilvl="0">
      <w:start w:val="1"/>
      <w:numFmt w:val="decimal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position w:val="0"/>
        <w:sz w:val="24"/>
        <w:u w:val="none"/>
        <w:effect w:val="none"/>
        <w:vertAlign w:val="baseline"/>
        <w:specVanish w:val="0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75A92F1D"/>
    <w:multiLevelType w:val="hybridMultilevel"/>
    <w:tmpl w:val="D1764F06"/>
    <w:name w:val="HanLin_List_Item2"/>
    <w:lvl w:ilvl="0" w:tplc="99BC4F0C">
      <w:start w:val="1"/>
      <w:numFmt w:val="decimal"/>
      <w:lvlRestart w:val="0"/>
      <w:lvlText w:val="%1. "/>
      <w:lvlJc w:val="left"/>
      <w:pPr>
        <w:tabs>
          <w:tab w:val="num" w:pos="482"/>
        </w:tabs>
        <w:ind w:left="482" w:hanging="482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oNotHyphenateCaps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195F"/>
    <w:rsid w:val="00282372"/>
    <w:rsid w:val="00330FFC"/>
    <w:rsid w:val="00846FBB"/>
    <w:rsid w:val="00886E16"/>
    <w:rsid w:val="009B195F"/>
    <w:rsid w:val="00A12BF1"/>
    <w:rsid w:val="00BE0625"/>
    <w:rsid w:val="00C27258"/>
    <w:rsid w:val="00E61EDE"/>
    <w:rsid w:val="00E72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spacing w:line="240" w:lineRule="atLeast"/>
    </w:pPr>
    <w:rPr>
      <w:rFonts w:eastAsia="標楷體"/>
      <w:kern w:val="2"/>
      <w:sz w:val="24"/>
      <w:szCs w:val="24"/>
    </w:rPr>
  </w:style>
  <w:style w:type="paragraph" w:styleId="2">
    <w:name w:val="heading 2"/>
    <w:basedOn w:val="a"/>
    <w:next w:val="a"/>
    <w:qFormat/>
    <w:pPr>
      <w:keepNext/>
      <w:widowControl/>
      <w:outlineLvl w:val="1"/>
    </w:pPr>
    <w:rPr>
      <w:rFonts w:ascii="Arial" w:eastAsia="新細明體" w:hAnsi="Arial" w:cs="Arial"/>
      <w:b/>
      <w:bCs/>
      <w:noProof/>
      <w:kern w:val="0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">
    <w:name w:val="樣式1"/>
    <w:basedOn w:val="a"/>
    <w:pPr>
      <w:snapToGrid w:val="0"/>
    </w:pPr>
    <w:rPr>
      <w:b/>
      <w:sz w:val="2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kk\LOCALS~1\Temp\HanLin\&#32752;&#26519;&#20986;&#29256;%20&#38988;&#30446;&#21367;20140101191255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翰林出版 題目卷20140101191255</Template>
  <TotalTime>1</TotalTime>
  <Pages>5</Pages>
  <Words>709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範本檔</vt:lpstr>
    </vt:vector>
  </TitlesOfParts>
  <Company>翰林出版事業股份有限公司</Company>
  <LinksUpToDate>false</LinksUpToDate>
  <CharactersWithSpaces>4747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範本檔</dc:title>
  <dc:creator>wang</dc:creator>
  <cp:lastModifiedBy>KK</cp:lastModifiedBy>
  <cp:revision>2</cp:revision>
  <dcterms:created xsi:type="dcterms:W3CDTF">2014-03-06T00:25:00Z</dcterms:created>
  <dcterms:modified xsi:type="dcterms:W3CDTF">2014-03-06T00:25:00Z</dcterms:modified>
</cp:coreProperties>
</file>