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13F" w:rsidRPr="006878AA" w:rsidRDefault="00F8713F" w:rsidP="00F8713F">
      <w:pPr>
        <w:kinsoku w:val="0"/>
        <w:overflowPunct w:val="0"/>
        <w:autoSpaceDE w:val="0"/>
        <w:autoSpaceDN w:val="0"/>
        <w:jc w:val="center"/>
        <w:rPr>
          <w:rFonts w:ascii="新細明體" w:eastAsia="新細明體" w:hAnsi="新細明體"/>
          <w:b/>
          <w:sz w:val="34"/>
          <w:szCs w:val="34"/>
        </w:rPr>
      </w:pPr>
      <w:r w:rsidRPr="006878AA">
        <w:rPr>
          <w:rFonts w:ascii="新細明體" w:eastAsia="新細明體" w:hAnsi="新細明體" w:hint="eastAsia"/>
          <w:b/>
          <w:sz w:val="34"/>
          <w:szCs w:val="34"/>
        </w:rPr>
        <w:t>天主教道明中學103學年度第一學期第</w:t>
      </w:r>
      <w:r>
        <w:rPr>
          <w:rFonts w:ascii="新細明體" w:eastAsia="新細明體" w:hAnsi="新細明體" w:hint="eastAsia"/>
          <w:b/>
          <w:sz w:val="34"/>
          <w:szCs w:val="34"/>
        </w:rPr>
        <w:t>二</w:t>
      </w:r>
      <w:r w:rsidRPr="006878AA">
        <w:rPr>
          <w:rFonts w:ascii="新細明體" w:eastAsia="新細明體" w:hAnsi="新細明體" w:hint="eastAsia"/>
          <w:b/>
          <w:sz w:val="34"/>
          <w:szCs w:val="34"/>
        </w:rPr>
        <w:t>次段考國三地理科試題</w:t>
      </w:r>
    </w:p>
    <w:p w:rsidR="00F8713F" w:rsidRPr="006878AA" w:rsidRDefault="00F8713F" w:rsidP="00F8713F">
      <w:pPr>
        <w:kinsoku w:val="0"/>
        <w:overflowPunct w:val="0"/>
        <w:autoSpaceDE w:val="0"/>
        <w:autoSpaceDN w:val="0"/>
        <w:snapToGrid w:val="0"/>
        <w:spacing w:line="240" w:lineRule="auto"/>
        <w:ind w:leftChars="117" w:left="282" w:hanging="1"/>
        <w:jc w:val="both"/>
        <w:rPr>
          <w:rFonts w:ascii="新細明體" w:eastAsia="新細明體" w:hAnsi="新細明體"/>
          <w:b/>
          <w:color w:val="000000"/>
        </w:rPr>
      </w:pPr>
    </w:p>
    <w:p w:rsidR="00F8713F" w:rsidRPr="00192ED3" w:rsidRDefault="00F8713F" w:rsidP="00F8713F">
      <w:pPr>
        <w:snapToGrid w:val="0"/>
        <w:ind w:leftChars="-177" w:left="285" w:hanging="710"/>
        <w:rPr>
          <w:rFonts w:ascii="新細明體" w:eastAsia="新細明體" w:hAnsi="新細明體"/>
          <w:b/>
        </w:rPr>
      </w:pPr>
      <w:bookmarkStart w:id="0" w:name="Q_5EA819ACA3FC4C3E8F0D79EB065D0DBF"/>
      <w:r w:rsidRPr="00192ED3">
        <w:rPr>
          <w:rFonts w:ascii="新細明體" w:eastAsia="新細明體" w:hAnsi="新細明體" w:hint="eastAsia"/>
          <w:b/>
        </w:rPr>
        <w:t>一、選擇：</w:t>
      </w:r>
    </w:p>
    <w:p w:rsidR="00F8713F" w:rsidRPr="00192ED3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東歐國家早期為計畫經濟，各國發展方向各不相同。請問：當時農業活動較為發達的國家</w:t>
      </w:r>
      <w:r w:rsidRPr="00192ED3">
        <w:rPr>
          <w:rFonts w:ascii="新細明體" w:eastAsia="新細明體" w:hAnsi="新細明體" w:hint="eastAsia"/>
          <w:u w:val="double"/>
        </w:rPr>
        <w:t>不包括</w:t>
      </w:r>
      <w:r w:rsidRPr="00192ED3">
        <w:rPr>
          <w:rFonts w:ascii="新細明體" w:eastAsia="新細明體" w:hAnsi="新細明體" w:hint="eastAsia"/>
        </w:rPr>
        <w:t>下列何者？ (Ａ)波蘭　(Ｂ)匈牙利　(Ｃ)捷克　(Ｄ)烏克蘭。</w:t>
      </w:r>
    </w:p>
    <w:p w:rsidR="001807D5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1" w:name="Q_86E825F4C68F4E46AE0573D57406EE1D"/>
      <w:bookmarkEnd w:id="0"/>
      <w:r w:rsidRPr="00192ED3">
        <w:rPr>
          <w:rFonts w:ascii="新細明體" w:eastAsia="新細明體" w:hAnsi="新細明體" w:hint="eastAsia"/>
        </w:rPr>
        <w:t xml:space="preserve">世界最大的船難發生在第二次世界大戰末期，一艘滿載上萬難民的郵輪「威廉．古斯特洛夫」號在逃難之際，遭到俄軍潛水艇發射的魚雷擊沉，整艘船上約九千人在波蘭附近的海域溺斃。請問：上述事件中的海域最可能為下列何者？ (Ａ)大西洋　(Ｂ)波羅的海　(Ｃ)黑海　</w:t>
      </w:r>
    </w:p>
    <w:p w:rsidR="00F8713F" w:rsidRPr="00192ED3" w:rsidRDefault="00F8713F" w:rsidP="001807D5">
      <w:pPr>
        <w:kinsoku w:val="0"/>
        <w:overflowPunct w:val="0"/>
        <w:autoSpaceDE w:val="0"/>
        <w:autoSpaceDN w:val="0"/>
        <w:snapToGrid w:val="0"/>
        <w:spacing w:line="240" w:lineRule="auto"/>
        <w:ind w:left="426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(Ｄ)地中海。</w:t>
      </w:r>
    </w:p>
    <w:p w:rsidR="00F8713F" w:rsidRPr="00192ED3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2" w:name="Q_E099FE144A194134A8F0E142A490934B"/>
      <w:bookmarkEnd w:id="1"/>
      <w:r w:rsidRPr="00192ED3">
        <w:rPr>
          <w:rFonts w:ascii="新細明體" w:eastAsia="新細明體" w:hAnsi="新細明體" w:hint="eastAsia"/>
        </w:rPr>
        <w:t>東歐的羅馬尼亞境內山脈廣布，因此上游河川有利於水力發電，這種可再生的綠色能源提供了該國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36％的動力來源。附圖為該國的地形簡圖，請問：圖中的山脈為何？</w:t>
      </w:r>
    </w:p>
    <w:p w:rsidR="00F8713F" w:rsidRPr="00192ED3" w:rsidRDefault="004F04BB" w:rsidP="00F8713F">
      <w:pPr>
        <w:kinsoku w:val="0"/>
        <w:overflowPunct w:val="0"/>
        <w:autoSpaceDE w:val="0"/>
        <w:autoSpaceDN w:val="0"/>
        <w:snapToGrid w:val="0"/>
        <w:ind w:left="426" w:hanging="29"/>
        <w:jc w:val="center"/>
        <w:rPr>
          <w:rFonts w:ascii="新細明體" w:eastAsia="新細明體" w:hAnsi="新細明體"/>
        </w:rPr>
      </w:pPr>
      <w:r>
        <w:rPr>
          <w:rFonts w:ascii="新細明體" w:eastAsia="新細明體" w:hAnsi="新細明體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95pt;height:85.75pt">
            <v:imagedata r:id="rId9" o:title="102-4-1-3"/>
          </v:shape>
        </w:pict>
      </w:r>
    </w:p>
    <w:p w:rsidR="00F8713F" w:rsidRPr="00192ED3" w:rsidRDefault="00F8713F" w:rsidP="00F8713F">
      <w:pPr>
        <w:kinsoku w:val="0"/>
        <w:overflowPunct w:val="0"/>
        <w:autoSpaceDE w:val="0"/>
        <w:autoSpaceDN w:val="0"/>
        <w:snapToGrid w:val="0"/>
        <w:ind w:firstLine="397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(Ａ)阿爾卑斯山　(Ｂ)喀爾巴阡山脈　(Ｃ)本寧山　(Ｄ)斯堪地那維亞山脈。</w:t>
      </w:r>
    </w:p>
    <w:p w:rsidR="00F8713F" w:rsidRPr="00192ED3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3" w:name="Q_D88CA8875E264ECA8B283AF5F93C5496"/>
      <w:bookmarkEnd w:id="2"/>
      <w:r w:rsidRPr="00192ED3">
        <w:rPr>
          <w:rFonts w:ascii="新細明體" w:eastAsia="新細明體" w:hAnsi="新細明體" w:hint="eastAsia"/>
        </w:rPr>
        <w:t>歐洲的自然景觀相當優美，再加上當地對於環境保育的觀念相當完備，因此成為珍貴的觀光資源。如附圖中的深色地區即以何種地形聞名？</w:t>
      </w:r>
    </w:p>
    <w:p w:rsidR="00F8713F" w:rsidRPr="00192ED3" w:rsidRDefault="004F04BB" w:rsidP="00F8713F">
      <w:pPr>
        <w:kinsoku w:val="0"/>
        <w:overflowPunct w:val="0"/>
        <w:autoSpaceDE w:val="0"/>
        <w:autoSpaceDN w:val="0"/>
        <w:snapToGrid w:val="0"/>
        <w:ind w:left="426" w:hanging="29"/>
        <w:jc w:val="center"/>
        <w:rPr>
          <w:rFonts w:ascii="新細明體" w:eastAsia="新細明體" w:hAnsi="新細明體"/>
        </w:rPr>
      </w:pPr>
      <w:r>
        <w:rPr>
          <w:rFonts w:ascii="新細明體" w:eastAsia="新細明體" w:hAnsi="新細明體"/>
        </w:rPr>
        <w:pict>
          <v:shape id="_x0000_i1026" type="#_x0000_t75" style="width:227.25pt;height:91.4pt">
            <v:imagedata r:id="rId10" o:title="102-4-1-6"/>
          </v:shape>
        </w:pict>
      </w:r>
    </w:p>
    <w:p w:rsidR="00F8713F" w:rsidRPr="00192ED3" w:rsidRDefault="00F8713F" w:rsidP="00F8713F">
      <w:pPr>
        <w:kinsoku w:val="0"/>
        <w:overflowPunct w:val="0"/>
        <w:autoSpaceDE w:val="0"/>
        <w:autoSpaceDN w:val="0"/>
        <w:snapToGrid w:val="0"/>
        <w:ind w:firstLine="397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(Ａ)沙漠地形　(Ｂ)石灰岩地形　(Ｃ)火山地形　(Ｄ)冰蝕谷地形。</w:t>
      </w:r>
    </w:p>
    <w:p w:rsidR="001807D5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4" w:name="Q_D164BCC6E3CB43C49C3BD8BD836EE41F"/>
      <w:bookmarkEnd w:id="3"/>
      <w:r w:rsidRPr="00192ED3">
        <w:rPr>
          <w:rFonts w:ascii="新細明體" w:eastAsia="新細明體" w:hAnsi="新細明體" w:hint="eastAsia"/>
        </w:rPr>
        <w:t xml:space="preserve">多瑙河之前由於河道方向不佳，因此不利於航運業的發展。然而今日在哪一段河道上興建運河與萊因河相連，因此大大提升其航運價值？ (Ａ)出海口　(Ｂ)河川上游　(Ｃ)河川中游　</w:t>
      </w:r>
    </w:p>
    <w:p w:rsidR="00F8713F" w:rsidRPr="00192ED3" w:rsidRDefault="00F8713F" w:rsidP="001807D5">
      <w:pPr>
        <w:kinsoku w:val="0"/>
        <w:overflowPunct w:val="0"/>
        <w:autoSpaceDE w:val="0"/>
        <w:autoSpaceDN w:val="0"/>
        <w:snapToGrid w:val="0"/>
        <w:spacing w:line="240" w:lineRule="auto"/>
        <w:ind w:left="426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(Ｄ)河川下游。</w:t>
      </w:r>
    </w:p>
    <w:p w:rsidR="00F8713F" w:rsidRPr="00192ED3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5" w:name="Q_37500EFF93F34021B88967DAE4CAEA59"/>
      <w:bookmarkEnd w:id="4"/>
      <w:r w:rsidRPr="00192ED3">
        <w:rPr>
          <w:rFonts w:ascii="新細明體" w:eastAsia="新細明體" w:hAnsi="新細明體" w:hint="eastAsia"/>
        </w:rPr>
        <w:t>臺灣電子大廠鴻海在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2000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年即前往捷克投資生產，更在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2002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年完成新廠房的擴建，成為歐洲市場的蘋果電腦生產基地。請問：鴻海公司前往捷克設廠的主要原因為何？</w:t>
      </w:r>
    </w:p>
    <w:p w:rsidR="00F8713F" w:rsidRPr="00192ED3" w:rsidRDefault="00F8713F" w:rsidP="00F8713F">
      <w:pPr>
        <w:kinsoku w:val="0"/>
        <w:overflowPunct w:val="0"/>
        <w:autoSpaceDE w:val="0"/>
        <w:autoSpaceDN w:val="0"/>
        <w:snapToGrid w:val="0"/>
        <w:ind w:firstLine="397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 xml:space="preserve">(Ａ)勞資便宜、關稅優惠　(Ｂ)研發重鎮、技術進步　(Ｃ)氣候優良、位置適中　</w:t>
      </w:r>
    </w:p>
    <w:p w:rsidR="00F8713F" w:rsidRPr="00192ED3" w:rsidRDefault="00F8713F" w:rsidP="00F8713F">
      <w:pPr>
        <w:kinsoku w:val="0"/>
        <w:overflowPunct w:val="0"/>
        <w:autoSpaceDE w:val="0"/>
        <w:autoSpaceDN w:val="0"/>
        <w:snapToGrid w:val="0"/>
        <w:ind w:firstLine="397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(Ｄ)技術進步、資金充足。</w:t>
      </w:r>
    </w:p>
    <w:p w:rsidR="00F8713F" w:rsidRPr="00192ED3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6" w:name="Q_6D500285CBAF4E3388184C6AFDDD4CBA"/>
      <w:bookmarkEnd w:id="5"/>
      <w:r w:rsidRPr="00192ED3">
        <w:rPr>
          <w:rFonts w:ascii="新細明體" w:eastAsia="新細明體" w:hAnsi="新細明體" w:hint="eastAsia"/>
        </w:rPr>
        <w:t>東歐的衝突頻傳，因此又被稱為「歐洲火藥庫」。請問：影響各國紛爭的主要原因</w:t>
      </w:r>
      <w:r w:rsidRPr="00192ED3">
        <w:rPr>
          <w:rFonts w:ascii="新細明體" w:eastAsia="新細明體" w:hAnsi="新細明體" w:hint="eastAsia"/>
          <w:u w:val="double"/>
        </w:rPr>
        <w:t>不包括</w:t>
      </w:r>
      <w:r w:rsidRPr="00192ED3">
        <w:rPr>
          <w:rFonts w:ascii="新細明體" w:eastAsia="新細明體" w:hAnsi="新細明體" w:hint="eastAsia"/>
        </w:rPr>
        <w:t>下列何者？ (Ａ)戰略地位　(Ｂ)族群複雜　(Ｃ)石油開採　(Ｄ)宗教多元。</w:t>
      </w:r>
    </w:p>
    <w:p w:rsidR="00F8713F" w:rsidRPr="00192ED3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7" w:name="Q_707610789CCD417B9F53E40ACC86D5BB"/>
      <w:bookmarkEnd w:id="6"/>
      <w:r w:rsidRPr="00192ED3">
        <w:rPr>
          <w:rFonts w:ascii="新細明體" w:eastAsia="新細明體" w:hAnsi="新細明體" w:hint="eastAsia"/>
        </w:rPr>
        <w:t>下列哪一個地區為歐、亞、美三洲的最近交通路線，因此戰略地位相當重要？</w:t>
      </w:r>
    </w:p>
    <w:p w:rsidR="00F8713F" w:rsidRPr="00192ED3" w:rsidRDefault="00F8713F" w:rsidP="00F8713F">
      <w:pPr>
        <w:kinsoku w:val="0"/>
        <w:overflowPunct w:val="0"/>
        <w:autoSpaceDE w:val="0"/>
        <w:autoSpaceDN w:val="0"/>
        <w:snapToGrid w:val="0"/>
        <w:ind w:firstLine="397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(Ａ)大西洋　(Ｂ)北極海　(Ｃ)印度洋　(Ｄ)地中海。</w:t>
      </w:r>
    </w:p>
    <w:p w:rsidR="00F8713F" w:rsidRPr="00192ED3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8" w:name="Q_F129F7CBFC454DAB916BC62CB1E37CAD"/>
      <w:bookmarkEnd w:id="7"/>
      <w:r w:rsidRPr="00192ED3">
        <w:rPr>
          <w:rFonts w:ascii="新細明體" w:eastAsia="新細明體" w:hAnsi="新細明體" w:hint="eastAsia"/>
        </w:rPr>
        <w:t>俄羅斯東部的西伯利亞面積廣大。請問：該地區的地形分布由東至西分別為何？</w:t>
      </w:r>
    </w:p>
    <w:p w:rsidR="00F8713F" w:rsidRPr="00192ED3" w:rsidRDefault="00F8713F" w:rsidP="00F8713F">
      <w:pPr>
        <w:kinsoku w:val="0"/>
        <w:overflowPunct w:val="0"/>
        <w:autoSpaceDE w:val="0"/>
        <w:autoSpaceDN w:val="0"/>
        <w:snapToGrid w:val="0"/>
        <w:ind w:firstLine="397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 xml:space="preserve">(Ａ)平原─高原─山地　(Ｂ)山地─高原─平原　(Ｃ)高原─山地─平原　</w:t>
      </w:r>
    </w:p>
    <w:p w:rsidR="00F8713F" w:rsidRPr="00192ED3" w:rsidRDefault="00F8713F" w:rsidP="00F8713F">
      <w:pPr>
        <w:kinsoku w:val="0"/>
        <w:overflowPunct w:val="0"/>
        <w:autoSpaceDE w:val="0"/>
        <w:autoSpaceDN w:val="0"/>
        <w:snapToGrid w:val="0"/>
        <w:ind w:firstLine="397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(Ｄ)山地─平原─高原。</w:t>
      </w:r>
    </w:p>
    <w:p w:rsidR="00F8713F" w:rsidRPr="00192ED3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9" w:name="Q_FD6A1190361D4A6BAA22391BFF8CBCE3"/>
      <w:bookmarkEnd w:id="8"/>
      <w:r w:rsidRPr="00192ED3">
        <w:rPr>
          <w:rFonts w:ascii="新細明體" w:eastAsia="新細明體" w:hAnsi="新細明體" w:hint="eastAsia"/>
        </w:rPr>
        <w:t>俄羅斯近年來經濟發展相當快速，被列為「金磚四國」之一。請問：該國近年來經濟發展和下列何者關係密切？ (Ａ)農業發達　(Ｂ)共產主義　(Ｃ)原料礦藏　(Ｄ)交通便利。</w:t>
      </w:r>
    </w:p>
    <w:p w:rsidR="00F8713F" w:rsidRPr="00192ED3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10" w:name="Q_A1157B9DC0304C38B39B27138C41E384"/>
      <w:bookmarkEnd w:id="9"/>
      <w:r w:rsidRPr="00192ED3">
        <w:rPr>
          <w:rFonts w:ascii="新細明體" w:eastAsia="新細明體" w:hAnsi="新細明體" w:hint="eastAsia"/>
        </w:rPr>
        <w:t>俄羅斯的時區數目高達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9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 xml:space="preserve">個，為世界上時區數量最多的國家。請問：該國這種地理特色和下列何者的關係最為密切？ (Ａ)橫跨經度範圍廣　(Ｂ)南北緯度距離大　(Ｃ)國土地形起伏大　</w:t>
      </w:r>
      <w:r w:rsidR="001807D5">
        <w:rPr>
          <w:rFonts w:ascii="新細明體" w:eastAsia="新細明體" w:hAnsi="新細明體" w:hint="eastAsia"/>
        </w:rPr>
        <w:t xml:space="preserve"> </w:t>
      </w:r>
      <w:r w:rsidRPr="00192ED3">
        <w:rPr>
          <w:rFonts w:ascii="新細明體" w:eastAsia="新細明體" w:hAnsi="新細明體" w:hint="eastAsia"/>
        </w:rPr>
        <w:t>(Ｄ)疆域跨越南北半球。</w:t>
      </w:r>
    </w:p>
    <w:p w:rsidR="00F8713F" w:rsidRPr="00192ED3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11" w:name="Q_19D6D003889A4C1BAE067DFE53A44D2B"/>
      <w:bookmarkEnd w:id="10"/>
      <w:r w:rsidRPr="00192ED3">
        <w:rPr>
          <w:rFonts w:ascii="新細明體" w:eastAsia="新細明體" w:hAnsi="新細明體" w:hint="eastAsia"/>
        </w:rPr>
        <w:t>進入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21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 xml:space="preserve">世紀後，隨著石油儲量日益下降，能源問題備受關注。請問：俄羅斯境內哪一個地區石油蘊藏量相當豐富，成為重要的經濟來源？ (Ａ)歐俄平原　(Ｂ)太平洋沿岸　(Ｃ)西伯利亞　</w:t>
      </w:r>
      <w:r w:rsidRPr="00192ED3">
        <w:rPr>
          <w:rFonts w:ascii="新細明體" w:eastAsia="新細明體" w:hAnsi="新細明體" w:hint="eastAsia"/>
        </w:rPr>
        <w:lastRenderedPageBreak/>
        <w:t>(Ｄ)波羅的海。</w:t>
      </w:r>
    </w:p>
    <w:p w:rsidR="00F8713F" w:rsidRPr="00192ED3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12" w:name="Q_541717DE20F54BE2B1D0A5E2FA497AF0"/>
      <w:bookmarkEnd w:id="11"/>
      <w:r w:rsidRPr="00192ED3">
        <w:rPr>
          <w:rFonts w:ascii="新細明體" w:eastAsia="新細明體" w:hAnsi="新細明體" w:hint="eastAsia"/>
        </w:rPr>
        <w:t>拿破崙在進軍俄羅斯時，五十萬大軍長驅直入，然而最後竟不敵俄羅斯的自然環境挑戰，最後黯然而歸。請問：造成拿破崙大潰敗的主要原因可能為何？ (Ａ)河谷高低起伏　(Ｂ)冰河峽谷崎嶇　(Ｃ)強風沙塵飛揚　(Ｄ)高緯嚴寒漫長。</w:t>
      </w:r>
    </w:p>
    <w:p w:rsidR="00F8713F" w:rsidRPr="00192ED3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13" w:name="Q_E17F4586DB2348339291C97E55B2B625"/>
      <w:bookmarkEnd w:id="12"/>
      <w:r w:rsidRPr="00192ED3">
        <w:rPr>
          <w:rFonts w:ascii="新細明體" w:eastAsia="新細明體" w:hAnsi="新細明體" w:hint="eastAsia"/>
        </w:rPr>
        <w:t xml:space="preserve">鄂畢河的入海口為世界上最長的河口，而葉尼塞河則是流入該海域最大的河川。請問：這些俄國重要的河川受到地形起伏的影響，多注入下列哪一個海洋？ (Ａ)大西洋　(Ｂ)地中海　</w:t>
      </w:r>
      <w:r w:rsidR="001807D5">
        <w:rPr>
          <w:rFonts w:ascii="新細明體" w:eastAsia="新細明體" w:hAnsi="新細明體" w:hint="eastAsia"/>
        </w:rPr>
        <w:t xml:space="preserve">  </w:t>
      </w:r>
      <w:r w:rsidRPr="00192ED3">
        <w:rPr>
          <w:rFonts w:ascii="新細明體" w:eastAsia="新細明體" w:hAnsi="新細明體" w:hint="eastAsia"/>
        </w:rPr>
        <w:t>(Ｃ)北極海　(Ｄ)太平洋。</w:t>
      </w:r>
    </w:p>
    <w:p w:rsidR="00F8713F" w:rsidRPr="00192ED3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14" w:name="Q_05175953EBBA4D27B70130182083902D"/>
      <w:bookmarkEnd w:id="13"/>
      <w:r w:rsidRPr="00192ED3">
        <w:rPr>
          <w:rFonts w:ascii="新細明體" w:eastAsia="新細明體" w:hAnsi="新細明體" w:hint="eastAsia"/>
        </w:rPr>
        <w:t>俄羅斯境內的聖彼得堡為該國第二大城，肩負著對外發展的重責大任。附圖為該城市的地理位置簡圖，請問：若由該城市對外出海要到大西洋海域，造成航路管制的國家中</w:t>
      </w:r>
      <w:r w:rsidRPr="00192ED3">
        <w:rPr>
          <w:rFonts w:ascii="新細明體" w:eastAsia="新細明體" w:hAnsi="新細明體" w:hint="eastAsia"/>
          <w:u w:val="double"/>
        </w:rPr>
        <w:t>不包括</w:t>
      </w:r>
      <w:r w:rsidRPr="00192ED3">
        <w:rPr>
          <w:rFonts w:ascii="新細明體" w:eastAsia="新細明體" w:hAnsi="新細明體" w:hint="eastAsia"/>
        </w:rPr>
        <w:t>下列何者？</w:t>
      </w:r>
    </w:p>
    <w:p w:rsidR="00F8713F" w:rsidRPr="00192ED3" w:rsidRDefault="004F04BB" w:rsidP="00F8713F">
      <w:pPr>
        <w:kinsoku w:val="0"/>
        <w:overflowPunct w:val="0"/>
        <w:autoSpaceDE w:val="0"/>
        <w:autoSpaceDN w:val="0"/>
        <w:snapToGrid w:val="0"/>
        <w:ind w:left="426" w:hanging="29"/>
        <w:jc w:val="center"/>
        <w:rPr>
          <w:rFonts w:ascii="新細明體" w:eastAsia="新細明體" w:hAnsi="新細明體"/>
        </w:rPr>
      </w:pPr>
      <w:r>
        <w:rPr>
          <w:rFonts w:ascii="新細明體" w:eastAsia="新細明體" w:hAnsi="新細明體"/>
        </w:rPr>
        <w:pict>
          <v:shape id="_x0000_i1027" type="#_x0000_t75" style="width:189.1pt;height:117.1pt">
            <v:imagedata r:id="rId11" o:title="102-4-1-51"/>
          </v:shape>
        </w:pict>
      </w:r>
    </w:p>
    <w:p w:rsidR="00F8713F" w:rsidRPr="00192ED3" w:rsidRDefault="00F8713F" w:rsidP="00F8713F">
      <w:pPr>
        <w:kinsoku w:val="0"/>
        <w:overflowPunct w:val="0"/>
        <w:autoSpaceDE w:val="0"/>
        <w:autoSpaceDN w:val="0"/>
        <w:snapToGrid w:val="0"/>
        <w:ind w:firstLine="397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(Ａ)芬蘭　(Ｂ)義大利　(Ｃ)丹麥　(Ｄ)瑞典。</w:t>
      </w:r>
    </w:p>
    <w:p w:rsidR="00F8713F" w:rsidRPr="00192ED3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15" w:name="Q_3823527F01FA4AF6BED930466B1A67DE"/>
      <w:bookmarkEnd w:id="14"/>
      <w:r w:rsidRPr="00192ED3">
        <w:rPr>
          <w:rFonts w:ascii="新細明體" w:eastAsia="新細明體" w:hAnsi="新細明體" w:hint="eastAsia"/>
        </w:rPr>
        <w:t xml:space="preserve">在第四紀時，範圍廣大的大陸冰河曾覆蓋北美洲北部，對當地的自然環境造成影響。請問：目前美國哪一項地理特性和當時曾遭冰河覆蓋有關？ </w:t>
      </w:r>
    </w:p>
    <w:p w:rsidR="00F8713F" w:rsidRPr="00192ED3" w:rsidRDefault="00F8713F" w:rsidP="00F8713F">
      <w:pPr>
        <w:kinsoku w:val="0"/>
        <w:overflowPunct w:val="0"/>
        <w:autoSpaceDE w:val="0"/>
        <w:autoSpaceDN w:val="0"/>
        <w:snapToGrid w:val="0"/>
        <w:ind w:firstLine="397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 xml:space="preserve">(Ａ)西部水力資源豐沛，水電充足　(Ｂ)中部大平原北部，湖泊星羅棋布　</w:t>
      </w:r>
    </w:p>
    <w:p w:rsidR="00F8713F" w:rsidRPr="00192ED3" w:rsidRDefault="00F8713F" w:rsidP="00F8713F">
      <w:pPr>
        <w:kinsoku w:val="0"/>
        <w:overflowPunct w:val="0"/>
        <w:autoSpaceDE w:val="0"/>
        <w:autoSpaceDN w:val="0"/>
        <w:snapToGrid w:val="0"/>
        <w:ind w:firstLine="397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(Ｃ)東部阿帕拉契山脈蘊藏豐富礦產　(Ｄ)冬季極地大陸氣團直驅南下，天氣乾冷。</w:t>
      </w:r>
    </w:p>
    <w:p w:rsidR="00F8713F" w:rsidRPr="00192ED3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16" w:name="Q_E5EBE446F568461D9F8F7042DE72756A"/>
      <w:bookmarkEnd w:id="15"/>
      <w:r w:rsidRPr="00192ED3">
        <w:rPr>
          <w:rFonts w:ascii="新細明體" w:eastAsia="新細明體" w:hAnsi="新細明體" w:hint="eastAsia"/>
        </w:rPr>
        <w:t xml:space="preserve">美國各種產業活動相當發達，因此有利於當地的經濟發展。請問：下列哪一個地區為古老地塊，因此較適合重工業活動？ (Ａ)落磯山脈　(Ｂ)五大湖區　(Ｃ)密士失必河沖積平原  </w:t>
      </w:r>
      <w:r w:rsidR="001807D5">
        <w:rPr>
          <w:rFonts w:ascii="新細明體" w:eastAsia="新細明體" w:hAnsi="新細明體" w:hint="eastAsia"/>
        </w:rPr>
        <w:t xml:space="preserve">   </w:t>
      </w:r>
      <w:r w:rsidRPr="00192ED3">
        <w:rPr>
          <w:rFonts w:ascii="新細明體" w:eastAsia="新細明體" w:hAnsi="新細明體" w:hint="eastAsia"/>
        </w:rPr>
        <w:t xml:space="preserve">　(Ｄ)拉布拉多高原。</w:t>
      </w:r>
    </w:p>
    <w:p w:rsidR="00F8713F" w:rsidRPr="00192ED3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17" w:name="Q_B500F42061E44086BD99CD08420A1C7B"/>
      <w:bookmarkEnd w:id="16"/>
      <w:r w:rsidRPr="00192ED3">
        <w:rPr>
          <w:rFonts w:ascii="新細明體" w:eastAsia="新細明體" w:hAnsi="新細明體" w:hint="eastAsia"/>
        </w:rPr>
        <w:t>清朝時期，有許多中國人遠渡重洋前往美國淘金，這些早期的移民必須穿越哪一個海洋後，到達美國的舊金山展開新生活？ (Ａ)大西洋　(Ｂ)印度洋　(Ｃ)北極海　(Ｄ)太平洋。</w:t>
      </w:r>
    </w:p>
    <w:p w:rsidR="00F8713F" w:rsidRPr="00192ED3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18" w:name="Q_AE1F4FBDBB0142779DA3F36A6A843ADD"/>
      <w:bookmarkEnd w:id="17"/>
      <w:r w:rsidRPr="00192ED3">
        <w:rPr>
          <w:rFonts w:ascii="新細明體" w:eastAsia="新細明體" w:hAnsi="新細明體" w:hint="eastAsia"/>
        </w:rPr>
        <w:t>北美洲的氣候類型受到緯度、地形、洋流等因素影響，呈現多樣化的特色。請問：北美洲的氣候類型</w:t>
      </w:r>
      <w:r w:rsidRPr="00192ED3">
        <w:rPr>
          <w:rFonts w:ascii="新細明體" w:eastAsia="新細明體" w:hAnsi="新細明體" w:hint="eastAsia"/>
          <w:u w:val="double"/>
        </w:rPr>
        <w:t>不包括</w:t>
      </w:r>
      <w:r w:rsidRPr="00192ED3">
        <w:rPr>
          <w:rFonts w:ascii="新細明體" w:eastAsia="新細明體" w:hAnsi="新細明體" w:hint="eastAsia"/>
        </w:rPr>
        <w:t>下列何者？ (Ａ)溫帶海洋性氣候　(Ｂ)溫帶地中海型氣候　(Ｃ)熱帶雨林氣候　(Ｄ)寒帶氣候。</w:t>
      </w:r>
    </w:p>
    <w:p w:rsidR="00F8713F" w:rsidRPr="00192ED3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19" w:name="Q_89773D5C8E2E412DBCA9748231C50A29"/>
      <w:bookmarkEnd w:id="18"/>
      <w:r w:rsidRPr="00192ED3">
        <w:rPr>
          <w:rFonts w:ascii="新細明體" w:eastAsia="新細明體" w:hAnsi="新細明體" w:hint="eastAsia"/>
        </w:rPr>
        <w:t>美國西部的西雅圖為典型的溫帶海洋性氣候，氣候條件優良成為波音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747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 xml:space="preserve">的生產中心。請問：影響當地降雨的風系主要為何？ (Ａ)東北信風　(Ｂ)盛行西風　(Ｃ)西南季風　</w:t>
      </w:r>
    </w:p>
    <w:p w:rsidR="00F8713F" w:rsidRPr="00192ED3" w:rsidRDefault="00F8713F" w:rsidP="00F8713F">
      <w:pPr>
        <w:kinsoku w:val="0"/>
        <w:overflowPunct w:val="0"/>
        <w:autoSpaceDE w:val="0"/>
        <w:autoSpaceDN w:val="0"/>
        <w:snapToGrid w:val="0"/>
        <w:spacing w:line="240" w:lineRule="auto"/>
        <w:ind w:left="426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(Ｄ)山脈焚風。</w:t>
      </w:r>
    </w:p>
    <w:p w:rsidR="00F8713F" w:rsidRPr="00192ED3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20" w:name="Q_DF50F11C9DD44D6FB5E779A0614A9F69"/>
      <w:bookmarkEnd w:id="19"/>
      <w:r w:rsidRPr="00192ED3">
        <w:rPr>
          <w:rFonts w:ascii="新細明體" w:eastAsia="新細明體" w:hAnsi="新細明體" w:hint="eastAsia"/>
        </w:rPr>
        <w:t>北美洲的寒帶氣候區在東部位於北緯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50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餘度地區，而西部則位於極圈附近地區，最主要的影響因素為何？ (Ａ)地勢高低　(Ｂ)盛行風向　(Ｃ)洋流性質　(Ｄ)天然植物。</w:t>
      </w:r>
    </w:p>
    <w:p w:rsidR="00F8713F" w:rsidRPr="00192ED3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21" w:name="Q_6C62E86FF5AE4B20A3354643E1ED8251"/>
      <w:bookmarkEnd w:id="20"/>
      <w:r w:rsidRPr="00192ED3">
        <w:rPr>
          <w:rFonts w:ascii="新細明體" w:eastAsia="新細明體" w:hAnsi="新細明體" w:hint="eastAsia"/>
        </w:rPr>
        <w:t>北美洲的疆域面積廣大，其中北極圈附近的自然環境更是奇特。若我們在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9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月～隔年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3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 xml:space="preserve">月間前往當地旅遊，則白晝時間將會出現下列何種變化現象？ (Ａ)逐漸變短　(Ｂ)逐漸變長  　</w:t>
      </w:r>
      <w:r w:rsidR="001807D5">
        <w:rPr>
          <w:rFonts w:ascii="新細明體" w:eastAsia="新細明體" w:hAnsi="新細明體" w:hint="eastAsia"/>
        </w:rPr>
        <w:t xml:space="preserve">  </w:t>
      </w:r>
      <w:r w:rsidRPr="00192ED3">
        <w:rPr>
          <w:rFonts w:ascii="新細明體" w:eastAsia="新細明體" w:hAnsi="新細明體" w:hint="eastAsia"/>
        </w:rPr>
        <w:t>(Ｃ)先短再長　(Ｄ)先長再短。</w:t>
      </w:r>
    </w:p>
    <w:p w:rsidR="00F8713F" w:rsidRPr="00192ED3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22" w:name="Q_B00CA67AFC834FBE8898347E866A5E56"/>
      <w:bookmarkEnd w:id="21"/>
      <w:r w:rsidRPr="00192ED3">
        <w:rPr>
          <w:rFonts w:ascii="新細明體" w:eastAsia="新細明體" w:hAnsi="新細明體" w:hint="eastAsia"/>
        </w:rPr>
        <w:t>馬修到北美洲旅行，計畫沿著北緯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38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 xml:space="preserve">度緯線一路由西向東前進。請問：他所遇到的氣候類型依序為下列何者？ </w:t>
      </w:r>
    </w:p>
    <w:p w:rsidR="00F8713F" w:rsidRPr="00192ED3" w:rsidRDefault="00F8713F" w:rsidP="00F8713F">
      <w:pPr>
        <w:kinsoku w:val="0"/>
        <w:overflowPunct w:val="0"/>
        <w:autoSpaceDE w:val="0"/>
        <w:autoSpaceDN w:val="0"/>
        <w:snapToGrid w:val="0"/>
        <w:spacing w:line="240" w:lineRule="auto"/>
        <w:ind w:left="426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(Ａ)溫帶海洋性、高地氣候、溫帶沙漠、溫帶大陸性　(Ｂ)溫帶地中海型、高地氣候、溫帶沙漠、溫帶大陸性　(Ｃ)溫帶海洋性、高地氣候、溫帶沙漠、溫帶地中海型　(Ｄ)溫帶地中海型、高地氣候、熱帶沙漠、溫帶大陸性。</w:t>
      </w:r>
    </w:p>
    <w:p w:rsidR="0038718C" w:rsidRPr="00192ED3" w:rsidRDefault="00F8713F" w:rsidP="0038718C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23" w:name="Q_D81DEE372D15437B84948CCBBBD6D5EA"/>
      <w:bookmarkEnd w:id="22"/>
      <w:r w:rsidRPr="00192ED3">
        <w:rPr>
          <w:rFonts w:ascii="新細明體" w:eastAsia="新細明體" w:hAnsi="新細明體" w:hint="eastAsia"/>
        </w:rPr>
        <w:t>世界著名的落磯山脈為哪兩個海陸板塊撞擊所形成的高山，因此地勢高聳，多火山地震活動分布？ (Ａ)太平洋板塊、歐亞板塊　(Ｂ)大西洋板塊、歐亞板塊　(Ｃ)大西洋板塊、美洲板塊　(Ｄ)太平洋板塊、美洲板塊。</w:t>
      </w:r>
    </w:p>
    <w:p w:rsidR="00F3175D" w:rsidRPr="00192ED3" w:rsidRDefault="00F8713F" w:rsidP="0038718C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24" w:name="Q_134D6C11D07746D09B50E4E78F8B8549"/>
      <w:bookmarkEnd w:id="23"/>
      <w:r w:rsidRPr="00192ED3">
        <w:rPr>
          <w:rFonts w:ascii="新細明體" w:eastAsia="新細明體" w:hAnsi="新細明體" w:hint="eastAsia"/>
        </w:rPr>
        <w:t>第二次世界大戰以後，美國在夏威夷群島等地建立了國防戰略的「四角防線」，若以其地理位置判斷，該防線主要分布的海域為下列何者？</w:t>
      </w:r>
      <w:r w:rsidR="0038718C" w:rsidRPr="00192ED3">
        <w:rPr>
          <w:rFonts w:ascii="新細明體" w:eastAsia="新細明體" w:hAnsi="新細明體" w:hint="eastAsia"/>
        </w:rPr>
        <w:t xml:space="preserve"> </w:t>
      </w:r>
      <w:r w:rsidRPr="00192ED3">
        <w:rPr>
          <w:rFonts w:ascii="新細明體" w:eastAsia="新細明體" w:hAnsi="新細明體" w:hint="eastAsia"/>
        </w:rPr>
        <w:t xml:space="preserve">(Ａ)太平洋　(Ｂ)大西洋　(Ｃ)墨西哥灣　</w:t>
      </w:r>
    </w:p>
    <w:p w:rsidR="00F8713F" w:rsidRPr="00192ED3" w:rsidRDefault="00F8713F" w:rsidP="00F3175D">
      <w:pPr>
        <w:kinsoku w:val="0"/>
        <w:overflowPunct w:val="0"/>
        <w:autoSpaceDE w:val="0"/>
        <w:autoSpaceDN w:val="0"/>
        <w:snapToGrid w:val="0"/>
        <w:spacing w:line="240" w:lineRule="auto"/>
        <w:ind w:left="426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lastRenderedPageBreak/>
        <w:t>(Ｄ)北極海。</w:t>
      </w:r>
    </w:p>
    <w:p w:rsidR="00F8713F" w:rsidRPr="00192ED3" w:rsidRDefault="00F8713F" w:rsidP="0038718C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25" w:name="Q_84D3E2DA7869437E9CF4C00E18735310"/>
      <w:bookmarkEnd w:id="24"/>
      <w:r w:rsidRPr="00192ED3">
        <w:rPr>
          <w:rFonts w:ascii="新細明體" w:eastAsia="新細明體" w:hAnsi="新細明體" w:hint="eastAsia"/>
        </w:rPr>
        <w:t>大陸冰河常會對所經過的地區造成影響，形成特殊的地形景觀。下列哪一個地區最容易出現大陸冰河？</w:t>
      </w:r>
      <w:r w:rsidR="0038718C" w:rsidRPr="00192ED3">
        <w:rPr>
          <w:rFonts w:ascii="新細明體" w:eastAsia="新細明體" w:hAnsi="新細明體" w:hint="eastAsia"/>
        </w:rPr>
        <w:t xml:space="preserve"> </w:t>
      </w:r>
      <w:r w:rsidRPr="00192ED3">
        <w:rPr>
          <w:rFonts w:ascii="新細明體" w:eastAsia="新細明體" w:hAnsi="新細明體" w:hint="eastAsia"/>
        </w:rPr>
        <w:t>(Ａ)東經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180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度　(Ｂ)南緯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40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度　(Ｃ)北緯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80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度　(Ｄ)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4000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公尺高山。</w:t>
      </w:r>
    </w:p>
    <w:p w:rsidR="00F8713F" w:rsidRPr="00192ED3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26" w:name="Q_13FE8593055B4109AC51828C8BCF0431"/>
      <w:bookmarkEnd w:id="25"/>
      <w:r w:rsidRPr="00192ED3">
        <w:rPr>
          <w:rFonts w:ascii="新細明體" w:eastAsia="新細明體" w:hAnsi="新細明體" w:hint="eastAsia"/>
        </w:rPr>
        <w:t>美國的酪農業相當發達，主要分布於哪一個地區，以便就近供應市場需求？</w:t>
      </w:r>
    </w:p>
    <w:p w:rsidR="00F8713F" w:rsidRPr="00192ED3" w:rsidRDefault="00F8713F" w:rsidP="0038718C">
      <w:pPr>
        <w:kinsoku w:val="0"/>
        <w:overflowPunct w:val="0"/>
        <w:autoSpaceDE w:val="0"/>
        <w:autoSpaceDN w:val="0"/>
        <w:snapToGrid w:val="0"/>
        <w:ind w:firstLine="397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(Ａ)中部大平原　(Ｂ)太平洋沿岸　(Ｃ)五大湖區　(Ｄ)墨西哥灣。</w:t>
      </w:r>
    </w:p>
    <w:p w:rsidR="00F8713F" w:rsidRPr="00192ED3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27" w:name="Q_96218190189240A5913372163E015C96"/>
      <w:bookmarkEnd w:id="26"/>
      <w:r w:rsidRPr="00192ED3">
        <w:rPr>
          <w:rFonts w:ascii="新細明體" w:eastAsia="新細明體" w:hAnsi="新細明體" w:hint="eastAsia"/>
        </w:rPr>
        <w:t>美國利用哪些方式來降低農業的生產成本，以增加產品的競爭力，成為最重要的穀物生產國？(甲)降低工資(乙)水利建設(丙)機械化高(丁)單一作物</w:t>
      </w:r>
    </w:p>
    <w:p w:rsidR="00F8713F" w:rsidRPr="00192ED3" w:rsidRDefault="00F8713F" w:rsidP="0038718C">
      <w:pPr>
        <w:kinsoku w:val="0"/>
        <w:overflowPunct w:val="0"/>
        <w:autoSpaceDE w:val="0"/>
        <w:autoSpaceDN w:val="0"/>
        <w:snapToGrid w:val="0"/>
        <w:ind w:firstLine="397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(Ａ)甲乙　(Ｂ)丙丁　(Ｃ)甲丁　(Ｄ)乙丙。</w:t>
      </w:r>
    </w:p>
    <w:p w:rsidR="00F8713F" w:rsidRPr="00192ED3" w:rsidRDefault="00F8713F" w:rsidP="0038718C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28" w:name="Q_5316FBC85EC34469B0893C7CFB2F517B"/>
      <w:bookmarkEnd w:id="27"/>
      <w:r w:rsidRPr="00192ED3">
        <w:rPr>
          <w:rFonts w:ascii="新細明體" w:eastAsia="新細明體" w:hAnsi="新細明體" w:hint="eastAsia"/>
        </w:rPr>
        <w:t>美國境內的英特爾、蘋果及微軟等皆為高科技產業的龍頭廠商，該國最主要的科技園區位於哪一個地區？</w:t>
      </w:r>
      <w:r w:rsidR="0038718C" w:rsidRPr="00192ED3">
        <w:rPr>
          <w:rFonts w:ascii="新細明體" w:eastAsia="新細明體" w:hAnsi="新細明體" w:hint="eastAsia"/>
        </w:rPr>
        <w:t xml:space="preserve"> </w:t>
      </w:r>
      <w:r w:rsidRPr="00192ED3">
        <w:rPr>
          <w:rFonts w:ascii="新細明體" w:eastAsia="新細明體" w:hAnsi="新細明體" w:hint="eastAsia"/>
        </w:rPr>
        <w:t>(Ａ)美加五大湖區　(Ｂ)墨西哥灣沿岸　(Ｃ)太平洋沿海　(Ｄ)大西洋沿海。</w:t>
      </w:r>
    </w:p>
    <w:p w:rsidR="00F8713F" w:rsidRPr="00192ED3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29" w:name="Q_5BF6669CFE70460489EB9B45E787DEB4"/>
      <w:bookmarkEnd w:id="28"/>
      <w:r w:rsidRPr="00192ED3">
        <w:rPr>
          <w:rFonts w:ascii="新細明體" w:eastAsia="新細明體" w:hAnsi="新細明體" w:hint="eastAsia"/>
        </w:rPr>
        <w:t>美國當地機械化農業發達，該地區從事機械化農作的主要原因為何？</w:t>
      </w:r>
    </w:p>
    <w:p w:rsidR="0038718C" w:rsidRPr="00192ED3" w:rsidRDefault="00F8713F" w:rsidP="0038718C">
      <w:pPr>
        <w:kinsoku w:val="0"/>
        <w:overflowPunct w:val="0"/>
        <w:autoSpaceDE w:val="0"/>
        <w:autoSpaceDN w:val="0"/>
        <w:snapToGrid w:val="0"/>
        <w:ind w:firstLine="397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 xml:space="preserve">(Ａ)面積廣大、勞工眾多　(Ｂ)土壤貧瘠、交通不便　(Ｃ)工業進步、農作多樣　</w:t>
      </w:r>
    </w:p>
    <w:p w:rsidR="00F8713F" w:rsidRPr="00192ED3" w:rsidRDefault="00F8713F" w:rsidP="0038718C">
      <w:pPr>
        <w:kinsoku w:val="0"/>
        <w:overflowPunct w:val="0"/>
        <w:autoSpaceDE w:val="0"/>
        <w:autoSpaceDN w:val="0"/>
        <w:snapToGrid w:val="0"/>
        <w:ind w:firstLine="397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(Ｄ)農地廣大、工資較高。</w:t>
      </w:r>
    </w:p>
    <w:p w:rsidR="00F8713F" w:rsidRPr="00192ED3" w:rsidRDefault="00F8713F" w:rsidP="0038718C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30" w:name="Q_19A4AF3698A84A24846244F33B156322"/>
      <w:bookmarkEnd w:id="29"/>
      <w:r w:rsidRPr="00192ED3">
        <w:rPr>
          <w:rFonts w:ascii="新細明體" w:eastAsia="新細明體" w:hAnsi="新細明體" w:hint="eastAsia"/>
        </w:rPr>
        <w:t>美國的農牧業活動相當發達，商業性的出口導向帶來豐富的收益。請問：美國對外出口的農牧業產品</w:t>
      </w:r>
      <w:r w:rsidRPr="00192ED3">
        <w:rPr>
          <w:rFonts w:ascii="新細明體" w:eastAsia="新細明體" w:hAnsi="新細明體" w:hint="eastAsia"/>
          <w:u w:val="double"/>
        </w:rPr>
        <w:t>不包括</w:t>
      </w:r>
      <w:r w:rsidRPr="00192ED3">
        <w:rPr>
          <w:rFonts w:ascii="新細明體" w:eastAsia="新細明體" w:hAnsi="新細明體" w:hint="eastAsia"/>
        </w:rPr>
        <w:t>下列何者？</w:t>
      </w:r>
      <w:r w:rsidR="0038718C" w:rsidRPr="00192ED3">
        <w:rPr>
          <w:rFonts w:ascii="新細明體" w:eastAsia="新細明體" w:hAnsi="新細明體" w:hint="eastAsia"/>
        </w:rPr>
        <w:t xml:space="preserve"> </w:t>
      </w:r>
      <w:r w:rsidRPr="00192ED3">
        <w:rPr>
          <w:rFonts w:ascii="新細明體" w:eastAsia="新細明體" w:hAnsi="新細明體" w:hint="eastAsia"/>
        </w:rPr>
        <w:t>(Ａ)小麥　(Ｂ)乳製品　(Ｃ)棉花　(Ｄ)咖啡。</w:t>
      </w:r>
    </w:p>
    <w:p w:rsidR="00F8713F" w:rsidRPr="00192ED3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31" w:name="Q_F9A37F7CE5C74479AEF148B15EC7DFC8"/>
      <w:bookmarkEnd w:id="30"/>
      <w:r w:rsidRPr="00192ED3">
        <w:rPr>
          <w:rFonts w:ascii="新細明體" w:eastAsia="新細明體" w:hAnsi="新細明體" w:hint="eastAsia"/>
        </w:rPr>
        <w:t>美國的能源消耗量世界最大，因此前副總統高爾便提出未來面臨的溫室效應問題，希望喚醒大家的危機感。請問：這種現象和下列何者關係最密切？</w:t>
      </w:r>
    </w:p>
    <w:p w:rsidR="0038718C" w:rsidRPr="00192ED3" w:rsidRDefault="00F8713F" w:rsidP="0038718C">
      <w:pPr>
        <w:kinsoku w:val="0"/>
        <w:overflowPunct w:val="0"/>
        <w:autoSpaceDE w:val="0"/>
        <w:autoSpaceDN w:val="0"/>
        <w:snapToGrid w:val="0"/>
        <w:ind w:firstLine="397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 xml:space="preserve">(Ａ)面積廣大、交通頻繁　(Ｂ)機械耕作、消耗能源　(Ｃ)經濟發達、大量消費　</w:t>
      </w:r>
    </w:p>
    <w:p w:rsidR="00F8713F" w:rsidRPr="00192ED3" w:rsidRDefault="00F8713F" w:rsidP="0038718C">
      <w:pPr>
        <w:kinsoku w:val="0"/>
        <w:overflowPunct w:val="0"/>
        <w:autoSpaceDE w:val="0"/>
        <w:autoSpaceDN w:val="0"/>
        <w:snapToGrid w:val="0"/>
        <w:ind w:firstLine="397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(Ｄ)人口眾多、集中南部。</w:t>
      </w:r>
    </w:p>
    <w:p w:rsidR="00F8713F" w:rsidRPr="00192ED3" w:rsidRDefault="00F8713F" w:rsidP="0038718C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32" w:name="Q_476182D1DC744BE4AA018016B3597794"/>
      <w:bookmarkEnd w:id="31"/>
      <w:r w:rsidRPr="00192ED3">
        <w:rPr>
          <w:rFonts w:ascii="新細明體" w:eastAsia="新細明體" w:hAnsi="新細明體" w:hint="eastAsia"/>
        </w:rPr>
        <w:t>北美大陸的小麥帶，由美國中部的堪薩斯州向北延伸到美加邊境，是世界最大、最重要的小麥生產帶。不過堪薩斯州以冬麥為主，而美加邊境卻生產春麥，造成這種現象最主要的差異為何？</w:t>
      </w:r>
      <w:r w:rsidR="0038718C" w:rsidRPr="00192ED3">
        <w:rPr>
          <w:rFonts w:ascii="新細明體" w:eastAsia="新細明體" w:hAnsi="新細明體" w:hint="eastAsia"/>
        </w:rPr>
        <w:t xml:space="preserve">  </w:t>
      </w:r>
      <w:r w:rsidRPr="00192ED3">
        <w:rPr>
          <w:rFonts w:ascii="新細明體" w:eastAsia="新細明體" w:hAnsi="新細明體" w:hint="eastAsia"/>
        </w:rPr>
        <w:t>(Ａ)農場規模　(Ｂ)運輸方式　(Ｃ)緯度位置　(Ｄ)機械化程度。</w:t>
      </w:r>
    </w:p>
    <w:p w:rsidR="00F8713F" w:rsidRPr="00192ED3" w:rsidRDefault="00F8713F" w:rsidP="00F8713F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bookmarkStart w:id="33" w:name="Q_36AD9F08207442EFB7DFEDFAF0E23082"/>
      <w:bookmarkEnd w:id="32"/>
      <w:r w:rsidRPr="00192ED3">
        <w:rPr>
          <w:rFonts w:ascii="新細明體" w:eastAsia="新細明體" w:hAnsi="新細明體" w:hint="eastAsia"/>
        </w:rPr>
        <w:t>英國與丹麥的農業活動，原以栽培糧食作物為主，提供當地市場。19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世紀中葉以後，英、丹兩國的農民因該作物生產成本相對較高，故改由北美洲進口糧食作物，而自己紛紛改農耕為畜牧。請問：此時由北美洲進口的糧食作物最主要為下列何者？</w:t>
      </w:r>
    </w:p>
    <w:p w:rsidR="00F8713F" w:rsidRPr="00192ED3" w:rsidRDefault="00F8713F" w:rsidP="0038718C">
      <w:pPr>
        <w:kinsoku w:val="0"/>
        <w:overflowPunct w:val="0"/>
        <w:autoSpaceDE w:val="0"/>
        <w:autoSpaceDN w:val="0"/>
        <w:snapToGrid w:val="0"/>
        <w:ind w:firstLine="397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(Ａ)稻米　(Ｂ)大豆　(Ｃ)玉米　(Ｄ)小麥。</w:t>
      </w:r>
    </w:p>
    <w:p w:rsidR="0038718C" w:rsidRPr="00192ED3" w:rsidRDefault="0038718C" w:rsidP="0038718C">
      <w:pPr>
        <w:numPr>
          <w:ilvl w:val="0"/>
          <w:numId w:val="6"/>
        </w:numPr>
        <w:tabs>
          <w:tab w:val="clear" w:pos="480"/>
          <w:tab w:val="num" w:pos="0"/>
        </w:tabs>
        <w:kinsoku w:val="0"/>
        <w:overflowPunct w:val="0"/>
        <w:autoSpaceDE w:val="0"/>
        <w:autoSpaceDN w:val="0"/>
        <w:snapToGrid w:val="0"/>
        <w:spacing w:line="240" w:lineRule="auto"/>
        <w:ind w:left="142" w:hanging="568"/>
        <w:jc w:val="both"/>
        <w:rPr>
          <w:rFonts w:ascii="新細明體" w:eastAsia="新細明體" w:hAnsi="新細明體"/>
          <w:b/>
          <w:color w:val="000000"/>
        </w:rPr>
      </w:pPr>
      <w:bookmarkStart w:id="34" w:name="Q_A0C8FEC8323040FB9A359FCDA096939F"/>
      <w:bookmarkEnd w:id="33"/>
      <w:r w:rsidRPr="00192ED3">
        <w:rPr>
          <w:rFonts w:ascii="新細明體" w:eastAsia="新細明體" w:hAnsi="新細明體" w:hint="eastAsia"/>
          <w:b/>
          <w:color w:val="000000"/>
        </w:rPr>
        <w:t>題組</w:t>
      </w:r>
    </w:p>
    <w:p w:rsidR="00F8713F" w:rsidRPr="00192ED3" w:rsidRDefault="00F8713F" w:rsidP="0038718C">
      <w:pPr>
        <w:numPr>
          <w:ilvl w:val="1"/>
          <w:numId w:val="6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568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2004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年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5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月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1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日起，歐盟由原來的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15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個會員國，逐漸加入東歐國家，擴大至今，目前共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27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個會員國。請問：</w:t>
      </w:r>
      <w:r w:rsidR="00F702A8" w:rsidRPr="00192ED3">
        <w:rPr>
          <w:rFonts w:ascii="新細明體" w:eastAsia="新細明體" w:hAnsi="新細明體"/>
        </w:rPr>
        <w:t xml:space="preserve"> </w:t>
      </w:r>
    </w:p>
    <w:p w:rsidR="0038718C" w:rsidRPr="00192ED3" w:rsidRDefault="00F8713F" w:rsidP="0038718C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在新加入的東歐國家中，受到經濟制度的影響，普遍發展不均衡。如匈牙利即以何種產業活動為主？</w:t>
      </w:r>
      <w:r w:rsidR="0038718C" w:rsidRPr="00192ED3">
        <w:rPr>
          <w:rFonts w:ascii="新細明體" w:eastAsia="新細明體" w:hAnsi="新細明體" w:hint="eastAsia"/>
        </w:rPr>
        <w:t xml:space="preserve">　</w:t>
      </w:r>
      <w:r w:rsidRPr="00192ED3">
        <w:rPr>
          <w:rFonts w:ascii="新細明體" w:eastAsia="新細明體" w:hAnsi="新細明體" w:hint="eastAsia"/>
        </w:rPr>
        <w:t>(Ａ)軍火工業　(Ｂ)民生工業　(Ｃ)農牧產業　(Ｄ)汽車工業。</w:t>
      </w:r>
    </w:p>
    <w:p w:rsidR="0038718C" w:rsidRPr="00192ED3" w:rsidRDefault="00F8713F" w:rsidP="00F3175D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在新加入歐盟的東歐國家中，由於具備何項有利發展的條件，因此近年來吸引許多外資前往投資設廠？</w:t>
      </w:r>
      <w:r w:rsidR="0038718C" w:rsidRPr="00192ED3">
        <w:rPr>
          <w:rFonts w:ascii="新細明體" w:eastAsia="新細明體" w:hAnsi="新細明體" w:hint="eastAsia"/>
        </w:rPr>
        <w:t xml:space="preserve">　</w:t>
      </w:r>
      <w:r w:rsidRPr="00192ED3">
        <w:rPr>
          <w:rFonts w:ascii="新細明體" w:eastAsia="新細明體" w:hAnsi="新細明體" w:hint="eastAsia"/>
        </w:rPr>
        <w:t>(Ａ)礦產豐富　(Ｂ)技術進步　(Ｃ)市場廣大　(Ｄ)工資低廉。</w:t>
      </w:r>
    </w:p>
    <w:p w:rsidR="00F8713F" w:rsidRPr="00192ED3" w:rsidRDefault="00F8713F" w:rsidP="0038718C">
      <w:pPr>
        <w:numPr>
          <w:ilvl w:val="1"/>
          <w:numId w:val="6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568"/>
        <w:rPr>
          <w:rFonts w:ascii="新細明體" w:eastAsia="新細明體" w:hAnsi="新細明體"/>
        </w:rPr>
      </w:pPr>
      <w:bookmarkStart w:id="35" w:name="Q_6EB45F519B1948C5A31DB026BE0E90C4"/>
      <w:bookmarkEnd w:id="34"/>
      <w:r w:rsidRPr="00192ED3">
        <w:rPr>
          <w:rFonts w:ascii="新細明體" w:eastAsia="新細明體" w:hAnsi="新細明體" w:hint="eastAsia"/>
        </w:rPr>
        <w:t>在經歷了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20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世紀紛亂不斷的戰端及冷戰後，俄羅斯開始朝向經濟全力發展，在經過轉型的過程後，已經入列為世界快速發展的新興地區，並為金磚四國之一。請問：</w:t>
      </w:r>
    </w:p>
    <w:p w:rsidR="0038718C" w:rsidRPr="00192ED3" w:rsidRDefault="00F8713F" w:rsidP="0038718C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俄羅斯境內的人口眾多，因此農業需求的供應便相當重要。俄羅斯境內農業發展的</w:t>
      </w:r>
      <w:r w:rsidRPr="00192ED3">
        <w:rPr>
          <w:rFonts w:ascii="新細明體" w:eastAsia="新細明體" w:hAnsi="新細明體" w:hint="eastAsia"/>
          <w:u w:val="double"/>
        </w:rPr>
        <w:t>最不利</w:t>
      </w:r>
      <w:r w:rsidRPr="00192ED3">
        <w:rPr>
          <w:rFonts w:ascii="新細明體" w:eastAsia="新細明體" w:hAnsi="新細明體" w:hint="eastAsia"/>
        </w:rPr>
        <w:t>條件為下列何者？</w:t>
      </w:r>
      <w:r w:rsidR="0038718C" w:rsidRPr="00192ED3">
        <w:rPr>
          <w:rFonts w:ascii="新細明體" w:eastAsia="新細明體" w:hAnsi="新細明體" w:hint="eastAsia"/>
        </w:rPr>
        <w:t xml:space="preserve">　</w:t>
      </w:r>
      <w:r w:rsidRPr="00192ED3">
        <w:rPr>
          <w:rFonts w:ascii="新細明體" w:eastAsia="新細明體" w:hAnsi="新細明體" w:hint="eastAsia"/>
        </w:rPr>
        <w:t>(Ａ)面積不大　(Ｂ)缺乏平原　(Ｃ)勞力不足　(Ｄ)氣候寒冷。</w:t>
      </w:r>
    </w:p>
    <w:p w:rsidR="0038718C" w:rsidRPr="00192ED3" w:rsidRDefault="00F8713F" w:rsidP="0038718C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俄羅斯境內因為農業活動的不利條件，因此每年需進口大量的農產品。該國的農產品多來自於哪一個國家？</w:t>
      </w:r>
      <w:r w:rsidR="0038718C" w:rsidRPr="00192ED3">
        <w:rPr>
          <w:rFonts w:ascii="新細明體" w:eastAsia="新細明體" w:hAnsi="新細明體" w:hint="eastAsia"/>
        </w:rPr>
        <w:t xml:space="preserve">　</w:t>
      </w:r>
      <w:r w:rsidRPr="00192ED3">
        <w:rPr>
          <w:rFonts w:ascii="新細明體" w:eastAsia="新細明體" w:hAnsi="新細明體" w:hint="eastAsia"/>
        </w:rPr>
        <w:t>(Ａ)哈薩克　(Ｂ)烏克蘭　(Ｃ)喬治亞　(Ｄ)白俄羅斯。</w:t>
      </w:r>
    </w:p>
    <w:p w:rsidR="0038718C" w:rsidRPr="00192ED3" w:rsidRDefault="00F8713F" w:rsidP="0038718C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俄羅斯在共產制度解體後快速發展，和該地區蘊藏有豐富的礦物資源有關。請問：俄羅斯境內最重要的煤鐵礦藏資源主要分布於何處？</w:t>
      </w:r>
      <w:r w:rsidR="0038718C" w:rsidRPr="00192ED3">
        <w:rPr>
          <w:rFonts w:ascii="新細明體" w:eastAsia="新細明體" w:hAnsi="新細明體" w:hint="eastAsia"/>
        </w:rPr>
        <w:t xml:space="preserve">　</w:t>
      </w:r>
      <w:r w:rsidRPr="00192ED3">
        <w:rPr>
          <w:rFonts w:ascii="新細明體" w:eastAsia="新細明體" w:hAnsi="新細明體" w:hint="eastAsia"/>
        </w:rPr>
        <w:t>(Ａ)黑海沿岸　(Ｂ)高加索山　(Ｃ)烏拉山</w:t>
      </w:r>
    </w:p>
    <w:p w:rsidR="0038718C" w:rsidRPr="00192ED3" w:rsidRDefault="00F8713F" w:rsidP="00F3175D">
      <w:pPr>
        <w:kinsoku w:val="0"/>
        <w:overflowPunct w:val="0"/>
        <w:autoSpaceDE w:val="0"/>
        <w:autoSpaceDN w:val="0"/>
        <w:snapToGrid w:val="0"/>
        <w:spacing w:line="240" w:lineRule="auto"/>
        <w:ind w:left="426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(Ｄ)西伯利亞山地。</w:t>
      </w:r>
    </w:p>
    <w:p w:rsidR="00F8713F" w:rsidRPr="00192ED3" w:rsidRDefault="00F8713F" w:rsidP="0038718C">
      <w:pPr>
        <w:numPr>
          <w:ilvl w:val="1"/>
          <w:numId w:val="6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568"/>
        <w:rPr>
          <w:rFonts w:ascii="新細明體" w:eastAsia="新細明體" w:hAnsi="新細明體"/>
        </w:rPr>
      </w:pPr>
      <w:bookmarkStart w:id="36" w:name="Q_4EA0DADF001345A390A787998B57216C"/>
      <w:bookmarkEnd w:id="35"/>
      <w:r w:rsidRPr="00192ED3">
        <w:rPr>
          <w:rFonts w:ascii="新細明體" w:eastAsia="新細明體" w:hAnsi="新細明體" w:hint="eastAsia"/>
        </w:rPr>
        <w:t>美國國土相當廣大遼闊，為世界上面積第三大的國家，呈現出不同的區域特色，形成多元發展的面貌。附圖為美國境內的地形剖面圖，請根據圖中資料回答下列問題：</w:t>
      </w:r>
    </w:p>
    <w:p w:rsidR="00F3175D" w:rsidRPr="00192ED3" w:rsidRDefault="004F04BB" w:rsidP="00F3175D">
      <w:pPr>
        <w:kinsoku w:val="0"/>
        <w:overflowPunct w:val="0"/>
        <w:autoSpaceDE w:val="0"/>
        <w:autoSpaceDN w:val="0"/>
        <w:snapToGrid w:val="0"/>
        <w:ind w:left="240" w:hangingChars="100" w:hanging="240"/>
        <w:jc w:val="center"/>
        <w:rPr>
          <w:rFonts w:ascii="新細明體" w:eastAsia="新細明體" w:hAnsi="新細明體"/>
        </w:rPr>
      </w:pPr>
      <w:r>
        <w:rPr>
          <w:rFonts w:ascii="新細明體" w:eastAsia="新細明體" w:hAnsi="新細明體"/>
        </w:rPr>
        <w:pict>
          <v:shape id="_x0000_i1028" type="#_x0000_t75" style="width:227.25pt;height:48.85pt">
            <v:imagedata r:id="rId12" o:title="5-2-4"/>
          </v:shape>
        </w:pict>
      </w:r>
    </w:p>
    <w:p w:rsidR="0038718C" w:rsidRPr="00192ED3" w:rsidRDefault="00F8713F" w:rsidP="0038718C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美國境內受到各種不同的地形作用力影響，因此各地的地形起伏甚大，請根據圖中的地形起</w:t>
      </w:r>
      <w:r w:rsidRPr="00192ED3">
        <w:rPr>
          <w:rFonts w:ascii="新細明體" w:eastAsia="新細明體" w:hAnsi="新細明體" w:hint="eastAsia"/>
        </w:rPr>
        <w:lastRenderedPageBreak/>
        <w:t>伏判斷，→</w:t>
      </w:r>
      <w:r w:rsidRPr="00192ED3">
        <w:rPr>
          <w:rFonts w:ascii="新細明體" w:eastAsia="新細明體" w:hAnsi="新細明體" w:hint="eastAsia"/>
          <w:w w:val="25"/>
        </w:rPr>
        <w:t xml:space="preserve">　</w:t>
      </w:r>
      <w:r w:rsidRPr="00192ED3">
        <w:rPr>
          <w:rFonts w:ascii="新細明體" w:eastAsia="新細明體" w:hAnsi="新細明體" w:hint="eastAsia"/>
        </w:rPr>
        <w:t>所指的方向為下列何者？</w:t>
      </w:r>
      <w:r w:rsidR="0038718C" w:rsidRPr="00192ED3">
        <w:rPr>
          <w:rFonts w:ascii="新細明體" w:eastAsia="新細明體" w:hAnsi="新細明體" w:hint="eastAsia"/>
        </w:rPr>
        <w:t xml:space="preserve">　</w:t>
      </w:r>
      <w:r w:rsidRPr="00192ED3">
        <w:rPr>
          <w:rFonts w:ascii="新細明體" w:eastAsia="新細明體" w:hAnsi="新細明體" w:hint="eastAsia"/>
        </w:rPr>
        <w:t>(Ａ)東方　(Ｂ)西方　(Ｃ)南方　(Ｄ)北方。</w:t>
      </w:r>
    </w:p>
    <w:p w:rsidR="0038718C" w:rsidRPr="00192ED3" w:rsidRDefault="00F8713F" w:rsidP="0038718C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美國的氣候相當多變，造成各種自然災害且影響當地居民的生活。請問：圖中哪一個地區最常出現暴風雪及龍捲風等問題？</w:t>
      </w:r>
      <w:r w:rsidR="0038718C" w:rsidRPr="00192ED3">
        <w:rPr>
          <w:rFonts w:ascii="新細明體" w:eastAsia="新細明體" w:hAnsi="新細明體" w:hint="eastAsia"/>
        </w:rPr>
        <w:t xml:space="preserve">　</w:t>
      </w:r>
      <w:r w:rsidRPr="00192ED3">
        <w:rPr>
          <w:rFonts w:ascii="新細明體" w:eastAsia="新細明體" w:hAnsi="新細明體" w:hint="eastAsia"/>
        </w:rPr>
        <w:t>(Ａ)甲　(Ｂ)乙　(Ｃ)丙　(Ｄ)丁。</w:t>
      </w:r>
    </w:p>
    <w:p w:rsidR="0038718C" w:rsidRPr="00192ED3" w:rsidRDefault="00F8713F" w:rsidP="0038718C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王老師從衛星照片圖上發現，美國某地區的地形景觀多為河川所沖積而形成的，相當廣闊壯觀。請問：他此時所觀察的地區位於圖中何處？</w:t>
      </w:r>
      <w:r w:rsidR="0038718C" w:rsidRPr="00192ED3">
        <w:rPr>
          <w:rFonts w:ascii="新細明體" w:eastAsia="新細明體" w:hAnsi="新細明體" w:hint="eastAsia"/>
        </w:rPr>
        <w:t xml:space="preserve">　</w:t>
      </w:r>
      <w:r w:rsidRPr="00192ED3">
        <w:rPr>
          <w:rFonts w:ascii="新細明體" w:eastAsia="新細明體" w:hAnsi="新細明體" w:hint="eastAsia"/>
        </w:rPr>
        <w:t>(Ａ)甲　(Ｂ)乙　(Ｃ)丙　(Ｄ)丁。</w:t>
      </w:r>
    </w:p>
    <w:p w:rsidR="0038718C" w:rsidRPr="00192ED3" w:rsidRDefault="00F8713F" w:rsidP="0038718C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「此地冬季溫溼，夏季乾熱，盛產水果，許多柑橘與甜桃外銷到世界各地。」上文所敘述的地區位於圖中何處？</w:t>
      </w:r>
      <w:r w:rsidR="0038718C" w:rsidRPr="00192ED3">
        <w:rPr>
          <w:rFonts w:ascii="新細明體" w:eastAsia="新細明體" w:hAnsi="新細明體" w:hint="eastAsia"/>
        </w:rPr>
        <w:t xml:space="preserve">　</w:t>
      </w:r>
      <w:r w:rsidRPr="00192ED3">
        <w:rPr>
          <w:rFonts w:ascii="新細明體" w:eastAsia="新細明體" w:hAnsi="新細明體" w:hint="eastAsia"/>
        </w:rPr>
        <w:t>(Ａ)甲　(Ｂ)乙　(Ｃ)丙　(Ｄ)戊。</w:t>
      </w:r>
    </w:p>
    <w:p w:rsidR="00F8713F" w:rsidRPr="00192ED3" w:rsidRDefault="00F8713F" w:rsidP="0038718C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哥倫布發現新大陸後，許多英國人紛紛移民至美洲，當時英國移民多從圖中何處登入？</w:t>
      </w:r>
    </w:p>
    <w:p w:rsidR="0038718C" w:rsidRPr="00192ED3" w:rsidRDefault="00F8713F" w:rsidP="00F3175D">
      <w:pPr>
        <w:kinsoku w:val="0"/>
        <w:overflowPunct w:val="0"/>
        <w:autoSpaceDE w:val="0"/>
        <w:autoSpaceDN w:val="0"/>
        <w:snapToGrid w:val="0"/>
        <w:ind w:firstLine="397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(Ａ)甲　(Ｂ)丙　(Ｃ)丁　(Ｄ)戊。</w:t>
      </w:r>
    </w:p>
    <w:p w:rsidR="00F8713F" w:rsidRPr="00192ED3" w:rsidRDefault="00F8713F" w:rsidP="0038718C">
      <w:pPr>
        <w:numPr>
          <w:ilvl w:val="1"/>
          <w:numId w:val="6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568"/>
        <w:rPr>
          <w:rFonts w:ascii="新細明體" w:eastAsia="新細明體" w:hAnsi="新細明體"/>
        </w:rPr>
      </w:pPr>
      <w:bookmarkStart w:id="37" w:name="Q_5642028153E9413E92065897C419B870"/>
      <w:bookmarkEnd w:id="36"/>
      <w:r w:rsidRPr="00192ED3">
        <w:rPr>
          <w:rFonts w:ascii="新細明體" w:eastAsia="新細明體" w:hAnsi="新細明體" w:hint="eastAsia"/>
        </w:rPr>
        <w:t>美國為全世界經濟活動最為發達的國家，境內的各種產業活動相當多樣化，但受到不同產業發展因素差異的影響，主要的分布地區各有不同。附圖為美國簡圖，請依據圖中資料回答下列問題：</w:t>
      </w:r>
    </w:p>
    <w:p w:rsidR="00F8713F" w:rsidRPr="00192ED3" w:rsidRDefault="004F04BB" w:rsidP="00F8713F">
      <w:pPr>
        <w:kinsoku w:val="0"/>
        <w:overflowPunct w:val="0"/>
        <w:autoSpaceDE w:val="0"/>
        <w:autoSpaceDN w:val="0"/>
        <w:snapToGrid w:val="0"/>
        <w:ind w:left="240" w:hangingChars="100" w:hanging="240"/>
        <w:jc w:val="center"/>
        <w:rPr>
          <w:rFonts w:ascii="新細明體" w:eastAsia="新細明體" w:hAnsi="新細明體"/>
        </w:rPr>
      </w:pPr>
      <w:r>
        <w:rPr>
          <w:rFonts w:ascii="新細明體" w:eastAsia="新細明體" w:hAnsi="新細明體"/>
        </w:rPr>
        <w:pict>
          <v:shape id="_x0000_i1029" type="#_x0000_t75" style="width:214.1pt;height:134.6pt">
            <v:imagedata r:id="rId13" o:title="103-5-1"/>
          </v:shape>
        </w:pict>
      </w:r>
    </w:p>
    <w:p w:rsidR="00F8713F" w:rsidRPr="00192ED3" w:rsidRDefault="00F8713F" w:rsidP="0038718C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美國境內的傳統工業主要以充足的水力提供工業活動的動力資源，再加上礦藏的開採，因此以鋼鐵、機械等傳統重工業為主。請問：其主要分布地區以圖中何處為主？</w:t>
      </w:r>
    </w:p>
    <w:p w:rsidR="0038718C" w:rsidRPr="00192ED3" w:rsidRDefault="00F8713F" w:rsidP="0038718C">
      <w:pPr>
        <w:kinsoku w:val="0"/>
        <w:overflowPunct w:val="0"/>
        <w:autoSpaceDE w:val="0"/>
        <w:autoSpaceDN w:val="0"/>
        <w:snapToGrid w:val="0"/>
        <w:ind w:firstLine="240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(Ａ)甲　(Ｂ)乙　(Ｃ)己　(Ｄ)戊。</w:t>
      </w:r>
    </w:p>
    <w:p w:rsidR="0038718C" w:rsidRPr="00192ED3" w:rsidRDefault="00F8713F" w:rsidP="0038718C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美國境內的農業活動外銷相當興盛，為世界上重要的農業國家。其中棉花生產量亦多，主要分布在溫暖地區、氣候乾溼分明，以利採收時避免水氣侵襲。圖中的哪一個區域最適合棉花的生產條件？</w:t>
      </w:r>
      <w:r w:rsidR="0038718C" w:rsidRPr="00192ED3">
        <w:rPr>
          <w:rFonts w:ascii="新細明體" w:eastAsia="新細明體" w:hAnsi="新細明體" w:hint="eastAsia"/>
        </w:rPr>
        <w:t xml:space="preserve">　</w:t>
      </w:r>
      <w:r w:rsidRPr="00192ED3">
        <w:rPr>
          <w:rFonts w:ascii="新細明體" w:eastAsia="新細明體" w:hAnsi="新細明體" w:hint="eastAsia"/>
        </w:rPr>
        <w:t>(Ａ)壬　(Ｂ)戊　(Ｃ)己　(Ｄ)甲。</w:t>
      </w:r>
    </w:p>
    <w:p w:rsidR="00F8713F" w:rsidRPr="00192ED3" w:rsidRDefault="00F8713F" w:rsidP="0038718C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美國加州的矽谷因為該地優越的溫帶地中海型氣候影響，聚集了多家的高科技廠商，已成為美國境內的主要經濟發展來源。請問：這個高科技工業園區位於圖中的哪一個地區？</w:t>
      </w:r>
    </w:p>
    <w:p w:rsidR="0038718C" w:rsidRPr="00192ED3" w:rsidRDefault="00F8713F" w:rsidP="00F3175D">
      <w:pPr>
        <w:kinsoku w:val="0"/>
        <w:overflowPunct w:val="0"/>
        <w:autoSpaceDE w:val="0"/>
        <w:autoSpaceDN w:val="0"/>
        <w:snapToGrid w:val="0"/>
        <w:ind w:firstLine="397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(Ａ)甲　(Ｂ)乙　(Ｃ)庚　(Ｄ)壬。</w:t>
      </w:r>
    </w:p>
    <w:p w:rsidR="00F8713F" w:rsidRPr="00192ED3" w:rsidRDefault="00F8713F" w:rsidP="0038718C">
      <w:pPr>
        <w:numPr>
          <w:ilvl w:val="1"/>
          <w:numId w:val="6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568"/>
        <w:rPr>
          <w:rFonts w:ascii="新細明體" w:eastAsia="新細明體" w:hAnsi="新細明體"/>
        </w:rPr>
      </w:pPr>
      <w:bookmarkStart w:id="38" w:name="Q_F59DBF04D73947ABB9F4706D5FA4F105"/>
      <w:bookmarkEnd w:id="37"/>
      <w:r w:rsidRPr="00192ED3">
        <w:rPr>
          <w:rFonts w:ascii="新細明體" w:eastAsia="新細明體" w:hAnsi="新細明體" w:hint="eastAsia"/>
        </w:rPr>
        <w:t>近年來高科技資訊產業也成為各國經濟發展的要項，然而由於研發成本極高，但市場競爭極為激烈，因此各國紛紛進行產業活動的區位分工以增加競爭力。請問：</w:t>
      </w:r>
      <w:r w:rsidR="001807D5" w:rsidRPr="00192ED3">
        <w:rPr>
          <w:rFonts w:ascii="新細明體" w:eastAsia="新細明體" w:hAnsi="新細明體"/>
        </w:rPr>
        <w:t xml:space="preserve"> </w:t>
      </w:r>
    </w:p>
    <w:p w:rsidR="0038718C" w:rsidRPr="00192ED3" w:rsidRDefault="00F8713F" w:rsidP="0038718C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橘子電腦公司的總部在美國，而最大生產基地則設在中國深圳。請問：該公司將生產基地設在中國的最主要原因為何？</w:t>
      </w:r>
      <w:r w:rsidR="0038718C" w:rsidRPr="00192ED3">
        <w:rPr>
          <w:rFonts w:ascii="新細明體" w:eastAsia="新細明體" w:hAnsi="新細明體" w:hint="eastAsia"/>
        </w:rPr>
        <w:t xml:space="preserve">　</w:t>
      </w:r>
      <w:r w:rsidRPr="00192ED3">
        <w:rPr>
          <w:rFonts w:ascii="新細明體" w:eastAsia="新細明體" w:hAnsi="新細明體" w:hint="eastAsia"/>
        </w:rPr>
        <w:t>(Ａ)接近最大消費市場　(Ｂ)人力資源素質優良　(Ｃ)勞工基本工資低廉　(Ｄ)研發設計技術優良。</w:t>
      </w:r>
    </w:p>
    <w:p w:rsidR="00F8713F" w:rsidRPr="00192ED3" w:rsidRDefault="00F8713F" w:rsidP="0038718C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承第(１)題，橘子電腦公司總部就位在資訊產業最發達的地區，以便跟上市場主流趨勢。請問：該公司的地點最可能為附圖中何處？</w:t>
      </w:r>
    </w:p>
    <w:p w:rsidR="00F8713F" w:rsidRPr="00192ED3" w:rsidRDefault="004F04BB" w:rsidP="00F8713F">
      <w:pPr>
        <w:kinsoku w:val="0"/>
        <w:overflowPunct w:val="0"/>
        <w:autoSpaceDE w:val="0"/>
        <w:autoSpaceDN w:val="0"/>
        <w:snapToGrid w:val="0"/>
        <w:ind w:left="426" w:hanging="29"/>
        <w:jc w:val="center"/>
        <w:rPr>
          <w:rFonts w:ascii="新細明體" w:eastAsia="新細明體" w:hAnsi="新細明體"/>
        </w:rPr>
      </w:pPr>
      <w:r>
        <w:rPr>
          <w:rFonts w:ascii="新細明體" w:eastAsia="新細明體" w:hAnsi="新細明體"/>
        </w:rPr>
        <w:pict>
          <v:shape id="_x0000_i1030" type="#_x0000_t75" style="width:156.5pt;height:102.05pt">
            <v:imagedata r:id="rId14" o:title="102-5-1-20"/>
          </v:shape>
        </w:pict>
      </w:r>
    </w:p>
    <w:p w:rsidR="00F8713F" w:rsidRPr="00192ED3" w:rsidRDefault="00F8713F" w:rsidP="001807D5">
      <w:pPr>
        <w:kinsoku w:val="0"/>
        <w:overflowPunct w:val="0"/>
        <w:autoSpaceDE w:val="0"/>
        <w:autoSpaceDN w:val="0"/>
        <w:snapToGrid w:val="0"/>
        <w:ind w:firstLine="397"/>
        <w:rPr>
          <w:rFonts w:ascii="新細明體" w:eastAsia="新細明體" w:hAnsi="新細明體"/>
        </w:rPr>
      </w:pPr>
      <w:r w:rsidRPr="00192ED3">
        <w:rPr>
          <w:rFonts w:ascii="新細明體" w:eastAsia="新細明體" w:hAnsi="新細明體" w:hint="eastAsia"/>
        </w:rPr>
        <w:t>(Ａ)甲　(Ｂ)乙　(Ｃ)丙　(Ｄ)丁。</w:t>
      </w:r>
    </w:p>
    <w:p w:rsidR="00F8713F" w:rsidRDefault="00F8713F" w:rsidP="00F3175D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426" w:hanging="29"/>
        <w:rPr>
          <w:rFonts w:ascii="新細明體" w:eastAsia="新細明體" w:hAnsi="新細明體" w:hint="eastAsia"/>
        </w:rPr>
      </w:pPr>
      <w:r w:rsidRPr="00192ED3">
        <w:rPr>
          <w:rFonts w:ascii="新細明體" w:eastAsia="新細明體" w:hAnsi="新細明體" w:hint="eastAsia"/>
        </w:rPr>
        <w:t>美國的資訊業不僅在相關產品的製造，世界第一個電子化證券交易市場也出現在美國，稱之為「那斯達克指數」，主要以高科技公司的股票交易買賣為主，並在美國金融重鎮設立象徵性的交易中心。請問：其交易中心最可能位於下列何處？(Ａ)芝加哥　(Ｂ)紐約　(Ｃ)洛杉磯　(Ｄ)舊金山。</w:t>
      </w:r>
      <w:bookmarkEnd w:id="38"/>
    </w:p>
    <w:p w:rsidR="004F04BB" w:rsidRDefault="004F04BB" w:rsidP="004F04BB">
      <w:pPr>
        <w:kinsoku w:val="0"/>
        <w:overflowPunct w:val="0"/>
        <w:autoSpaceDE w:val="0"/>
        <w:autoSpaceDN w:val="0"/>
        <w:snapToGrid w:val="0"/>
        <w:spacing w:line="240" w:lineRule="auto"/>
        <w:rPr>
          <w:rFonts w:ascii="新細明體" w:eastAsia="新細明體" w:hAnsi="新細明體" w:hint="eastAsia"/>
        </w:rPr>
      </w:pPr>
    </w:p>
    <w:tbl>
      <w:tblPr>
        <w:tblW w:w="0" w:type="auto"/>
        <w:jc w:val="center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"/>
        <w:gridCol w:w="985"/>
        <w:gridCol w:w="985"/>
        <w:gridCol w:w="985"/>
        <w:gridCol w:w="985"/>
        <w:gridCol w:w="985"/>
        <w:gridCol w:w="985"/>
        <w:gridCol w:w="985"/>
        <w:gridCol w:w="986"/>
        <w:gridCol w:w="986"/>
      </w:tblGrid>
      <w:tr w:rsidR="004F04BB" w:rsidTr="004F04BB">
        <w:trPr>
          <w:jc w:val="center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B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B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C</w:t>
            </w:r>
          </w:p>
        </w:tc>
      </w:tr>
      <w:tr w:rsidR="004F04BB" w:rsidTr="004F04BB">
        <w:trPr>
          <w:jc w:val="center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D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C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B</w:t>
            </w:r>
          </w:p>
        </w:tc>
      </w:tr>
      <w:tr w:rsidR="004F04BB" w:rsidTr="004F04BB">
        <w:trPr>
          <w:jc w:val="center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B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C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D</w:t>
            </w:r>
          </w:p>
        </w:tc>
      </w:tr>
      <w:tr w:rsidR="004F04BB" w:rsidTr="004F04BB">
        <w:trPr>
          <w:jc w:val="center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B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C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A</w:t>
            </w:r>
          </w:p>
        </w:tc>
      </w:tr>
      <w:tr w:rsidR="004F04BB" w:rsidTr="004F04BB">
        <w:trPr>
          <w:jc w:val="center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C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C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BB" w:rsidRDefault="004F04BB" w:rsidP="004F04BB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</w:rPr>
            </w:pPr>
            <w:r>
              <w:rPr>
                <w:rFonts w:ascii="標楷體" w:hAnsi="標楷體" w:hint="eastAsia"/>
                <w:b/>
                <w:color w:val="0000FF"/>
              </w:rPr>
              <w:t>B</w:t>
            </w:r>
          </w:p>
        </w:tc>
      </w:tr>
    </w:tbl>
    <w:p w:rsidR="004F04BB" w:rsidRPr="00192ED3" w:rsidRDefault="004F04BB" w:rsidP="004F04BB">
      <w:pPr>
        <w:kinsoku w:val="0"/>
        <w:overflowPunct w:val="0"/>
        <w:autoSpaceDE w:val="0"/>
        <w:autoSpaceDN w:val="0"/>
        <w:snapToGrid w:val="0"/>
        <w:spacing w:line="240" w:lineRule="auto"/>
        <w:rPr>
          <w:rFonts w:ascii="新細明體" w:eastAsia="新細明體" w:hAnsi="新細明體"/>
        </w:rPr>
      </w:pPr>
      <w:bookmarkStart w:id="39" w:name="_GoBack"/>
      <w:bookmarkEnd w:id="39"/>
    </w:p>
    <w:sectPr w:rsidR="004F04BB" w:rsidRPr="00192ED3" w:rsidSect="00F3175D">
      <w:footerReference w:type="even" r:id="rId15"/>
      <w:footerReference w:type="default" r:id="rId16"/>
      <w:type w:val="continuous"/>
      <w:pgSz w:w="11906" w:h="16838" w:code="9"/>
      <w:pgMar w:top="851" w:right="851" w:bottom="284" w:left="851" w:header="567" w:footer="567" w:gutter="0"/>
      <w:cols w:sep="1" w:space="720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642" w:rsidRDefault="003B4642">
      <w:r>
        <w:separator/>
      </w:r>
    </w:p>
  </w:endnote>
  <w:endnote w:type="continuationSeparator" w:id="0">
    <w:p w:rsidR="003B4642" w:rsidRDefault="003B4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117" w:rsidRDefault="00FE4117" w:rsidP="00893EBC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E4117" w:rsidRDefault="00FE4117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117" w:rsidRDefault="00FE4117" w:rsidP="00893EBC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F04BB">
      <w:rPr>
        <w:rStyle w:val="a5"/>
        <w:noProof/>
      </w:rPr>
      <w:t>4</w:t>
    </w:r>
    <w:r>
      <w:rPr>
        <w:rStyle w:val="a5"/>
      </w:rPr>
      <w:fldChar w:fldCharType="end"/>
    </w:r>
  </w:p>
  <w:p w:rsidR="00FE4117" w:rsidRDefault="00FE411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642" w:rsidRDefault="003B4642">
      <w:r>
        <w:separator/>
      </w:r>
    </w:p>
  </w:footnote>
  <w:footnote w:type="continuationSeparator" w:id="0">
    <w:p w:rsidR="003B4642" w:rsidRDefault="003B46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7A70"/>
    <w:multiLevelType w:val="multilevel"/>
    <w:tmpl w:val="9A9E1990"/>
    <w:name w:val="HanLin_List_Item_7"/>
    <w:lvl w:ilvl="0">
      <w:start w:val="1"/>
      <w:numFmt w:val="decimal"/>
      <w:lvlRestart w:val="0"/>
      <w:suff w:val="space"/>
      <w:lvlText w:val="%1."/>
      <w:lvlJc w:val="right"/>
      <w:pPr>
        <w:ind w:left="482" w:hanging="482"/>
      </w:pPr>
      <w:rPr>
        <w:rFonts w:ascii="標楷體" w:eastAsia="標楷體" w:hAnsi="標楷體" w:hint="eastAsia"/>
        <w:b/>
        <w:i w:val="0"/>
        <w:shadow w:val="0"/>
        <w:emboss w:val="0"/>
        <w:imprint w:val="0"/>
        <w:color w:val="000000"/>
        <w:sz w:val="24"/>
        <w:u w:val="none"/>
        <w:bdr w:val="none" w:sz="0" w:space="0" w:color="auto"/>
        <w:vertAlign w:val="baseline"/>
      </w:r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1">
    <w:nsid w:val="253E67F2"/>
    <w:multiLevelType w:val="hybridMultilevel"/>
    <w:tmpl w:val="C2166BA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CE46946"/>
    <w:multiLevelType w:val="hybridMultilevel"/>
    <w:tmpl w:val="E9D8BC6A"/>
    <w:name w:val="HanLin_List_Item_74"/>
    <w:lvl w:ilvl="0" w:tplc="4AB0CEA0">
      <w:start w:val="2"/>
      <w:numFmt w:val="taiwaneseCountingThousand"/>
      <w:lvlText w:val="%1、"/>
      <w:lvlJc w:val="left"/>
      <w:pPr>
        <w:ind w:left="992" w:hanging="51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0C06622"/>
    <w:multiLevelType w:val="hybridMultilevel"/>
    <w:tmpl w:val="3432C23E"/>
    <w:lvl w:ilvl="0" w:tplc="EB2CB116">
      <w:start w:val="1"/>
      <w:numFmt w:val="taiwaneseCountingThousand"/>
      <w:lvlText w:val="%1、"/>
      <w:lvlJc w:val="left"/>
      <w:pPr>
        <w:ind w:left="510" w:hanging="510"/>
      </w:pPr>
      <w:rPr>
        <w:rFonts w:ascii="新細明體" w:eastAsia="新細明體" w:hAnsi="新細明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2A66CE2"/>
    <w:multiLevelType w:val="multilevel"/>
    <w:tmpl w:val="873227D6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position w:val="0"/>
        <w:sz w:val="24"/>
        <w:u w:val="none"/>
        <w:effect w:val="none"/>
        <w:vertAlign w:val="baseline"/>
        <w:specVanish w:val="0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544D587B"/>
    <w:multiLevelType w:val="hybridMultilevel"/>
    <w:tmpl w:val="A848434C"/>
    <w:name w:val="HanLin_List_Item_73"/>
    <w:lvl w:ilvl="0" w:tplc="7F4C1240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473AFAAA">
      <w:start w:val="1"/>
      <w:numFmt w:val="taiwaneseCountingThousand"/>
      <w:lvlText w:val="(%2）"/>
      <w:lvlJc w:val="left"/>
      <w:pPr>
        <w:ind w:left="1200" w:hanging="72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57D562E"/>
    <w:multiLevelType w:val="multilevel"/>
    <w:tmpl w:val="1D7473DC"/>
    <w:lvl w:ilvl="0">
      <w:start w:val="1"/>
      <w:numFmt w:val="decimal"/>
      <w:lvlRestart w:val="0"/>
      <w:suff w:val="space"/>
      <w:lvlText w:val="%1."/>
      <w:lvlJc w:val="right"/>
      <w:pPr>
        <w:ind w:left="482" w:hanging="482"/>
      </w:pPr>
      <w:rPr>
        <w:rFonts w:ascii="標楷體" w:eastAsia="標楷體" w:hAnsi="標楷體" w:hint="eastAsia"/>
        <w:b/>
        <w:i w:val="0"/>
        <w:shadow w:val="0"/>
        <w:emboss w:val="0"/>
        <w:imprint w:val="0"/>
        <w:color w:val="000000"/>
        <w:sz w:val="24"/>
        <w:u w:val="none"/>
        <w:bdr w:val="none" w:sz="0" w:space="0" w:color="auto"/>
        <w:vertAlign w:val="baseli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>
    <w:nsid w:val="72016B29"/>
    <w:multiLevelType w:val="multilevel"/>
    <w:tmpl w:val="D4B6CCD8"/>
    <w:name w:val="HanLin_List_Item_72"/>
    <w:lvl w:ilvl="0">
      <w:start w:val="35"/>
      <w:numFmt w:val="decimal"/>
      <w:lvlRestart w:val="0"/>
      <w:suff w:val="space"/>
      <w:lvlText w:val="%1."/>
      <w:lvlJc w:val="right"/>
      <w:pPr>
        <w:ind w:left="482" w:hanging="482"/>
      </w:pPr>
      <w:rPr>
        <w:rFonts w:ascii="標楷體" w:eastAsia="標楷體" w:hAnsi="標楷體" w:hint="eastAsia"/>
        <w:b/>
        <w:i w:val="0"/>
        <w:shadow w:val="0"/>
        <w:emboss w:val="0"/>
        <w:imprint w:val="0"/>
        <w:color w:val="000000"/>
        <w:sz w:val="24"/>
        <w:u w:val="none"/>
        <w:bdr w:val="none" w:sz="0" w:space="0" w:color="auto"/>
        <w:vertAlign w:val="baseli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2"/>
  </w:num>
  <w:num w:numId="6">
    <w:abstractNumId w:val="5"/>
  </w:num>
  <w:num w:numId="7">
    <w:abstractNumId w:val="3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oNotHyphenateCap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713F"/>
    <w:rsid w:val="00050F38"/>
    <w:rsid w:val="000C115B"/>
    <w:rsid w:val="000E13F6"/>
    <w:rsid w:val="001807D5"/>
    <w:rsid w:val="00192ED3"/>
    <w:rsid w:val="002B25CE"/>
    <w:rsid w:val="0038718C"/>
    <w:rsid w:val="003B4642"/>
    <w:rsid w:val="004F04BB"/>
    <w:rsid w:val="005B20FB"/>
    <w:rsid w:val="00616F5D"/>
    <w:rsid w:val="00632694"/>
    <w:rsid w:val="0065710F"/>
    <w:rsid w:val="006D0A40"/>
    <w:rsid w:val="00885C73"/>
    <w:rsid w:val="00893EBC"/>
    <w:rsid w:val="009201A8"/>
    <w:rsid w:val="00954F42"/>
    <w:rsid w:val="009B6E6F"/>
    <w:rsid w:val="009D3B77"/>
    <w:rsid w:val="00A12BF1"/>
    <w:rsid w:val="00B3775A"/>
    <w:rsid w:val="00B936B9"/>
    <w:rsid w:val="00B97418"/>
    <w:rsid w:val="00BB67E8"/>
    <w:rsid w:val="00BE0625"/>
    <w:rsid w:val="00C07A56"/>
    <w:rsid w:val="00C924A7"/>
    <w:rsid w:val="00D87791"/>
    <w:rsid w:val="00E27DF5"/>
    <w:rsid w:val="00E32395"/>
    <w:rsid w:val="00EE1D69"/>
    <w:rsid w:val="00F112F5"/>
    <w:rsid w:val="00F3175D"/>
    <w:rsid w:val="00F702A8"/>
    <w:rsid w:val="00F8713F"/>
    <w:rsid w:val="00FE4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pacing w:line="240" w:lineRule="atLeast"/>
    </w:pPr>
    <w:rPr>
      <w:rFonts w:eastAsia="標楷體"/>
      <w:kern w:val="2"/>
      <w:sz w:val="24"/>
      <w:szCs w:val="24"/>
    </w:rPr>
  </w:style>
  <w:style w:type="paragraph" w:styleId="2">
    <w:name w:val="heading 2"/>
    <w:basedOn w:val="a"/>
    <w:next w:val="a"/>
    <w:qFormat/>
    <w:pPr>
      <w:keepNext/>
      <w:widowControl/>
      <w:numPr>
        <w:ilvl w:val="1"/>
        <w:numId w:val="2"/>
      </w:numPr>
      <w:outlineLvl w:val="1"/>
    </w:pPr>
    <w:rPr>
      <w:rFonts w:ascii="Arial" w:eastAsia="新細明體" w:hAnsi="Arial" w:cs="Arial"/>
      <w:b/>
      <w:bCs/>
      <w:noProof/>
      <w:kern w:val="0"/>
      <w:sz w:val="22"/>
      <w:szCs w:val="22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8713F"/>
    <w:pPr>
      <w:keepNext/>
      <w:numPr>
        <w:ilvl w:val="2"/>
        <w:numId w:val="2"/>
      </w:numPr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"/>
    <w:next w:val="a"/>
    <w:link w:val="40"/>
    <w:semiHidden/>
    <w:unhideWhenUsed/>
    <w:qFormat/>
    <w:rsid w:val="00F8713F"/>
    <w:pPr>
      <w:keepNext/>
      <w:numPr>
        <w:ilvl w:val="3"/>
        <w:numId w:val="2"/>
      </w:numPr>
      <w:spacing w:line="720" w:lineRule="atLeast"/>
      <w:outlineLvl w:val="3"/>
    </w:pPr>
    <w:rPr>
      <w:rFonts w:ascii="Cambria" w:eastAsia="新細明體" w:hAnsi="Cambria"/>
      <w:sz w:val="36"/>
      <w:szCs w:val="36"/>
    </w:rPr>
  </w:style>
  <w:style w:type="paragraph" w:styleId="5">
    <w:name w:val="heading 5"/>
    <w:basedOn w:val="a"/>
    <w:next w:val="a"/>
    <w:link w:val="50"/>
    <w:semiHidden/>
    <w:unhideWhenUsed/>
    <w:qFormat/>
    <w:rsid w:val="00F8713F"/>
    <w:pPr>
      <w:keepNext/>
      <w:numPr>
        <w:ilvl w:val="4"/>
        <w:numId w:val="2"/>
      </w:numPr>
      <w:spacing w:line="720" w:lineRule="atLeast"/>
      <w:outlineLvl w:val="4"/>
    </w:pPr>
    <w:rPr>
      <w:rFonts w:ascii="Cambria" w:eastAsia="新細明體" w:hAnsi="Cambria"/>
      <w:b/>
      <w:bCs/>
      <w:sz w:val="36"/>
      <w:szCs w:val="36"/>
    </w:rPr>
  </w:style>
  <w:style w:type="paragraph" w:styleId="6">
    <w:name w:val="heading 6"/>
    <w:basedOn w:val="a"/>
    <w:next w:val="a"/>
    <w:link w:val="60"/>
    <w:semiHidden/>
    <w:unhideWhenUsed/>
    <w:qFormat/>
    <w:rsid w:val="00F8713F"/>
    <w:pPr>
      <w:keepNext/>
      <w:numPr>
        <w:ilvl w:val="5"/>
        <w:numId w:val="2"/>
      </w:numPr>
      <w:spacing w:line="720" w:lineRule="atLeast"/>
      <w:outlineLvl w:val="5"/>
    </w:pPr>
    <w:rPr>
      <w:rFonts w:ascii="Cambria" w:eastAsia="新細明體" w:hAnsi="Cambria"/>
      <w:sz w:val="36"/>
      <w:szCs w:val="36"/>
    </w:rPr>
  </w:style>
  <w:style w:type="paragraph" w:styleId="7">
    <w:name w:val="heading 7"/>
    <w:basedOn w:val="a"/>
    <w:next w:val="a"/>
    <w:link w:val="70"/>
    <w:semiHidden/>
    <w:unhideWhenUsed/>
    <w:qFormat/>
    <w:rsid w:val="00F8713F"/>
    <w:pPr>
      <w:keepNext/>
      <w:numPr>
        <w:ilvl w:val="6"/>
        <w:numId w:val="2"/>
      </w:numPr>
      <w:spacing w:line="720" w:lineRule="atLeast"/>
      <w:outlineLvl w:val="6"/>
    </w:pPr>
    <w:rPr>
      <w:rFonts w:ascii="Cambria" w:eastAsia="新細明體" w:hAnsi="Cambria"/>
      <w:b/>
      <w:bCs/>
      <w:sz w:val="36"/>
      <w:szCs w:val="36"/>
    </w:rPr>
  </w:style>
  <w:style w:type="paragraph" w:styleId="8">
    <w:name w:val="heading 8"/>
    <w:basedOn w:val="a"/>
    <w:next w:val="a"/>
    <w:link w:val="80"/>
    <w:semiHidden/>
    <w:unhideWhenUsed/>
    <w:qFormat/>
    <w:rsid w:val="00F8713F"/>
    <w:pPr>
      <w:keepNext/>
      <w:numPr>
        <w:ilvl w:val="7"/>
        <w:numId w:val="2"/>
      </w:numPr>
      <w:spacing w:line="720" w:lineRule="atLeast"/>
      <w:outlineLvl w:val="7"/>
    </w:pPr>
    <w:rPr>
      <w:rFonts w:ascii="Cambria" w:eastAsia="新細明體" w:hAnsi="Cambria"/>
      <w:sz w:val="36"/>
      <w:szCs w:val="36"/>
    </w:rPr>
  </w:style>
  <w:style w:type="paragraph" w:styleId="9">
    <w:name w:val="heading 9"/>
    <w:basedOn w:val="a"/>
    <w:next w:val="a"/>
    <w:link w:val="90"/>
    <w:semiHidden/>
    <w:unhideWhenUsed/>
    <w:qFormat/>
    <w:rsid w:val="00F8713F"/>
    <w:pPr>
      <w:keepNext/>
      <w:numPr>
        <w:ilvl w:val="8"/>
        <w:numId w:val="2"/>
      </w:numPr>
      <w:spacing w:line="720" w:lineRule="atLeast"/>
      <w:outlineLvl w:val="8"/>
    </w:pPr>
    <w:rPr>
      <w:rFonts w:ascii="Cambria" w:eastAsia="新細明體" w:hAnsi="Cambria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">
    <w:name w:val="樣式1"/>
    <w:basedOn w:val="a"/>
    <w:pPr>
      <w:snapToGrid w:val="0"/>
    </w:pPr>
    <w:rPr>
      <w:b/>
      <w:sz w:val="2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C07A56"/>
  </w:style>
  <w:style w:type="character" w:customStyle="1" w:styleId="30">
    <w:name w:val="標題 3 字元"/>
    <w:link w:val="3"/>
    <w:semiHidden/>
    <w:rsid w:val="00F8713F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customStyle="1" w:styleId="40">
    <w:name w:val="標題 4 字元"/>
    <w:link w:val="4"/>
    <w:semiHidden/>
    <w:rsid w:val="00F8713F"/>
    <w:rPr>
      <w:rFonts w:ascii="Cambria" w:eastAsia="新細明體" w:hAnsi="Cambria" w:cs="Times New Roman"/>
      <w:kern w:val="2"/>
      <w:sz w:val="36"/>
      <w:szCs w:val="36"/>
    </w:rPr>
  </w:style>
  <w:style w:type="character" w:customStyle="1" w:styleId="50">
    <w:name w:val="標題 5 字元"/>
    <w:link w:val="5"/>
    <w:semiHidden/>
    <w:rsid w:val="00F8713F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customStyle="1" w:styleId="60">
    <w:name w:val="標題 6 字元"/>
    <w:link w:val="6"/>
    <w:semiHidden/>
    <w:rsid w:val="00F8713F"/>
    <w:rPr>
      <w:rFonts w:ascii="Cambria" w:eastAsia="新細明體" w:hAnsi="Cambria" w:cs="Times New Roman"/>
      <w:kern w:val="2"/>
      <w:sz w:val="36"/>
      <w:szCs w:val="36"/>
    </w:rPr>
  </w:style>
  <w:style w:type="character" w:customStyle="1" w:styleId="70">
    <w:name w:val="標題 7 字元"/>
    <w:link w:val="7"/>
    <w:semiHidden/>
    <w:rsid w:val="00F8713F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customStyle="1" w:styleId="80">
    <w:name w:val="標題 8 字元"/>
    <w:link w:val="8"/>
    <w:semiHidden/>
    <w:rsid w:val="00F8713F"/>
    <w:rPr>
      <w:rFonts w:ascii="Cambria" w:eastAsia="新細明體" w:hAnsi="Cambria" w:cs="Times New Roman"/>
      <w:kern w:val="2"/>
      <w:sz w:val="36"/>
      <w:szCs w:val="36"/>
    </w:rPr>
  </w:style>
  <w:style w:type="character" w:customStyle="1" w:styleId="90">
    <w:name w:val="標題 9 字元"/>
    <w:link w:val="9"/>
    <w:semiHidden/>
    <w:rsid w:val="00F8713F"/>
    <w:rPr>
      <w:rFonts w:ascii="Cambria" w:eastAsia="新細明體" w:hAnsi="Cambria" w:cs="Times New Roman"/>
      <w:kern w:val="2"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\AppData\Local\Temp\HanLin\&#32752;&#26519;&#20986;&#29256;%20&#38988;&#30446;&#21367;20141120093455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3F1C4-FFE2-46DA-A468-F2BCED6A4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翰林出版 題目卷20141120093455.dot</Template>
  <TotalTime>33</TotalTime>
  <Pages>5</Pages>
  <Words>797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範本檔</vt:lpstr>
    </vt:vector>
  </TitlesOfParts>
  <Company>翰林出版事業股份有限公司</Company>
  <LinksUpToDate>false</LinksUpToDate>
  <CharactersWithSpaces>5336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範本檔</dc:title>
  <dc:creator>KK</dc:creator>
  <cp:lastModifiedBy>KK</cp:lastModifiedBy>
  <cp:revision>4</cp:revision>
  <cp:lastPrinted>2014-11-20T02:04:00Z</cp:lastPrinted>
  <dcterms:created xsi:type="dcterms:W3CDTF">2014-11-20T01:34:00Z</dcterms:created>
  <dcterms:modified xsi:type="dcterms:W3CDTF">2014-12-14T15:47:00Z</dcterms:modified>
</cp:coreProperties>
</file>