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A5" w:rsidRPr="00EB52A5" w:rsidRDefault="00EB52A5" w:rsidP="00EB52A5">
      <w:pPr>
        <w:spacing w:line="360" w:lineRule="auto"/>
        <w:jc w:val="center"/>
        <w:rPr>
          <w:sz w:val="28"/>
        </w:rPr>
      </w:pPr>
      <w:bookmarkStart w:id="0" w:name="Title"/>
      <w:bookmarkStart w:id="1" w:name="NJ"/>
      <w:bookmarkStart w:id="2" w:name="BB"/>
      <w:bookmarkStart w:id="3" w:name="Start"/>
      <w:bookmarkEnd w:id="0"/>
      <w:bookmarkEnd w:id="1"/>
      <w:bookmarkEnd w:id="2"/>
      <w:bookmarkEnd w:id="3"/>
      <w:r w:rsidRPr="00EB52A5">
        <w:rPr>
          <w:sz w:val="28"/>
        </w:rPr>
        <w:t>高雄市道明中學</w:t>
      </w:r>
      <w:r>
        <w:rPr>
          <w:rFonts w:hint="eastAsia"/>
          <w:sz w:val="28"/>
        </w:rPr>
        <w:t>一</w:t>
      </w:r>
      <w:r>
        <w:rPr>
          <w:rFonts w:hint="eastAsia"/>
          <w:sz w:val="28"/>
        </w:rPr>
        <w:t>O</w:t>
      </w:r>
      <w:r>
        <w:rPr>
          <w:rFonts w:hint="eastAsia"/>
          <w:sz w:val="28"/>
        </w:rPr>
        <w:t>三</w:t>
      </w:r>
      <w:r w:rsidRPr="00EB52A5">
        <w:rPr>
          <w:sz w:val="28"/>
        </w:rPr>
        <w:t>學年度第二學期第</w:t>
      </w:r>
      <w:r w:rsidRPr="00EB52A5">
        <w:rPr>
          <w:rFonts w:hint="eastAsia"/>
          <w:sz w:val="28"/>
        </w:rPr>
        <w:t>三</w:t>
      </w:r>
      <w:r w:rsidRPr="00EB52A5">
        <w:rPr>
          <w:sz w:val="28"/>
        </w:rPr>
        <w:t>次段考國中二年級自然科</w:t>
      </w:r>
      <w:r w:rsidRPr="00EB52A5">
        <w:rPr>
          <w:sz w:val="28"/>
        </w:rPr>
        <w:t>(</w:t>
      </w:r>
      <w:r w:rsidRPr="00EB52A5">
        <w:rPr>
          <w:sz w:val="28"/>
        </w:rPr>
        <w:t>理化</w:t>
      </w:r>
      <w:r w:rsidRPr="00EB52A5">
        <w:rPr>
          <w:sz w:val="28"/>
        </w:rPr>
        <w:t>)</w:t>
      </w:r>
      <w:r w:rsidRPr="00EB52A5">
        <w:rPr>
          <w:sz w:val="28"/>
        </w:rPr>
        <w:t>試題</w:t>
      </w:r>
    </w:p>
    <w:p w:rsidR="00EB52A5" w:rsidRPr="00EB52A5" w:rsidRDefault="00EB52A5" w:rsidP="00EB52A5">
      <w:pPr>
        <w:spacing w:line="240" w:lineRule="auto"/>
        <w:rPr>
          <w:rFonts w:eastAsia="新細明體"/>
        </w:rPr>
      </w:pPr>
      <w:r w:rsidRPr="00EB52A5">
        <w:rPr>
          <w:rFonts w:eastAsia="新細明體"/>
        </w:rPr>
        <w:t>【命題範圍】第</w:t>
      </w:r>
      <w:r w:rsidRPr="00EB52A5">
        <w:rPr>
          <w:rFonts w:eastAsia="新細明體" w:hint="eastAsia"/>
        </w:rPr>
        <w:t>5</w:t>
      </w:r>
      <w:r w:rsidRPr="00EB52A5">
        <w:rPr>
          <w:rFonts w:eastAsia="新細明體"/>
        </w:rPr>
        <w:t>章至第</w:t>
      </w:r>
      <w:r w:rsidRPr="00EB52A5">
        <w:rPr>
          <w:rFonts w:eastAsia="新細明體" w:hint="eastAsia"/>
        </w:rPr>
        <w:t>6</w:t>
      </w:r>
      <w:r w:rsidRPr="00EB52A5">
        <w:rPr>
          <w:rFonts w:eastAsia="新細明體"/>
        </w:rPr>
        <w:t>章</w:t>
      </w:r>
      <w:r w:rsidRPr="00EB52A5">
        <w:t xml:space="preserve">  </w:t>
      </w:r>
      <w:r w:rsidRPr="00EB52A5">
        <w:rPr>
          <w:rFonts w:hint="eastAsia"/>
        </w:rPr>
        <w:t xml:space="preserve">                                       </w:t>
      </w:r>
      <w:r w:rsidRPr="00EB52A5">
        <w:rPr>
          <w:rFonts w:eastAsia="新細明體"/>
        </w:rPr>
        <w:t xml:space="preserve"> </w:t>
      </w:r>
      <w:r w:rsidRPr="00EB52A5">
        <w:rPr>
          <w:rFonts w:eastAsia="新細明體"/>
        </w:rPr>
        <w:t>王志誠</w:t>
      </w:r>
      <w:r w:rsidRPr="00EB52A5">
        <w:rPr>
          <w:rFonts w:eastAsia="新細明體"/>
        </w:rPr>
        <w:t xml:space="preserve"> </w:t>
      </w:r>
      <w:r w:rsidRPr="00EB52A5">
        <w:rPr>
          <w:rFonts w:eastAsia="新細明體"/>
        </w:rPr>
        <w:t>老師命題</w:t>
      </w:r>
    </w:p>
    <w:p w:rsidR="00EB52A5" w:rsidRPr="005F6A40" w:rsidRDefault="00EB52A5" w:rsidP="005D689A">
      <w:pPr>
        <w:kinsoku w:val="0"/>
        <w:overflowPunct w:val="0"/>
        <w:autoSpaceDE w:val="0"/>
        <w:autoSpaceDN w:val="0"/>
        <w:snapToGrid w:val="0"/>
        <w:spacing w:line="240" w:lineRule="auto"/>
        <w:jc w:val="both"/>
        <w:rPr>
          <w:b/>
          <w:color w:val="000000"/>
          <w:sz w:val="12"/>
          <w:szCs w:val="12"/>
        </w:rPr>
      </w:pPr>
    </w:p>
    <w:p w:rsidR="00BE0625" w:rsidRPr="005A3FDF" w:rsidRDefault="005F6A40" w:rsidP="005D689A">
      <w:pPr>
        <w:kinsoku w:val="0"/>
        <w:overflowPunct w:val="0"/>
        <w:autoSpaceDE w:val="0"/>
        <w:autoSpaceDN w:val="0"/>
        <w:snapToGrid w:val="0"/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一、單</w:t>
      </w:r>
      <w:r w:rsidR="005D689A" w:rsidRPr="005A3FDF">
        <w:rPr>
          <w:b/>
          <w:color w:val="000000"/>
        </w:rPr>
        <w:t>選題</w:t>
      </w:r>
      <w:r w:rsidR="00DB6EEB">
        <w:rPr>
          <w:rFonts w:hint="eastAsia"/>
          <w:b/>
          <w:color w:val="000000"/>
        </w:rPr>
        <w:t>，</w:t>
      </w:r>
      <w:r w:rsidR="00DB6EEB" w:rsidRPr="00B40548">
        <w:rPr>
          <w:rFonts w:hint="eastAsia"/>
          <w:color w:val="000000"/>
        </w:rPr>
        <w:t>100</w:t>
      </w:r>
      <w:r w:rsidR="00DB6EEB" w:rsidRPr="00B40548">
        <w:rPr>
          <w:rFonts w:ascii="標楷體" w:hAnsi="標楷體" w:hint="eastAsia"/>
          <w:color w:val="000000"/>
        </w:rPr>
        <w:t>％</w:t>
      </w:r>
      <w:r w:rsidR="00DB6EEB" w:rsidRPr="00B40548">
        <w:rPr>
          <w:rFonts w:hint="eastAsia"/>
          <w:color w:val="000000"/>
        </w:rPr>
        <w:t>。</w:t>
      </w:r>
    </w:p>
    <w:p w:rsidR="005D689A" w:rsidRPr="005A3FDF" w:rsidRDefault="00B0710A" w:rsidP="003C1E6A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38"/>
      </w:pPr>
      <w:bookmarkStart w:id="4" w:name="Q_9130FCA57E8A4EAAB44048C4FD5E0FCB"/>
      <w:r w:rsidRPr="005A3FDF">
        <w:rPr>
          <w:noProof/>
        </w:rPr>
        <w:drawing>
          <wp:anchor distT="0" distB="0" distL="114300" distR="114300" simplePos="0" relativeHeight="251659264" behindDoc="0" locked="0" layoutInCell="1" allowOverlap="1" wp14:anchorId="12115743" wp14:editId="3E4D554B">
            <wp:simplePos x="0" y="0"/>
            <wp:positionH relativeFrom="column">
              <wp:posOffset>4490085</wp:posOffset>
            </wp:positionH>
            <wp:positionV relativeFrom="paragraph">
              <wp:posOffset>81280</wp:posOffset>
            </wp:positionV>
            <wp:extent cx="1884680" cy="835025"/>
            <wp:effectExtent l="0" t="0" r="1270" b="3175"/>
            <wp:wrapSquare wrapText="bothSides"/>
            <wp:docPr id="2" name="圖片 2" descr="6-4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-4-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89A" w:rsidRPr="005A3FDF">
        <w:rPr>
          <w:rFonts w:eastAsia="新細明體"/>
          <w:sz w:val="28"/>
        </w:rPr>
        <w:t>(   )</w:t>
      </w:r>
      <w:r w:rsidR="005D689A" w:rsidRPr="005A3FDF">
        <w:t>下列碳氫化合物中，何者在常溫常壓下以固態存在？</w:t>
      </w:r>
    </w:p>
    <w:p w:rsidR="005D689A" w:rsidRPr="005A3FDF" w:rsidRDefault="005D689A" w:rsidP="005D689A">
      <w:pPr>
        <w:kinsoku w:val="0"/>
        <w:overflowPunct w:val="0"/>
        <w:autoSpaceDE w:val="0"/>
        <w:autoSpaceDN w:val="0"/>
        <w:snapToGrid w:val="0"/>
        <w:ind w:leftChars="394" w:left="946"/>
      </w:pPr>
      <w:r w:rsidRPr="005A3FDF">
        <w:t>(</w:t>
      </w:r>
      <w:r w:rsidRPr="005A3FDF">
        <w:t>Ａ</w:t>
      </w:r>
      <w:r w:rsidRPr="005A3FDF">
        <w:t>)</w:t>
      </w:r>
      <w:r w:rsidRPr="005A3FDF">
        <w:t xml:space="preserve">甲烷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乙烷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己烷　</w:t>
      </w:r>
      <w:r w:rsidRPr="005A3FDF">
        <w:t>(</w:t>
      </w:r>
      <w:r w:rsidRPr="005A3FDF">
        <w:t>Ｄ</w:t>
      </w:r>
      <w:r w:rsidRPr="005A3FDF">
        <w:t>)</w:t>
      </w:r>
      <w:r w:rsidRPr="005A3FDF">
        <w:t>石蠟。</w:t>
      </w:r>
    </w:p>
    <w:p w:rsidR="005D689A" w:rsidRPr="005A3FDF" w:rsidRDefault="005D689A" w:rsidP="003C1E6A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Chars="177" w:left="1046" w:hanging="621"/>
      </w:pPr>
      <w:bookmarkStart w:id="5" w:name="Q_1F94A44D63D64408BDCE564A3E174959"/>
      <w:bookmarkEnd w:id="4"/>
      <w:r w:rsidRPr="005A3FDF">
        <w:rPr>
          <w:rFonts w:eastAsia="新細明體"/>
          <w:sz w:val="28"/>
        </w:rPr>
        <w:t>(   )</w:t>
      </w:r>
      <w:r w:rsidRPr="005A3FDF">
        <w:t>如</w:t>
      </w:r>
      <w:r w:rsidR="00747D3C" w:rsidRPr="005A3FDF">
        <w:t>右</w:t>
      </w:r>
      <w:r w:rsidRPr="005A3FDF">
        <w:t>圖為盛裝液體的</w:t>
      </w:r>
      <w:r w:rsidR="00747D3C" w:rsidRPr="005A3FDF">
        <w:t>連通管</w:t>
      </w:r>
      <w:r w:rsidRPr="005A3FDF">
        <w:t>容器，若左右兩邊活塞面積</w:t>
      </w:r>
      <w:r w:rsidR="00747D3C" w:rsidRPr="005A3FDF">
        <w:t>分別為</w:t>
      </w:r>
      <w:r w:rsidR="00B0710A" w:rsidRPr="005A3FDF">
        <w:t xml:space="preserve"> </w:t>
      </w:r>
      <w:r w:rsidR="00747D3C" w:rsidRPr="005A3FDF">
        <w:t>5</w:t>
      </w:r>
      <w:r w:rsidR="007D6723" w:rsidRPr="005A3FDF">
        <w:t xml:space="preserve"> </w:t>
      </w:r>
      <w:r w:rsidR="00747D3C" w:rsidRPr="005A3FDF">
        <w:t>cm</w:t>
      </w:r>
      <w:r w:rsidR="00747D3C" w:rsidRPr="005A3FDF">
        <w:rPr>
          <w:vertAlign w:val="superscript"/>
        </w:rPr>
        <w:t>2</w:t>
      </w:r>
      <w:r w:rsidR="00747D3C" w:rsidRPr="005A3FDF">
        <w:t>及</w:t>
      </w:r>
      <w:r w:rsidR="00B0710A" w:rsidRPr="005A3FDF">
        <w:t xml:space="preserve"> </w:t>
      </w:r>
      <w:r w:rsidR="00747D3C" w:rsidRPr="005A3FDF">
        <w:t>1</w:t>
      </w:r>
      <w:r w:rsidR="00B0710A" w:rsidRPr="005A3FDF">
        <w:t xml:space="preserve"> </w:t>
      </w:r>
      <w:r w:rsidR="00747D3C" w:rsidRPr="005A3FDF">
        <w:t>m</w:t>
      </w:r>
      <w:r w:rsidR="00747D3C" w:rsidRPr="005A3FDF">
        <w:rPr>
          <w:vertAlign w:val="superscript"/>
        </w:rPr>
        <w:t>2</w:t>
      </w:r>
      <w:r w:rsidRPr="005A3FDF">
        <w:t>，試問在小活塞上施予</w:t>
      </w:r>
      <w:r w:rsidRPr="005A3FDF">
        <w:rPr>
          <w:w w:val="25"/>
        </w:rPr>
        <w:t xml:space="preserve">　</w:t>
      </w:r>
      <w:r w:rsidRPr="005A3FDF">
        <w:t>5</w:t>
      </w:r>
      <w:r w:rsidRPr="005A3FDF">
        <w:rPr>
          <w:w w:val="25"/>
        </w:rPr>
        <w:t xml:space="preserve">　</w:t>
      </w:r>
      <w:r w:rsidRPr="005A3FDF">
        <w:t>公斤重的力，當壓力傳到大活塞時，大活塞最多可舉起多少公</w:t>
      </w:r>
      <w:r w:rsidR="00B0710A" w:rsidRPr="005A3FDF">
        <w:t>噸</w:t>
      </w:r>
      <w:r w:rsidRPr="005A3FDF">
        <w:t>重的物體？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="00B0710A" w:rsidRPr="005A3FDF">
        <w:t>10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100</w:t>
      </w:r>
      <w:r w:rsidRPr="005A3FDF">
        <w:rPr>
          <w:w w:val="25"/>
        </w:rPr>
        <w:t xml:space="preserve">　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1</w:t>
      </w:r>
      <w:r w:rsidR="00B0710A" w:rsidRPr="005A3FDF">
        <w:t>000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B0710A" w:rsidRPr="005A3FDF">
        <w:t>10000</w:t>
      </w:r>
      <w:r w:rsidRPr="005A3FDF">
        <w:t>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6" w:name="Q_8F665910D7D641879F1EC0699C50913A"/>
      <w:bookmarkEnd w:id="5"/>
      <w:r w:rsidRPr="005A3FDF">
        <w:rPr>
          <w:rFonts w:eastAsia="新細明體"/>
          <w:sz w:val="28"/>
        </w:rPr>
        <w:t>(   )</w:t>
      </w:r>
      <w:r w:rsidR="00D71819" w:rsidRPr="005A3FDF">
        <w:t>機車行老闆的</w:t>
      </w:r>
      <w:r w:rsidRPr="005A3FDF">
        <w:t>手</w:t>
      </w:r>
      <w:r w:rsidR="00DB6EEB">
        <w:rPr>
          <w:rFonts w:hint="eastAsia"/>
        </w:rPr>
        <w:t>通常會</w:t>
      </w:r>
      <w:r w:rsidR="00DB6EEB">
        <w:t>沾滿油汙</w:t>
      </w:r>
      <w:r w:rsidRPr="005A3FDF">
        <w:t>，</w:t>
      </w:r>
      <w:r w:rsidR="00DB6EEB">
        <w:rPr>
          <w:rFonts w:hint="eastAsia"/>
        </w:rPr>
        <w:t>試問</w:t>
      </w:r>
      <w:r w:rsidRPr="005A3FDF">
        <w:t>使用</w:t>
      </w:r>
      <w:r w:rsidR="00D71819" w:rsidRPr="005A3FDF">
        <w:t>下列</w:t>
      </w:r>
      <w:r w:rsidRPr="005A3FDF">
        <w:t>哪一種溶液較易洗淨油汙，且</w:t>
      </w:r>
      <w:r w:rsidR="00C20DDB">
        <w:rPr>
          <w:rFonts w:hint="eastAsia"/>
        </w:rPr>
        <w:t>比較</w:t>
      </w:r>
      <w:r w:rsidRPr="005A3FDF">
        <w:t>不</w:t>
      </w:r>
      <w:r w:rsidR="00C20DDB">
        <w:rPr>
          <w:rFonts w:hint="eastAsia"/>
        </w:rPr>
        <w:t>容易</w:t>
      </w:r>
      <w:r w:rsidRPr="005A3FDF">
        <w:t>傷手？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氫氧化鈉水溶液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硝酸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汽油　</w:t>
      </w:r>
      <w:r w:rsidRPr="005A3FDF">
        <w:t>(</w:t>
      </w:r>
      <w:r w:rsidRPr="005A3FDF">
        <w:t>Ｄ</w:t>
      </w:r>
      <w:r w:rsidRPr="005A3FDF">
        <w:t>)</w:t>
      </w:r>
      <w:r w:rsidRPr="005A3FDF">
        <w:t>肥皂水。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7" w:name="Q_BD9B21D618C147748E9279A8BBDB5F66"/>
      <w:bookmarkEnd w:id="6"/>
      <w:r w:rsidRPr="005A3FDF">
        <w:rPr>
          <w:rFonts w:eastAsia="新細明體"/>
          <w:sz w:val="28"/>
        </w:rPr>
        <w:t>(   )</w:t>
      </w:r>
      <w:r w:rsidRPr="005A3FDF">
        <w:t>一物體受</w:t>
      </w:r>
      <w:r w:rsidRPr="005A3FDF">
        <w:rPr>
          <w:w w:val="25"/>
        </w:rPr>
        <w:t xml:space="preserve">　</w:t>
      </w:r>
      <w:r w:rsidR="00747D3C" w:rsidRPr="005A3FDF">
        <w:t>10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>、</w:t>
      </w:r>
      <w:r w:rsidRPr="005A3FDF">
        <w:t>6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>、</w:t>
      </w:r>
      <w:r w:rsidR="00747D3C" w:rsidRPr="005A3FDF">
        <w:t>12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>、</w:t>
      </w:r>
      <w:r w:rsidRPr="005A3FDF">
        <w:t>8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rPr>
          <w:w w:val="25"/>
        </w:rPr>
        <w:t xml:space="preserve">　</w:t>
      </w:r>
      <w:r w:rsidRPr="005A3FDF">
        <w:t>四力同時作用，物體仍然靜止，</w:t>
      </w:r>
      <w:r w:rsidR="00D71819" w:rsidRPr="005A3FDF">
        <w:t>試問</w:t>
      </w:r>
      <w:r w:rsidRPr="005A3FDF">
        <w:t>這些力的</w:t>
      </w:r>
      <w:r w:rsidR="00D71819" w:rsidRPr="005A3FDF">
        <w:t>總</w:t>
      </w:r>
      <w:r w:rsidRPr="005A3FDF">
        <w:t>合力為何？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10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8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0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29</w:t>
      </w:r>
      <w:r w:rsidRPr="005A3FDF">
        <w:rPr>
          <w:w w:val="25"/>
        </w:rPr>
        <w:t xml:space="preserve">　</w:t>
      </w:r>
      <w:r w:rsidRPr="005A3FDF">
        <w:t>gw</w:t>
      </w:r>
      <w:r w:rsidRPr="005A3FDF">
        <w:t>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8" w:name="Q_C027EDAF465546CB88366BF76277B365"/>
      <w:bookmarkEnd w:id="7"/>
      <w:r w:rsidRPr="005A3FDF">
        <w:rPr>
          <w:rFonts w:eastAsia="新細明體"/>
          <w:sz w:val="28"/>
        </w:rPr>
        <w:t>(   )</w:t>
      </w:r>
      <w:r w:rsidR="00526248">
        <w:t>正丁醇</w:t>
      </w:r>
      <w:r w:rsidR="00747D3C" w:rsidRPr="005A3FDF">
        <w:t>和乙醚</w:t>
      </w:r>
      <w:r w:rsidRPr="005A3FDF">
        <w:t>的分子式都是</w:t>
      </w:r>
      <w:r w:rsidRPr="005A3FDF">
        <w:rPr>
          <w:w w:val="25"/>
        </w:rPr>
        <w:t xml:space="preserve">　</w:t>
      </w:r>
      <w:r w:rsidRPr="005A3FDF">
        <w:t>C</w:t>
      </w:r>
      <w:r w:rsidR="00747D3C" w:rsidRPr="005A3FDF">
        <w:rPr>
          <w:vertAlign w:val="subscript"/>
        </w:rPr>
        <w:t>4</w:t>
      </w:r>
      <w:r w:rsidRPr="005A3FDF">
        <w:t>H</w:t>
      </w:r>
      <w:r w:rsidR="00747D3C" w:rsidRPr="005A3FDF">
        <w:rPr>
          <w:vertAlign w:val="subscript"/>
        </w:rPr>
        <w:t>10</w:t>
      </w:r>
      <w:r w:rsidRPr="005A3FDF">
        <w:t>O</w:t>
      </w:r>
      <w:r w:rsidRPr="005A3FDF">
        <w:t>，但兩者的化學性質不同的主要因素，是下列何者所影響？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原子數目　</w:t>
      </w:r>
      <w:r w:rsidRPr="005A3FDF">
        <w:t>(</w:t>
      </w:r>
      <w:r w:rsidRPr="005A3FDF">
        <w:t>Ｂ</w:t>
      </w:r>
      <w:r w:rsidRPr="005A3FDF">
        <w:t>)</w:t>
      </w:r>
      <w:r w:rsidR="00DB6EEB" w:rsidRPr="005A3FDF">
        <w:t>原子間排列方式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DB6EEB" w:rsidRPr="00DB6EEB">
        <w:t xml:space="preserve"> </w:t>
      </w:r>
      <w:r w:rsidR="00DB6EEB" w:rsidRPr="005A3FDF">
        <w:t>原子種類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t>原子大小。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9" w:name="Q_95F69FDD9612413DACC5F08C205E8FE9"/>
      <w:bookmarkEnd w:id="8"/>
      <w:r w:rsidRPr="005A3FDF">
        <w:rPr>
          <w:rFonts w:eastAsia="新細明體"/>
          <w:sz w:val="28"/>
        </w:rPr>
        <w:t>(   )</w:t>
      </w:r>
      <w:r w:rsidRPr="005A3FDF">
        <w:t>「</w:t>
      </w:r>
      <w:r w:rsidRPr="005A3FDF">
        <w:t>C</w:t>
      </w:r>
      <w:r w:rsidR="007D6723" w:rsidRPr="005A3FDF">
        <w:rPr>
          <w:vertAlign w:val="subscript"/>
        </w:rPr>
        <w:t>3</w:t>
      </w:r>
      <w:r w:rsidRPr="005A3FDF">
        <w:t>H</w:t>
      </w:r>
      <w:r w:rsidR="007D6723" w:rsidRPr="005A3FDF">
        <w:rPr>
          <w:vertAlign w:val="subscript"/>
        </w:rPr>
        <w:t>7</w:t>
      </w:r>
      <w:r w:rsidRPr="005A3FDF">
        <w:t>COOH</w:t>
      </w:r>
      <w:r w:rsidRPr="005A3FDF">
        <w:t>」的學名是下列何者？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丙醇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丁醇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丙酸　</w:t>
      </w:r>
      <w:r w:rsidRPr="005A3FDF">
        <w:t>(</w:t>
      </w:r>
      <w:r w:rsidRPr="005A3FDF">
        <w:t>Ｄ</w:t>
      </w:r>
      <w:r w:rsidRPr="005A3FDF">
        <w:t>)</w:t>
      </w:r>
      <w:r w:rsidRPr="005A3FDF">
        <w:t>丁酸。</w:t>
      </w:r>
    </w:p>
    <w:p w:rsidR="005D689A" w:rsidRPr="005A3FDF" w:rsidRDefault="00B40548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0" w:name="Q_BA75AF4B097F4E0C9BD2B05BEE6137A5"/>
      <w:bookmarkEnd w:id="9"/>
      <w:r w:rsidRPr="005A3FDF">
        <w:rPr>
          <w:noProof/>
        </w:rPr>
        <w:drawing>
          <wp:anchor distT="0" distB="0" distL="114300" distR="114300" simplePos="0" relativeHeight="251680768" behindDoc="0" locked="0" layoutInCell="1" allowOverlap="1" wp14:anchorId="3627FE29" wp14:editId="374E37C6">
            <wp:simplePos x="0" y="0"/>
            <wp:positionH relativeFrom="column">
              <wp:posOffset>4492625</wp:posOffset>
            </wp:positionH>
            <wp:positionV relativeFrom="paragraph">
              <wp:posOffset>135890</wp:posOffset>
            </wp:positionV>
            <wp:extent cx="1884045" cy="1231900"/>
            <wp:effectExtent l="0" t="0" r="1905" b="6350"/>
            <wp:wrapSquare wrapText="bothSides"/>
            <wp:docPr id="1626" name="圖片 1626" descr="6-5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6" descr="6-5-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89A" w:rsidRPr="005A3FDF">
        <w:rPr>
          <w:rFonts w:eastAsia="新細明體"/>
          <w:sz w:val="28"/>
        </w:rPr>
        <w:t>(   )</w:t>
      </w:r>
      <w:r w:rsidR="005D689A" w:rsidRPr="005A3FDF">
        <w:t>實驗裝置如圖</w:t>
      </w:r>
      <w:r w:rsidR="005D689A" w:rsidRPr="005A3FDF">
        <w:t>(</w:t>
      </w:r>
      <w:r w:rsidR="005D689A" w:rsidRPr="005A3FDF">
        <w:t>一</w:t>
      </w:r>
      <w:r w:rsidR="005D689A" w:rsidRPr="005A3FDF">
        <w:t>)</w:t>
      </w:r>
      <w:r w:rsidR="005D689A" w:rsidRPr="005A3FDF">
        <w:t>所示，磅秤測得裝滿水的水槽重量為</w:t>
      </w:r>
      <w:r w:rsidR="005D689A" w:rsidRPr="005A3FDF">
        <w:rPr>
          <w:w w:val="25"/>
        </w:rPr>
        <w:t xml:space="preserve">　</w:t>
      </w:r>
      <w:r w:rsidR="005D689A" w:rsidRPr="005A3FDF">
        <w:t>500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>。若在水槽中緩慢放入一個體積為</w:t>
      </w:r>
      <w:r w:rsidR="005D689A" w:rsidRPr="005A3FDF">
        <w:rPr>
          <w:w w:val="25"/>
        </w:rPr>
        <w:t xml:space="preserve">　</w:t>
      </w:r>
      <w:r w:rsidR="00E231A8" w:rsidRPr="005A3FDF">
        <w:t>10</w:t>
      </w:r>
      <w:r w:rsidR="005D689A" w:rsidRPr="005A3FDF">
        <w:t>0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rPr>
          <w:vertAlign w:val="superscript"/>
        </w:rPr>
        <w:t>3</w:t>
      </w:r>
      <w:r w:rsidR="005D689A" w:rsidRPr="005A3FDF">
        <w:t>、重量為</w:t>
      </w:r>
      <w:r w:rsidR="005D689A" w:rsidRPr="005A3FDF">
        <w:rPr>
          <w:w w:val="25"/>
        </w:rPr>
        <w:t xml:space="preserve">　</w:t>
      </w:r>
      <w:r w:rsidR="00E231A8" w:rsidRPr="005A3FDF">
        <w:t>8</w:t>
      </w:r>
      <w:r w:rsidR="005D689A" w:rsidRPr="005A3FDF">
        <w:t>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rPr>
          <w:w w:val="25"/>
        </w:rPr>
        <w:t xml:space="preserve">　</w:t>
      </w:r>
      <w:r w:rsidR="005D689A" w:rsidRPr="005A3FDF">
        <w:t>的木塊後，有一部分的水由水槽側邊的</w:t>
      </w:r>
      <w:r w:rsidR="00DB6EEB">
        <w:rPr>
          <w:rFonts w:hint="eastAsia"/>
        </w:rPr>
        <w:t>側</w:t>
      </w:r>
      <w:r w:rsidR="005D689A" w:rsidRPr="005A3FDF">
        <w:t>管溢出，且木塊浮於水面上呈靜止狀態，如圖</w:t>
      </w:r>
      <w:r w:rsidR="005D689A" w:rsidRPr="005A3FDF">
        <w:t>(</w:t>
      </w:r>
      <w:r w:rsidR="005D689A" w:rsidRPr="005A3FDF">
        <w:t>二</w:t>
      </w:r>
      <w:r w:rsidR="005D689A" w:rsidRPr="005A3FDF">
        <w:t>)</w:t>
      </w:r>
      <w:r w:rsidR="005D689A" w:rsidRPr="005A3FDF">
        <w:t>所示，</w:t>
      </w:r>
      <w:r w:rsidR="00DB6EEB">
        <w:rPr>
          <w:rFonts w:hint="eastAsia"/>
        </w:rPr>
        <w:t>試問</w:t>
      </w:r>
      <w:r w:rsidR="005D689A" w:rsidRPr="005A3FDF">
        <w:t>下列敘述何者</w:t>
      </w:r>
      <w:r w:rsidR="005D689A" w:rsidRPr="005A3FDF">
        <w:rPr>
          <w:u w:val="double"/>
        </w:rPr>
        <w:t>正確</w:t>
      </w:r>
      <w:r w:rsidR="005D689A" w:rsidRPr="005A3FDF">
        <w:t>？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DB6EEB" w:rsidRPr="00DB6EEB">
        <w:t xml:space="preserve"> </w:t>
      </w:r>
      <w:r w:rsidR="00DB6EEB" w:rsidRPr="005A3FDF">
        <w:t>被木塊排出水槽外的水，其體積為</w:t>
      </w:r>
      <w:r w:rsidR="00DB6EEB" w:rsidRPr="005A3FDF">
        <w:rPr>
          <w:w w:val="25"/>
        </w:rPr>
        <w:t xml:space="preserve">　</w:t>
      </w:r>
      <w:r w:rsidR="00DB6EEB" w:rsidRPr="005A3FDF">
        <w:t>80</w:t>
      </w:r>
      <w:r w:rsidR="00DB6EEB" w:rsidRPr="005A3FDF">
        <w:rPr>
          <w:w w:val="25"/>
        </w:rPr>
        <w:t xml:space="preserve">　</w:t>
      </w:r>
      <w:r w:rsidR="00DB6EEB" w:rsidRPr="005A3FDF">
        <w:t>cm</w:t>
      </w:r>
      <w:r w:rsidR="00DB6EEB" w:rsidRPr="005A3FDF">
        <w:rPr>
          <w:vertAlign w:val="superscript"/>
        </w:rPr>
        <w:t>3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DB6EEB">
        <w:rPr>
          <w:rFonts w:hint="eastAsia"/>
        </w:rPr>
        <w:t xml:space="preserve"> </w:t>
      </w:r>
      <w:r w:rsidR="005D689A" w:rsidRPr="005A3FDF">
        <w:t>最後的磅秤讀數為</w:t>
      </w:r>
      <w:r w:rsidR="005D689A" w:rsidRPr="005A3FDF">
        <w:rPr>
          <w:w w:val="25"/>
        </w:rPr>
        <w:t xml:space="preserve">　</w:t>
      </w:r>
      <w:r w:rsidR="00D01A84">
        <w:rPr>
          <w:rFonts w:hint="eastAsia"/>
        </w:rPr>
        <w:t>600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DB6EEB" w:rsidRPr="00DB6EEB">
        <w:rPr>
          <w:rFonts w:hint="eastAsia"/>
        </w:rPr>
        <w:t xml:space="preserve"> </w:t>
      </w:r>
      <w:r w:rsidR="00DB6EEB">
        <w:rPr>
          <w:rFonts w:hint="eastAsia"/>
        </w:rPr>
        <w:t>木塊的浮力為</w:t>
      </w:r>
      <w:r w:rsidR="00DB6EEB" w:rsidRPr="005A3FDF">
        <w:rPr>
          <w:w w:val="25"/>
        </w:rPr>
        <w:t xml:space="preserve">　</w:t>
      </w:r>
      <w:r w:rsidR="00DB6EEB">
        <w:rPr>
          <w:rFonts w:hint="eastAsia"/>
        </w:rPr>
        <w:t>1</w:t>
      </w:r>
      <w:r w:rsidR="00DB6EEB" w:rsidRPr="005A3FDF">
        <w:t>00</w:t>
      </w:r>
      <w:r w:rsidR="00DB6EEB" w:rsidRPr="005A3FDF">
        <w:rPr>
          <w:w w:val="25"/>
        </w:rPr>
        <w:t xml:space="preserve">　</w:t>
      </w:r>
      <w:r w:rsidR="00DB6EEB" w:rsidRPr="005A3FDF">
        <w:t>gw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DB6EEB">
        <w:rPr>
          <w:rFonts w:hint="eastAsia"/>
        </w:rPr>
        <w:t xml:space="preserve"> </w:t>
      </w:r>
      <w:r w:rsidR="005D689A" w:rsidRPr="005A3FDF">
        <w:t>木塊浮於水面上，表示它所受的浮力大於它的重量。</w:t>
      </w:r>
      <w:r>
        <w:rPr>
          <w:rFonts w:hint="eastAsia"/>
        </w:rPr>
        <w:t xml:space="preserve">                                   </w:t>
      </w:r>
      <w:r>
        <w:rPr>
          <w:rFonts w:hint="eastAsia"/>
        </w:rPr>
        <w:t>圖</w:t>
      </w:r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 xml:space="preserve">)         </w:t>
      </w:r>
      <w:r>
        <w:rPr>
          <w:rFonts w:hint="eastAsia"/>
        </w:rPr>
        <w:t>圖</w:t>
      </w: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1" w:name="Q_496CBB85AF274F828C40C1CBF317C453"/>
      <w:bookmarkEnd w:id="10"/>
      <w:r w:rsidRPr="005A3FDF">
        <w:rPr>
          <w:rFonts w:eastAsia="新細明體"/>
          <w:sz w:val="28"/>
        </w:rPr>
        <w:t>(   )</w:t>
      </w:r>
      <w:r w:rsidR="00D71819" w:rsidRPr="005A3FDF">
        <w:t>有時</w:t>
      </w:r>
      <w:r w:rsidRPr="005A3FDF">
        <w:t>在</w:t>
      </w:r>
      <w:r w:rsidR="00D71819" w:rsidRPr="005A3FDF">
        <w:t>公園的沙地</w:t>
      </w:r>
      <w:r w:rsidRPr="005A3FDF">
        <w:t>上，看到一深、一淺的</w:t>
      </w:r>
      <w:r w:rsidR="00D71819" w:rsidRPr="005A3FDF">
        <w:t>兩</w:t>
      </w:r>
      <w:r w:rsidRPr="005A3FDF">
        <w:t>腳印，</w:t>
      </w:r>
      <w:r w:rsidR="00D71819" w:rsidRPr="005A3FDF">
        <w:t>則淺</w:t>
      </w:r>
      <w:r w:rsidRPr="005A3FDF">
        <w:t>腳印</w:t>
      </w:r>
      <w:r w:rsidR="00D71819" w:rsidRPr="005A3FDF">
        <w:t>產生的</w:t>
      </w:r>
      <w:r w:rsidRPr="005A3FDF">
        <w:t>因</w:t>
      </w:r>
      <w:r w:rsidR="00D71819" w:rsidRPr="005A3FDF">
        <w:t>素是</w:t>
      </w:r>
      <w:r w:rsidRPr="005A3FDF">
        <w:t>受到下列何者</w:t>
      </w:r>
      <w:r w:rsidR="00D71819" w:rsidRPr="005A3FDF">
        <w:t>影響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>較</w:t>
      </w:r>
      <w:r w:rsidR="00D71819" w:rsidRPr="005A3FDF">
        <w:t>小</w:t>
      </w:r>
      <w:r w:rsidRPr="005A3FDF">
        <w:t xml:space="preserve">的重力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較小的受力面積　</w:t>
      </w:r>
      <w:r w:rsidRPr="005A3FDF">
        <w:t>(</w:t>
      </w:r>
      <w:r w:rsidRPr="005A3FDF">
        <w:t>Ｃ</w:t>
      </w:r>
      <w:r w:rsidRPr="005A3FDF">
        <w:t>)</w:t>
      </w:r>
      <w:r w:rsidRPr="005A3FDF">
        <w:t>較</w:t>
      </w:r>
      <w:r w:rsidR="00D71819" w:rsidRPr="005A3FDF">
        <w:t>小</w:t>
      </w:r>
      <w:r w:rsidRPr="005A3FDF">
        <w:t xml:space="preserve">的壓力　</w:t>
      </w:r>
      <w:r w:rsidRPr="005A3FDF">
        <w:t>(</w:t>
      </w:r>
      <w:r w:rsidRPr="005A3FDF">
        <w:t>Ｄ</w:t>
      </w:r>
      <w:r w:rsidRPr="005A3FDF">
        <w:t>)</w:t>
      </w:r>
      <w:r w:rsidRPr="005A3FDF">
        <w:t>較</w:t>
      </w:r>
      <w:r w:rsidR="00D71819" w:rsidRPr="005A3FDF">
        <w:t>小</w:t>
      </w:r>
      <w:r w:rsidRPr="005A3FDF">
        <w:t>的正向力。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2" w:name="Q_6DE661D369EF4D99B6E41D5051D2CD2A"/>
      <w:bookmarkEnd w:id="11"/>
      <w:r w:rsidRPr="005A3FDF">
        <w:rPr>
          <w:rFonts w:eastAsia="新細明體"/>
          <w:sz w:val="28"/>
        </w:rPr>
        <w:t>(   )</w:t>
      </w:r>
      <w:r w:rsidR="00D71819" w:rsidRPr="005A3FDF">
        <w:t>蛋白質</w:t>
      </w:r>
      <w:r w:rsidRPr="005A3FDF">
        <w:t>、食鹽、纖維素、</w:t>
      </w:r>
      <w:r w:rsidR="00D71819" w:rsidRPr="005A3FDF">
        <w:t>人造絲</w:t>
      </w:r>
      <w:r w:rsidRPr="005A3FDF">
        <w:t>、耐綸、保麗龍、寶特瓶、輪胎、汽油、清潔劑；上述</w:t>
      </w:r>
      <w:r w:rsidR="00DB6EEB">
        <w:rPr>
          <w:rFonts w:hint="eastAsia"/>
        </w:rPr>
        <w:t>的物質中</w:t>
      </w:r>
      <w:r w:rsidRPr="005A3FDF">
        <w:t>屬於聚合物者有幾項？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="00D71819" w:rsidRPr="005A3FDF">
        <w:t>8</w:t>
      </w:r>
      <w:r w:rsidRPr="005A3FDF">
        <w:rPr>
          <w:w w:val="25"/>
        </w:rPr>
        <w:t xml:space="preserve">　</w:t>
      </w:r>
      <w:r w:rsidRPr="005A3FDF">
        <w:t xml:space="preserve">項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="00D71819" w:rsidRPr="005A3FDF">
        <w:t>7</w:t>
      </w:r>
      <w:r w:rsidRPr="005A3FDF">
        <w:rPr>
          <w:w w:val="25"/>
        </w:rPr>
        <w:t xml:space="preserve">　</w:t>
      </w:r>
      <w:r w:rsidRPr="005A3FDF">
        <w:t xml:space="preserve">項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6</w:t>
      </w:r>
      <w:r w:rsidRPr="005A3FDF">
        <w:rPr>
          <w:w w:val="25"/>
        </w:rPr>
        <w:t xml:space="preserve">　</w:t>
      </w:r>
      <w:r w:rsidRPr="005A3FDF">
        <w:t xml:space="preserve">項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D71819" w:rsidRPr="005A3FDF">
        <w:t>5</w:t>
      </w:r>
      <w:r w:rsidRPr="005A3FDF">
        <w:rPr>
          <w:w w:val="25"/>
        </w:rPr>
        <w:t xml:space="preserve">　</w:t>
      </w:r>
      <w:r w:rsidRPr="005A3FDF">
        <w:t>項。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3" w:name="Q_580EEEC076824B0D85656BDB2D9207A6"/>
      <w:bookmarkEnd w:id="12"/>
      <w:r w:rsidRPr="005A3FDF">
        <w:rPr>
          <w:rFonts w:eastAsia="新細明體"/>
          <w:sz w:val="28"/>
        </w:rPr>
        <w:t>(   )</w:t>
      </w:r>
      <w:r w:rsidRPr="005A3FDF">
        <w:t>關</w:t>
      </w:r>
      <w:r w:rsidR="00DB6EEB">
        <w:rPr>
          <w:rFonts w:hint="eastAsia"/>
        </w:rPr>
        <w:t>於</w:t>
      </w:r>
      <w:r w:rsidRPr="005A3FDF">
        <w:t>製作肥皂過程的敘述，下列何者</w:t>
      </w:r>
      <w:r w:rsidRPr="005A3FDF">
        <w:rPr>
          <w:u w:val="double"/>
        </w:rPr>
        <w:t>錯誤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製造肥皂時加入的酒精是催化劑，能加速反應速率　</w:t>
      </w:r>
      <w:r w:rsidRPr="005A3FDF">
        <w:t>(</w:t>
      </w:r>
      <w:r w:rsidRPr="005A3FDF">
        <w:t>Ｂ</w:t>
      </w:r>
      <w:r w:rsidRPr="005A3FDF">
        <w:t>)</w:t>
      </w:r>
      <w:r w:rsidR="00DB6EEB" w:rsidRPr="005A3FDF">
        <w:t>形成的肥皂將浮在飽和食鹽水</w:t>
      </w:r>
      <w:r w:rsidR="00DB6EEB">
        <w:rPr>
          <w:rFonts w:hint="eastAsia"/>
        </w:rPr>
        <w:t>上</w:t>
      </w:r>
      <w:r w:rsidR="00DB6EEB" w:rsidRPr="005A3FDF">
        <w:t>面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DB6EEB" w:rsidRPr="005A3FDF">
        <w:t>肥皂的水溶液呈鹼性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t>肥皂是利用油脂與鹼性物質共煮而製成。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4" w:name="Q_6D336AF0C01F42C499F167A8F405BDF0"/>
      <w:bookmarkEnd w:id="13"/>
      <w:r w:rsidRPr="005A3FDF">
        <w:rPr>
          <w:rFonts w:eastAsia="新細明體"/>
          <w:sz w:val="28"/>
        </w:rPr>
        <w:t>(   )</w:t>
      </w:r>
      <w:r w:rsidR="00A51F44" w:rsidRPr="005A3FDF">
        <w:t>一氣泡從海</w:t>
      </w:r>
      <w:r w:rsidRPr="005A3FDF">
        <w:t>面下</w:t>
      </w:r>
      <w:r w:rsidR="00A51F44" w:rsidRPr="005A3FDF">
        <w:t>2</w:t>
      </w:r>
      <w:r w:rsidRPr="005A3FDF">
        <w:t>0</w:t>
      </w:r>
      <w:r w:rsidRPr="005A3FDF">
        <w:rPr>
          <w:w w:val="25"/>
        </w:rPr>
        <w:t xml:space="preserve">　</w:t>
      </w:r>
      <w:r w:rsidR="00A51F44" w:rsidRPr="005A3FDF">
        <w:t>公尺深產生於</w:t>
      </w:r>
      <w:r w:rsidRPr="005A3FDF">
        <w:t>上升中，所受浮力與水壓力之變化，下列何者</w:t>
      </w:r>
      <w:r w:rsidRPr="005A3FDF">
        <w:rPr>
          <w:u w:val="double"/>
        </w:rPr>
        <w:t>正確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浮力愈來愈大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浮力愈來愈小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水壓力愈來愈大　</w:t>
      </w:r>
      <w:r w:rsidRPr="005A3FDF">
        <w:t>(</w:t>
      </w:r>
      <w:r w:rsidRPr="005A3FDF">
        <w:t>Ｄ</w:t>
      </w:r>
      <w:r w:rsidRPr="005A3FDF">
        <w:t>)</w:t>
      </w:r>
      <w:r w:rsidRPr="005A3FDF">
        <w:t>水壓力維持不變。</w:t>
      </w:r>
    </w:p>
    <w:p w:rsidR="005D689A" w:rsidRPr="005A3FDF" w:rsidRDefault="007D6723" w:rsidP="00D71819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5" w:name="Q_B168C1575CB94896B808A9FA09978C36"/>
      <w:bookmarkEnd w:id="14"/>
      <w:r w:rsidRPr="005A3FDF">
        <w:rPr>
          <w:noProof/>
        </w:rPr>
        <w:drawing>
          <wp:anchor distT="0" distB="0" distL="114300" distR="114300" simplePos="0" relativeHeight="251679744" behindDoc="0" locked="0" layoutInCell="1" allowOverlap="1" wp14:anchorId="4EBE6857" wp14:editId="79B5C165">
            <wp:simplePos x="0" y="0"/>
            <wp:positionH relativeFrom="column">
              <wp:posOffset>3772535</wp:posOffset>
            </wp:positionH>
            <wp:positionV relativeFrom="paragraph">
              <wp:posOffset>108585</wp:posOffset>
            </wp:positionV>
            <wp:extent cx="2692400" cy="890270"/>
            <wp:effectExtent l="0" t="0" r="0" b="5080"/>
            <wp:wrapSquare wrapText="bothSides"/>
            <wp:docPr id="845" name="圖片 845" descr="98-1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 descr="98-1-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89A" w:rsidRPr="005A3FDF">
        <w:rPr>
          <w:rFonts w:eastAsia="新細明體"/>
          <w:sz w:val="28"/>
        </w:rPr>
        <w:t>(   )</w:t>
      </w:r>
      <w:r w:rsidR="005D689A" w:rsidRPr="005A3FDF">
        <w:t>如</w:t>
      </w:r>
      <w:r w:rsidRPr="005A3FDF">
        <w:t>右</w:t>
      </w:r>
      <w:r w:rsidR="005D689A" w:rsidRPr="005A3FDF">
        <w:t>圖所示，液面與杯底的距離皆為</w:t>
      </w:r>
      <w:r w:rsidR="005D689A" w:rsidRPr="005A3FDF">
        <w:rPr>
          <w:w w:val="25"/>
        </w:rPr>
        <w:t xml:space="preserve">　</w:t>
      </w:r>
      <w:r w:rsidR="005D689A" w:rsidRPr="005A3FDF">
        <w:t>h</w:t>
      </w:r>
      <w:r w:rsidR="005D689A" w:rsidRPr="005A3FDF">
        <w:t>。若將三個相同的木塊</w:t>
      </w:r>
      <w:r w:rsidR="00D71819" w:rsidRPr="005A3FDF">
        <w:t>（密度為</w:t>
      </w:r>
      <w:r w:rsidR="00D71819" w:rsidRPr="005A3FDF">
        <w:rPr>
          <w:w w:val="25"/>
        </w:rPr>
        <w:t xml:space="preserve">　</w:t>
      </w:r>
      <w:r w:rsidR="00D71819" w:rsidRPr="005A3FDF">
        <w:t>0.8</w:t>
      </w:r>
      <w:r w:rsidR="00D71819" w:rsidRPr="005A3FDF">
        <w:rPr>
          <w:w w:val="25"/>
          <w:kern w:val="0"/>
          <w:lang w:val="zh-TW"/>
        </w:rPr>
        <w:t xml:space="preserve">　</w:t>
      </w:r>
      <w:r w:rsidR="00D71819" w:rsidRPr="005A3FDF">
        <w:t>g/cm</w:t>
      </w:r>
      <w:r w:rsidR="00D71819" w:rsidRPr="005A3FDF">
        <w:rPr>
          <w:vertAlign w:val="superscript"/>
        </w:rPr>
        <w:t>3</w:t>
      </w:r>
      <w:r w:rsidR="00D71819" w:rsidRPr="005A3FDF">
        <w:t>）</w:t>
      </w:r>
      <w:r w:rsidR="005D689A" w:rsidRPr="005A3FDF">
        <w:t>分別投入裝有不同液體的相同容器中，當木塊在液體中呈靜力平衡時，杯內之液面與杯底的距離分別為</w:t>
      </w:r>
      <w:r w:rsidR="005D689A" w:rsidRPr="005A3FDF">
        <w:rPr>
          <w:w w:val="25"/>
        </w:rPr>
        <w:t xml:space="preserve">　</w:t>
      </w:r>
      <w:r w:rsidR="005D689A" w:rsidRPr="005A3FDF">
        <w:t>h</w:t>
      </w:r>
      <w:r w:rsidR="005D689A" w:rsidRPr="005A3FDF">
        <w:rPr>
          <w:vertAlign w:val="subscript"/>
        </w:rPr>
        <w:t>甲</w:t>
      </w:r>
      <w:r w:rsidR="005D689A" w:rsidRPr="005A3FDF">
        <w:t>、</w:t>
      </w:r>
      <w:r w:rsidR="005D689A" w:rsidRPr="005A3FDF">
        <w:t>h</w:t>
      </w:r>
      <w:r w:rsidR="005D689A" w:rsidRPr="005A3FDF">
        <w:rPr>
          <w:vertAlign w:val="subscript"/>
        </w:rPr>
        <w:t>乙</w:t>
      </w:r>
      <w:r w:rsidR="005D689A" w:rsidRPr="005A3FDF">
        <w:t>、</w:t>
      </w:r>
      <w:r w:rsidR="005D689A" w:rsidRPr="005A3FDF">
        <w:t>h</w:t>
      </w:r>
      <w:r w:rsidR="005D689A" w:rsidRPr="005A3FDF">
        <w:rPr>
          <w:vertAlign w:val="subscript"/>
        </w:rPr>
        <w:t>丙</w:t>
      </w:r>
      <w:r w:rsidR="00092C85" w:rsidRPr="005A3FDF">
        <w:t>，且無液體溢出杯外，則下列</w:t>
      </w:r>
      <w:r w:rsidR="00CF35C1" w:rsidRPr="005A3FDF">
        <w:t>浮力大小</w:t>
      </w:r>
      <w:r w:rsidR="00092C85" w:rsidRPr="005A3FDF">
        <w:t>關係何者</w:t>
      </w:r>
      <w:r w:rsidR="00092C85" w:rsidRPr="005A3FDF">
        <w:rPr>
          <w:u w:val="double"/>
        </w:rPr>
        <w:t>正確</w:t>
      </w:r>
      <w:r w:rsidR="00092C85" w:rsidRPr="005A3FDF">
        <w:t>？</w:t>
      </w:r>
      <w:r w:rsidR="00092C85" w:rsidRPr="005A3FDF"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5D689A" w:rsidRPr="005A3FDF">
        <w:rPr>
          <w:w w:val="25"/>
        </w:rPr>
        <w:t xml:space="preserve">　</w:t>
      </w:r>
      <w:r w:rsidR="00CF35C1" w:rsidRPr="005A3FDF">
        <w:t>Ｂ</w:t>
      </w:r>
      <w:r w:rsidR="005D689A" w:rsidRPr="005A3FDF">
        <w:rPr>
          <w:vertAlign w:val="subscript"/>
        </w:rPr>
        <w:t>甲</w:t>
      </w:r>
      <w:r w:rsidR="005D689A" w:rsidRPr="005A3FDF">
        <w:t>＝</w:t>
      </w:r>
      <w:r w:rsidR="00CF35C1" w:rsidRPr="005A3FDF">
        <w:t>Ｂ</w:t>
      </w:r>
      <w:r w:rsidR="005D689A" w:rsidRPr="005A3FDF">
        <w:rPr>
          <w:vertAlign w:val="subscript"/>
        </w:rPr>
        <w:t>乙</w:t>
      </w:r>
      <w:r w:rsidR="005D689A" w:rsidRPr="005A3FDF">
        <w:t>＝</w:t>
      </w:r>
      <w:r w:rsidR="00CF35C1" w:rsidRPr="005A3FDF">
        <w:t>Ｂ</w:t>
      </w:r>
      <w:r w:rsidR="005D689A" w:rsidRPr="005A3FDF">
        <w:rPr>
          <w:vertAlign w:val="subscript"/>
        </w:rPr>
        <w:t>丙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CF35C1" w:rsidRPr="005A3FDF">
        <w:t>Ｂ</w:t>
      </w:r>
      <w:r w:rsidR="005D689A" w:rsidRPr="005A3FDF">
        <w:rPr>
          <w:vertAlign w:val="subscript"/>
        </w:rPr>
        <w:t>甲</w:t>
      </w:r>
      <w:r w:rsidR="005D689A" w:rsidRPr="005A3FDF">
        <w:t>＞</w:t>
      </w:r>
      <w:r w:rsidR="00CF35C1" w:rsidRPr="005A3FDF">
        <w:t>Ｂ</w:t>
      </w:r>
      <w:r w:rsidR="005D689A" w:rsidRPr="005A3FDF">
        <w:rPr>
          <w:vertAlign w:val="subscript"/>
        </w:rPr>
        <w:t>乙</w:t>
      </w:r>
      <w:r w:rsidR="005D689A" w:rsidRPr="005A3FDF">
        <w:t>＞</w:t>
      </w:r>
      <w:r w:rsidR="00CF35C1" w:rsidRPr="005A3FDF">
        <w:t>Ｂ</w:t>
      </w:r>
      <w:r w:rsidR="005D689A" w:rsidRPr="005A3FDF">
        <w:rPr>
          <w:vertAlign w:val="subscript"/>
        </w:rPr>
        <w:t>丙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5D689A" w:rsidRPr="005A3FDF">
        <w:rPr>
          <w:w w:val="25"/>
        </w:rPr>
        <w:t xml:space="preserve">　</w:t>
      </w:r>
      <w:r w:rsidR="00CF35C1" w:rsidRPr="005A3FDF">
        <w:t>Ｂ</w:t>
      </w:r>
      <w:r w:rsidR="005D689A" w:rsidRPr="005A3FDF">
        <w:rPr>
          <w:vertAlign w:val="subscript"/>
        </w:rPr>
        <w:t>丙</w:t>
      </w:r>
      <w:r w:rsidR="005D689A" w:rsidRPr="005A3FDF">
        <w:t>＞</w:t>
      </w:r>
      <w:r w:rsidR="00CF35C1" w:rsidRPr="005A3FDF">
        <w:t>Ｂ</w:t>
      </w:r>
      <w:r w:rsidR="005D689A" w:rsidRPr="005A3FDF">
        <w:rPr>
          <w:vertAlign w:val="subscript"/>
        </w:rPr>
        <w:t>甲</w:t>
      </w:r>
      <w:r w:rsidR="005D689A" w:rsidRPr="005A3FDF">
        <w:t>＝</w:t>
      </w:r>
      <w:r w:rsidR="00CF35C1" w:rsidRPr="005A3FDF">
        <w:t>Ｂ</w:t>
      </w:r>
      <w:r w:rsidR="005D689A" w:rsidRPr="005A3FDF">
        <w:rPr>
          <w:vertAlign w:val="subscript"/>
        </w:rPr>
        <w:t>乙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CF35C1" w:rsidRPr="005A3FDF">
        <w:t>Ｂ</w:t>
      </w:r>
      <w:r w:rsidR="005D689A" w:rsidRPr="005A3FDF">
        <w:rPr>
          <w:vertAlign w:val="subscript"/>
        </w:rPr>
        <w:t>丙</w:t>
      </w:r>
      <w:r w:rsidR="005D689A" w:rsidRPr="005A3FDF">
        <w:t>＞</w:t>
      </w:r>
      <w:r w:rsidR="00CF35C1" w:rsidRPr="005A3FDF">
        <w:t>Ｂ</w:t>
      </w:r>
      <w:r w:rsidR="005D689A" w:rsidRPr="005A3FDF">
        <w:rPr>
          <w:vertAlign w:val="subscript"/>
        </w:rPr>
        <w:t>乙</w:t>
      </w:r>
      <w:r w:rsidR="005D689A" w:rsidRPr="005A3FDF">
        <w:t>＞</w:t>
      </w:r>
      <w:r w:rsidR="00CF35C1" w:rsidRPr="005A3FDF">
        <w:t>Ｂ</w:t>
      </w:r>
      <w:r w:rsidR="005D689A" w:rsidRPr="005A3FDF">
        <w:rPr>
          <w:vertAlign w:val="subscript"/>
        </w:rPr>
        <w:t>甲</w:t>
      </w:r>
      <w:r w:rsidR="005D689A" w:rsidRPr="005A3FDF">
        <w:t>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6" w:name="Q_DC5858B27B4147DE8CD3F432740AA989"/>
      <w:bookmarkEnd w:id="15"/>
      <w:r w:rsidRPr="005A3FDF">
        <w:rPr>
          <w:rFonts w:eastAsia="新細明體"/>
          <w:sz w:val="28"/>
        </w:rPr>
        <w:t>(   )</w:t>
      </w:r>
      <w:r w:rsidRPr="005A3FDF">
        <w:t>有兩力同時作用於一點，其合力之最大值為</w:t>
      </w:r>
      <w:r w:rsidRPr="005A3FDF">
        <w:rPr>
          <w:w w:val="25"/>
        </w:rPr>
        <w:t xml:space="preserve">　</w:t>
      </w:r>
      <w:r w:rsidR="00EA67A1" w:rsidRPr="005A3FDF">
        <w:t>31</w:t>
      </w:r>
      <w:r w:rsidRPr="005A3FDF">
        <w:rPr>
          <w:w w:val="25"/>
        </w:rPr>
        <w:t xml:space="preserve">　</w:t>
      </w:r>
      <w:r w:rsidRPr="005A3FDF">
        <w:t>公斤重，合力之最小值為</w:t>
      </w:r>
      <w:r w:rsidRPr="005A3FDF">
        <w:rPr>
          <w:w w:val="25"/>
        </w:rPr>
        <w:t xml:space="preserve">　</w:t>
      </w:r>
      <w:r w:rsidR="00EA67A1" w:rsidRPr="005A3FDF">
        <w:t>1</w:t>
      </w:r>
      <w:r w:rsidRPr="005A3FDF">
        <w:t>7</w:t>
      </w:r>
      <w:r w:rsidRPr="005A3FDF">
        <w:rPr>
          <w:w w:val="25"/>
        </w:rPr>
        <w:t xml:space="preserve">　</w:t>
      </w:r>
      <w:r w:rsidRPr="005A3FDF">
        <w:t>公斤重，求此兩力成</w:t>
      </w:r>
      <w:r w:rsidRPr="005A3FDF">
        <w:rPr>
          <w:w w:val="25"/>
        </w:rPr>
        <w:t xml:space="preserve">　</w:t>
      </w:r>
      <w:r w:rsidRPr="005A3FDF">
        <w:t>90°</w:t>
      </w:r>
      <w:r w:rsidRPr="005A3FDF">
        <w:t>角時，其合力大小為多少？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13</w:t>
      </w:r>
      <w:r w:rsidRPr="005A3FDF">
        <w:rPr>
          <w:w w:val="25"/>
        </w:rPr>
        <w:t xml:space="preserve">　</w:t>
      </w:r>
      <w:r w:rsidRPr="005A3FDF">
        <w:t xml:space="preserve">公斤重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1</w:t>
      </w:r>
      <w:r w:rsidR="00EA67A1" w:rsidRPr="005A3FDF">
        <w:t>9</w:t>
      </w:r>
      <w:r w:rsidRPr="005A3FDF">
        <w:rPr>
          <w:w w:val="25"/>
        </w:rPr>
        <w:t xml:space="preserve">　</w:t>
      </w:r>
      <w:r w:rsidRPr="005A3FDF">
        <w:t xml:space="preserve">公斤重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="00EA67A1" w:rsidRPr="005A3FDF">
        <w:t>23</w:t>
      </w:r>
      <w:r w:rsidRPr="005A3FDF">
        <w:rPr>
          <w:w w:val="25"/>
        </w:rPr>
        <w:t xml:space="preserve">　</w:t>
      </w:r>
      <w:r w:rsidRPr="005A3FDF">
        <w:t xml:space="preserve">公斤重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EA67A1" w:rsidRPr="005A3FDF">
        <w:t>25</w:t>
      </w:r>
      <w:r w:rsidRPr="005A3FDF">
        <w:rPr>
          <w:w w:val="25"/>
        </w:rPr>
        <w:t xml:space="preserve">　</w:t>
      </w:r>
      <w:r w:rsidRPr="005A3FDF">
        <w:t>公斤重。</w:t>
      </w:r>
    </w:p>
    <w:p w:rsidR="005D689A" w:rsidRPr="005A3FDF" w:rsidRDefault="005D689A" w:rsidP="005D689A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rPr>
          <w:kern w:val="0"/>
          <w:lang w:val="zh-TW"/>
        </w:rPr>
      </w:pPr>
      <w:bookmarkStart w:id="17" w:name="Q_03C773B5E75E418EB961B835FAE68A9D"/>
      <w:bookmarkEnd w:id="16"/>
      <w:r w:rsidRPr="005A3FDF">
        <w:rPr>
          <w:rFonts w:eastAsia="新細明體"/>
          <w:kern w:val="0"/>
          <w:sz w:val="28"/>
          <w:lang w:val="zh-TW"/>
        </w:rPr>
        <w:t>(   )</w:t>
      </w:r>
      <w:r w:rsidR="00EA67A1" w:rsidRPr="005A3FDF">
        <w:rPr>
          <w:kern w:val="0"/>
          <w:u w:val="single"/>
          <w:lang w:val="zh-TW"/>
        </w:rPr>
        <w:t>畢書盡</w:t>
      </w:r>
      <w:r w:rsidRPr="005A3FDF">
        <w:rPr>
          <w:kern w:val="0"/>
          <w:lang w:val="zh-TW"/>
        </w:rPr>
        <w:t>取得四杯透明溶液甲、乙、丙、丁，但杯上標籤已脫落，僅知道這四杯溶液為醋酸、酒精、</w:t>
      </w:r>
      <w:r w:rsidR="00DB6EEB">
        <w:rPr>
          <w:rFonts w:hint="eastAsia"/>
          <w:kern w:val="0"/>
          <w:lang w:val="zh-TW"/>
        </w:rPr>
        <w:t>濃</w:t>
      </w:r>
      <w:r w:rsidRPr="005A3FDF">
        <w:rPr>
          <w:kern w:val="0"/>
          <w:lang w:val="zh-TW"/>
        </w:rPr>
        <w:t>硫酸、氫氧化鈉，他進行了一些實驗，得到下列結果：</w:t>
      </w:r>
      <w:r w:rsidRPr="005A3FDF">
        <w:rPr>
          <w:kern w:val="0"/>
          <w:lang w:val="zh-TW"/>
        </w:rPr>
        <w:br/>
      </w:r>
      <w:r w:rsidRPr="005A3FDF">
        <w:lastRenderedPageBreak/>
        <w:t>(</w:t>
      </w:r>
      <w:r w:rsidRPr="005A3FDF">
        <w:t>１</w:t>
      </w:r>
      <w:r w:rsidRPr="005A3FDF">
        <w:t>)</w:t>
      </w:r>
      <w:r w:rsidRPr="005A3FDF">
        <w:rPr>
          <w:kern w:val="0"/>
          <w:lang w:val="zh-TW"/>
        </w:rPr>
        <w:t>丁為有機化合物，但不是電解質。</w:t>
      </w:r>
      <w:r w:rsidRPr="005A3FDF">
        <w:rPr>
          <w:kern w:val="0"/>
          <w:lang w:val="zh-TW"/>
        </w:rPr>
        <w:br/>
      </w:r>
      <w:r w:rsidRPr="005A3FDF">
        <w:t>(</w:t>
      </w:r>
      <w:r w:rsidRPr="005A3FDF">
        <w:t>２</w:t>
      </w:r>
      <w:r w:rsidRPr="005A3FDF">
        <w:t>)</w:t>
      </w:r>
      <w:r w:rsidRPr="005A3FDF">
        <w:rPr>
          <w:kern w:val="0"/>
          <w:lang w:val="zh-TW"/>
        </w:rPr>
        <w:t>將甲、丙混合或將乙、丙混合</w:t>
      </w:r>
      <w:r w:rsidR="00DB6EEB">
        <w:rPr>
          <w:rFonts w:hint="eastAsia"/>
          <w:kern w:val="0"/>
          <w:lang w:val="zh-TW"/>
        </w:rPr>
        <w:t>的溶液</w:t>
      </w:r>
      <w:r w:rsidRPr="005A3FDF">
        <w:rPr>
          <w:kern w:val="0"/>
          <w:lang w:val="zh-TW"/>
        </w:rPr>
        <w:t>，蒸乾後皆會產生鹽類。</w:t>
      </w:r>
      <w:r w:rsidRPr="005A3FDF">
        <w:rPr>
          <w:kern w:val="0"/>
          <w:lang w:val="zh-TW"/>
        </w:rPr>
        <w:br/>
      </w:r>
      <w:r w:rsidRPr="005A3FDF">
        <w:t>(</w:t>
      </w:r>
      <w:r w:rsidRPr="005A3FDF">
        <w:t>３</w:t>
      </w:r>
      <w:r w:rsidRPr="005A3FDF">
        <w:t>)</w:t>
      </w:r>
      <w:r w:rsidR="00DB6EEB">
        <w:rPr>
          <w:rFonts w:hint="eastAsia"/>
        </w:rPr>
        <w:t>將</w:t>
      </w:r>
      <w:r w:rsidRPr="005A3FDF">
        <w:rPr>
          <w:kern w:val="0"/>
          <w:lang w:val="zh-TW"/>
        </w:rPr>
        <w:t>甲滴在方糖上會使其從白色變為黑色。</w:t>
      </w:r>
      <w:r w:rsidRPr="005A3FDF">
        <w:rPr>
          <w:kern w:val="0"/>
          <w:lang w:val="zh-TW"/>
        </w:rPr>
        <w:br/>
      </w:r>
      <w:r w:rsidR="00DB6EEB">
        <w:rPr>
          <w:rFonts w:hint="eastAsia"/>
          <w:kern w:val="0"/>
          <w:lang w:val="zh-TW"/>
        </w:rPr>
        <w:t>試</w:t>
      </w:r>
      <w:r w:rsidRPr="005A3FDF">
        <w:rPr>
          <w:kern w:val="0"/>
          <w:lang w:val="zh-TW"/>
        </w:rPr>
        <w:t>問若要製作</w:t>
      </w:r>
      <w:r w:rsidR="00DB6EEB">
        <w:rPr>
          <w:rFonts w:ascii="標楷體" w:hAnsi="標楷體" w:hint="eastAsia"/>
          <w:kern w:val="0"/>
          <w:lang w:val="zh-TW"/>
        </w:rPr>
        <w:t>酯</w:t>
      </w:r>
      <w:r w:rsidR="00DB6EEB">
        <w:rPr>
          <w:rFonts w:hint="eastAsia"/>
          <w:kern w:val="0"/>
          <w:lang w:val="zh-TW"/>
        </w:rPr>
        <w:t>類化合物，</w:t>
      </w:r>
      <w:r w:rsidRPr="005A3FDF">
        <w:rPr>
          <w:kern w:val="0"/>
          <w:lang w:val="zh-TW"/>
        </w:rPr>
        <w:t>需加入</w:t>
      </w:r>
      <w:r w:rsidR="00DB6EEB">
        <w:rPr>
          <w:rFonts w:hint="eastAsia"/>
          <w:kern w:val="0"/>
          <w:lang w:val="zh-TW"/>
        </w:rPr>
        <w:t>上述</w:t>
      </w:r>
      <w:r w:rsidRPr="005A3FDF">
        <w:rPr>
          <w:kern w:val="0"/>
          <w:lang w:val="zh-TW"/>
        </w:rPr>
        <w:t>哪</w:t>
      </w:r>
      <w:r w:rsidR="00DB6EEB">
        <w:rPr>
          <w:rFonts w:hint="eastAsia"/>
          <w:kern w:val="0"/>
          <w:lang w:val="zh-TW"/>
        </w:rPr>
        <w:t>三項</w:t>
      </w:r>
      <w:r w:rsidRPr="005A3FDF">
        <w:rPr>
          <w:kern w:val="0"/>
          <w:lang w:val="zh-TW"/>
        </w:rPr>
        <w:t>溶液</w:t>
      </w:r>
      <w:r w:rsidR="00DB6EEB">
        <w:rPr>
          <w:rFonts w:hint="eastAsia"/>
          <w:kern w:val="0"/>
          <w:lang w:val="zh-TW"/>
        </w:rPr>
        <w:t>反應才能加速完成</w:t>
      </w:r>
      <w:r w:rsidRPr="005A3FDF">
        <w:rPr>
          <w:kern w:val="0"/>
          <w:lang w:val="zh-TW"/>
        </w:rPr>
        <w:t>？</w:t>
      </w:r>
    </w:p>
    <w:p w:rsidR="005D689A" w:rsidRPr="005A3FDF" w:rsidRDefault="005D689A" w:rsidP="005D689A">
      <w:pPr>
        <w:kinsoku w:val="0"/>
        <w:overflowPunct w:val="0"/>
        <w:autoSpaceDE w:val="0"/>
        <w:autoSpaceDN w:val="0"/>
        <w:snapToGrid w:val="0"/>
        <w:ind w:leftChars="394" w:left="946"/>
        <w:rPr>
          <w:kern w:val="0"/>
          <w:lang w:val="zh-TW"/>
        </w:rPr>
      </w:pPr>
      <w:r w:rsidRPr="005A3FDF">
        <w:t>(</w:t>
      </w:r>
      <w:r w:rsidRPr="005A3FDF">
        <w:t>Ａ</w:t>
      </w:r>
      <w:r w:rsidRPr="005A3FDF">
        <w:t>)</w:t>
      </w:r>
      <w:r w:rsidRPr="005A3FDF">
        <w:rPr>
          <w:kern w:val="0"/>
          <w:lang w:val="zh-TW"/>
        </w:rPr>
        <w:t>甲、乙</w:t>
      </w:r>
      <w:r w:rsidR="00DB6EEB">
        <w:rPr>
          <w:rFonts w:hint="eastAsia"/>
          <w:kern w:val="0"/>
          <w:lang w:val="zh-TW"/>
        </w:rPr>
        <w:t>、丙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kern w:val="0"/>
          <w:lang w:val="zh-TW"/>
        </w:rPr>
        <w:t>乙、丙</w:t>
      </w:r>
      <w:r w:rsidR="00DB6EEB">
        <w:rPr>
          <w:rFonts w:hint="eastAsia"/>
          <w:kern w:val="0"/>
          <w:lang w:val="zh-TW"/>
        </w:rPr>
        <w:t>、丁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DB6EEB">
        <w:rPr>
          <w:rFonts w:hint="eastAsia"/>
        </w:rPr>
        <w:t>甲、乙</w:t>
      </w:r>
      <w:r w:rsidRPr="005A3FDF">
        <w:rPr>
          <w:kern w:val="0"/>
          <w:lang w:val="zh-TW"/>
        </w:rPr>
        <w:t xml:space="preserve">、丁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kern w:val="0"/>
          <w:lang w:val="zh-TW"/>
        </w:rPr>
        <w:t>甲、</w:t>
      </w:r>
      <w:r w:rsidR="00DB6EEB">
        <w:rPr>
          <w:rFonts w:hint="eastAsia"/>
          <w:kern w:val="0"/>
          <w:lang w:val="zh-TW"/>
        </w:rPr>
        <w:t>丙、</w:t>
      </w:r>
      <w:r w:rsidRPr="005A3FDF">
        <w:rPr>
          <w:kern w:val="0"/>
          <w:lang w:val="zh-TW"/>
        </w:rPr>
        <w:t>丁。</w:t>
      </w:r>
    </w:p>
    <w:p w:rsidR="005D689A" w:rsidRPr="005A3FDF" w:rsidRDefault="004708F5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18" w:name="Q_C02383D6BCFD4FF68FDE8937397CBF72"/>
      <w:bookmarkEnd w:id="17"/>
      <w:r w:rsidRPr="005A3FDF">
        <w:rPr>
          <w:noProof/>
        </w:rPr>
        <w:drawing>
          <wp:anchor distT="0" distB="0" distL="114300" distR="114300" simplePos="0" relativeHeight="251663360" behindDoc="0" locked="0" layoutInCell="1" allowOverlap="1" wp14:anchorId="4CC94031" wp14:editId="5FB0856B">
            <wp:simplePos x="0" y="0"/>
            <wp:positionH relativeFrom="column">
              <wp:posOffset>4389120</wp:posOffset>
            </wp:positionH>
            <wp:positionV relativeFrom="paragraph">
              <wp:posOffset>86360</wp:posOffset>
            </wp:positionV>
            <wp:extent cx="2003425" cy="603885"/>
            <wp:effectExtent l="0" t="0" r="0" b="5715"/>
            <wp:wrapSquare wrapText="bothSides"/>
            <wp:docPr id="4" name="圖片 4" descr="16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6-0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89A" w:rsidRPr="005A3FDF">
        <w:rPr>
          <w:rFonts w:eastAsia="新細明體"/>
          <w:sz w:val="28"/>
        </w:rPr>
        <w:t>(   )</w:t>
      </w:r>
      <w:r w:rsidR="005D689A" w:rsidRPr="005A3FDF">
        <w:t>市售的</w:t>
      </w:r>
      <w:r w:rsidR="005D689A" w:rsidRPr="005A3FDF">
        <w:rPr>
          <w:w w:val="25"/>
        </w:rPr>
        <w:t xml:space="preserve">　</w:t>
      </w:r>
      <w:r w:rsidR="005D689A" w:rsidRPr="005A3FDF">
        <w:t>PE</w:t>
      </w:r>
      <w:r w:rsidR="005D689A" w:rsidRPr="005A3FDF">
        <w:t>（聚乙烯）</w:t>
      </w:r>
      <w:r w:rsidR="00DB6EEB">
        <w:rPr>
          <w:rFonts w:hint="eastAsia"/>
        </w:rPr>
        <w:t>輕便雨衣</w:t>
      </w:r>
      <w:r w:rsidR="005D689A" w:rsidRPr="005A3FDF">
        <w:t>其結構圖如</w:t>
      </w:r>
      <w:r w:rsidR="00DB6EEB">
        <w:rPr>
          <w:rFonts w:hint="eastAsia"/>
        </w:rPr>
        <w:t>右</w:t>
      </w:r>
      <w:r w:rsidR="005D689A" w:rsidRPr="005A3FDF">
        <w:t>圖，則下列敘述何者</w:t>
      </w:r>
      <w:r w:rsidR="005D689A" w:rsidRPr="005A3FDF">
        <w:rPr>
          <w:u w:val="double"/>
        </w:rPr>
        <w:t>正確</w:t>
      </w:r>
      <w:r w:rsidR="005D689A" w:rsidRPr="005A3FDF">
        <w:t>？</w:t>
      </w:r>
      <w:r w:rsidR="00092C85" w:rsidRPr="005A3FDF"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5D689A" w:rsidRPr="005A3FDF">
        <w:t xml:space="preserve">加熱時不會熔化變形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B31D37">
        <w:t>是由乙</w:t>
      </w:r>
      <w:r w:rsidR="00B31D37">
        <w:rPr>
          <w:rFonts w:hint="eastAsia"/>
        </w:rPr>
        <w:t>烯</w:t>
      </w:r>
      <w:r w:rsidR="00B31D37" w:rsidRPr="005A3FDF">
        <w:t>分子聚合而成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B31D37" w:rsidRPr="005A3FDF">
        <w:t>為一種熱</w:t>
      </w:r>
      <w:r w:rsidR="00B31D37">
        <w:rPr>
          <w:rFonts w:hint="eastAsia"/>
        </w:rPr>
        <w:t>固</w:t>
      </w:r>
      <w:r w:rsidR="00B31D37" w:rsidRPr="005A3FDF">
        <w:t>性聚合物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5D689A" w:rsidRPr="005A3FDF">
        <w:t>保溼能力佳，可以回收再利用。</w:t>
      </w:r>
    </w:p>
    <w:p w:rsidR="005D689A" w:rsidRPr="005A3FDF" w:rsidRDefault="005D689A" w:rsidP="005D689A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textAlignment w:val="center"/>
        <w:rPr>
          <w:kern w:val="0"/>
          <w:lang w:val="zh-TW"/>
        </w:rPr>
      </w:pPr>
      <w:bookmarkStart w:id="19" w:name="Q_D250CE5785524C7B9C6D585B4011DC31"/>
      <w:bookmarkEnd w:id="18"/>
      <w:r w:rsidRPr="005A3FDF">
        <w:rPr>
          <w:rFonts w:eastAsia="新細明體"/>
          <w:kern w:val="0"/>
          <w:sz w:val="28"/>
          <w:lang w:val="zh-TW"/>
        </w:rPr>
        <w:t>(   )</w:t>
      </w:r>
      <w:r w:rsidRPr="005A3FDF">
        <w:rPr>
          <w:kern w:val="0"/>
          <w:lang w:val="zh-TW"/>
        </w:rPr>
        <w:t>若</w:t>
      </w:r>
      <w:r w:rsidRPr="005A3FDF">
        <w:rPr>
          <w:w w:val="25"/>
          <w:kern w:val="0"/>
          <w:lang w:val="zh-TW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11FB501C" wp14:editId="713D0DC6">
            <wp:extent cx="151130" cy="151130"/>
            <wp:effectExtent l="0" t="0" r="1270" b="1270"/>
            <wp:docPr id="857" name="圖片 857" descr="5-00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 descr="5-008-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rPr>
          <w:w w:val="25"/>
        </w:rPr>
        <w:t xml:space="preserve">　</w:t>
      </w:r>
      <w:r w:rsidRPr="005A3FDF">
        <w:rPr>
          <w:kern w:val="0"/>
          <w:lang w:val="zh-TW"/>
        </w:rPr>
        <w:t>為碳原子，</w:t>
      </w:r>
      <w:r w:rsidR="004708F5" w:rsidRPr="005A3FDF">
        <w:rPr>
          <w:noProof/>
        </w:rPr>
        <w:drawing>
          <wp:inline distT="0" distB="0" distL="0" distR="0" wp14:anchorId="4E464955" wp14:editId="79782B00">
            <wp:extent cx="87630" cy="87630"/>
            <wp:effectExtent l="0" t="0" r="7620" b="7620"/>
            <wp:docPr id="858" name="圖片 858" descr="5-008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 descr="5-008-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rPr>
          <w:w w:val="25"/>
        </w:rPr>
        <w:t xml:space="preserve">　</w:t>
      </w:r>
      <w:r w:rsidRPr="005A3FDF">
        <w:rPr>
          <w:kern w:val="0"/>
          <w:lang w:val="zh-TW"/>
        </w:rPr>
        <w:t>為氫原子，</w:t>
      </w:r>
      <w:r w:rsidR="004708F5" w:rsidRPr="005A3FDF">
        <w:rPr>
          <w:noProof/>
        </w:rPr>
        <w:drawing>
          <wp:inline distT="0" distB="0" distL="0" distR="0" wp14:anchorId="12169923" wp14:editId="07FD8A0B">
            <wp:extent cx="167005" cy="167005"/>
            <wp:effectExtent l="0" t="0" r="4445" b="4445"/>
            <wp:docPr id="859" name="圖片 859" descr="5-008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 descr="5-008-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rPr>
          <w:w w:val="25"/>
        </w:rPr>
        <w:t xml:space="preserve">　</w:t>
      </w:r>
      <w:r w:rsidRPr="005A3FDF">
        <w:rPr>
          <w:kern w:val="0"/>
          <w:lang w:val="zh-TW"/>
        </w:rPr>
        <w:t>為氧原子，則下列何者為丙烷的分子模型？</w:t>
      </w:r>
    </w:p>
    <w:p w:rsidR="005D689A" w:rsidRPr="005A3FDF" w:rsidRDefault="005D689A" w:rsidP="005D689A">
      <w:pPr>
        <w:kinsoku w:val="0"/>
        <w:overflowPunct w:val="0"/>
        <w:autoSpaceDE w:val="0"/>
        <w:autoSpaceDN w:val="0"/>
        <w:snapToGrid w:val="0"/>
        <w:ind w:leftChars="394" w:left="946"/>
        <w:textAlignment w:val="top"/>
        <w:rPr>
          <w:kern w:val="0"/>
          <w:lang w:val="zh-TW"/>
        </w:rPr>
      </w:pP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24A56F8F" wp14:editId="79B59730">
            <wp:extent cx="556895" cy="469265"/>
            <wp:effectExtent l="0" t="0" r="0" b="6985"/>
            <wp:docPr id="860" name="圖片 860" descr="5-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 descr="5-00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46760F43" wp14:editId="3A345CB9">
            <wp:extent cx="556895" cy="469265"/>
            <wp:effectExtent l="0" t="0" r="0" b="6985"/>
            <wp:docPr id="861" name="圖片 861" descr="5-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 descr="5-00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05D607D1" wp14:editId="7EF691E6">
            <wp:extent cx="1049655" cy="604520"/>
            <wp:effectExtent l="0" t="0" r="0" b="5080"/>
            <wp:docPr id="862" name="圖片 862" descr="5-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 descr="5-0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54480E81" wp14:editId="6B613E8E">
            <wp:extent cx="1049655" cy="604520"/>
            <wp:effectExtent l="0" t="0" r="0" b="5080"/>
            <wp:docPr id="863" name="圖片 863" descr="5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 descr="5-0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89A" w:rsidRPr="005A3FDF" w:rsidRDefault="005D689A" w:rsidP="005D689A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0" w:name="Q_EA9388D9F89F48668FD6DCDF91A3F0A2"/>
      <w:bookmarkEnd w:id="19"/>
      <w:r w:rsidRPr="005A3FDF">
        <w:rPr>
          <w:rFonts w:eastAsia="新細明體"/>
          <w:sz w:val="28"/>
        </w:rPr>
        <w:t>(   )</w:t>
      </w:r>
      <w:r w:rsidRPr="005A3FDF">
        <w:rPr>
          <w:u w:val="single"/>
        </w:rPr>
        <w:t>曉</w:t>
      </w:r>
      <w:r w:rsidR="00EA67A1" w:rsidRPr="005A3FDF">
        <w:rPr>
          <w:u w:val="single"/>
        </w:rPr>
        <w:t>強</w:t>
      </w:r>
      <w:r w:rsidRPr="005A3FDF">
        <w:t>用相同的砝碼作「力的測量」實驗，彈簧伸長量和砝碼個數的關係如圖</w:t>
      </w:r>
      <w:r w:rsidRPr="005A3FDF">
        <w:t>(</w:t>
      </w:r>
      <w:r w:rsidR="005A036A">
        <w:rPr>
          <w:rFonts w:hint="eastAsia"/>
        </w:rPr>
        <w:t>三</w:t>
      </w:r>
      <w:r w:rsidRPr="005A3FDF">
        <w:t>)</w:t>
      </w:r>
      <w:r w:rsidRPr="005A3FDF">
        <w:t>，若將懸掛的砝碼浸在水中，如圖</w:t>
      </w:r>
      <w:r w:rsidRPr="005A3FDF">
        <w:t>(</w:t>
      </w:r>
      <w:r w:rsidR="005A036A">
        <w:rPr>
          <w:rFonts w:hint="eastAsia"/>
        </w:rPr>
        <w:t>四</w:t>
      </w:r>
      <w:r w:rsidRPr="005A3FDF">
        <w:t>)</w:t>
      </w:r>
      <w:r w:rsidRPr="005A3FDF">
        <w:t>，再重複上述實驗，所得關係圖可能為下列何者？</w:t>
      </w:r>
    </w:p>
    <w:p w:rsidR="005D689A" w:rsidRPr="005A3FDF" w:rsidRDefault="005D689A" w:rsidP="005D689A">
      <w:pPr>
        <w:kinsoku w:val="0"/>
        <w:overflowPunct w:val="0"/>
        <w:autoSpaceDE w:val="0"/>
        <w:autoSpaceDN w:val="0"/>
        <w:snapToGrid w:val="0"/>
        <w:ind w:leftChars="394" w:left="946"/>
        <w:textAlignment w:val="top"/>
      </w:pP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0CA9C9AC" wp14:editId="68AA772A">
            <wp:extent cx="906145" cy="866775"/>
            <wp:effectExtent l="0" t="0" r="8255" b="9525"/>
            <wp:docPr id="864" name="圖片 864" descr="6-5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 descr="6-5-2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="00EA67A1" w:rsidRPr="005A3FDF">
        <w:rPr>
          <w:noProof/>
        </w:rPr>
        <w:drawing>
          <wp:inline distT="0" distB="0" distL="0" distR="0" wp14:anchorId="6EAA827D" wp14:editId="1E5CD565">
            <wp:extent cx="906145" cy="866775"/>
            <wp:effectExtent l="0" t="0" r="8255" b="9525"/>
            <wp:docPr id="866" name="圖片 866" descr="6-5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 descr="6-5-3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="00EA67A1" w:rsidRPr="005A3FDF">
        <w:rPr>
          <w:noProof/>
        </w:rPr>
        <w:drawing>
          <wp:inline distT="0" distB="0" distL="0" distR="0" wp14:anchorId="6A735164" wp14:editId="65065107">
            <wp:extent cx="906145" cy="858520"/>
            <wp:effectExtent l="0" t="0" r="8255" b="0"/>
            <wp:docPr id="865" name="圖片 865" descr="6-5-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 descr="6-5-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4708F5" w:rsidRPr="005A3FDF">
        <w:rPr>
          <w:noProof/>
        </w:rPr>
        <w:drawing>
          <wp:inline distT="0" distB="0" distL="0" distR="0" wp14:anchorId="3E5F625E" wp14:editId="6C4D8E68">
            <wp:extent cx="898525" cy="866775"/>
            <wp:effectExtent l="0" t="0" r="0" b="9525"/>
            <wp:docPr id="867" name="圖片 867" descr="6-5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 descr="6-5-3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53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0"/>
        <w:gridCol w:w="2266"/>
      </w:tblGrid>
      <w:tr w:rsidR="005D689A" w:rsidRPr="005A3FDF">
        <w:trPr>
          <w:jc w:val="center"/>
        </w:trPr>
        <w:tc>
          <w:tcPr>
            <w:tcW w:w="2270" w:type="dxa"/>
            <w:vAlign w:val="bottom"/>
          </w:tcPr>
          <w:p w:rsidR="005D689A" w:rsidRPr="005A3FDF" w:rsidRDefault="004708F5" w:rsidP="005D689A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rPr>
                <w:noProof/>
              </w:rPr>
              <w:drawing>
                <wp:inline distT="0" distB="0" distL="0" distR="0" wp14:anchorId="765D18F3" wp14:editId="6C931524">
                  <wp:extent cx="914400" cy="874395"/>
                  <wp:effectExtent l="0" t="0" r="0" b="1905"/>
                  <wp:docPr id="868" name="圖片 868" descr="6-5-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8" descr="6-5-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7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89A" w:rsidRPr="005A3FDF" w:rsidRDefault="005D689A" w:rsidP="005A036A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圖</w:t>
            </w:r>
            <w:r w:rsidRPr="005A3FDF">
              <w:t>(</w:t>
            </w:r>
            <w:r w:rsidR="005A036A">
              <w:rPr>
                <w:rFonts w:hint="eastAsia"/>
              </w:rPr>
              <w:t>三</w:t>
            </w:r>
            <w:r w:rsidRPr="005A3FDF">
              <w:t>)</w:t>
            </w:r>
          </w:p>
        </w:tc>
        <w:tc>
          <w:tcPr>
            <w:tcW w:w="2266" w:type="dxa"/>
            <w:vAlign w:val="bottom"/>
          </w:tcPr>
          <w:p w:rsidR="005D689A" w:rsidRPr="005A3FDF" w:rsidRDefault="004708F5" w:rsidP="005D689A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rPr>
                <w:noProof/>
              </w:rPr>
              <w:drawing>
                <wp:inline distT="0" distB="0" distL="0" distR="0" wp14:anchorId="619EF173" wp14:editId="29A1ADDB">
                  <wp:extent cx="691515" cy="858520"/>
                  <wp:effectExtent l="0" t="0" r="0" b="0"/>
                  <wp:docPr id="869" name="圖片 869" descr="6-5-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9" descr="6-5-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89A" w:rsidRPr="005A3FDF" w:rsidRDefault="005D689A" w:rsidP="005A036A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圖</w:t>
            </w:r>
            <w:r w:rsidRPr="005A3FDF">
              <w:t>(</w:t>
            </w:r>
            <w:r w:rsidR="005A036A">
              <w:rPr>
                <w:rFonts w:hint="eastAsia"/>
              </w:rPr>
              <w:t>四</w:t>
            </w:r>
            <w:r w:rsidRPr="005A3FDF">
              <w:t>)</w:t>
            </w:r>
          </w:p>
        </w:tc>
      </w:tr>
    </w:tbl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1" w:name="Q_7BA0628C482144B7944A4CE7EE132CF8"/>
      <w:bookmarkEnd w:id="20"/>
      <w:r w:rsidRPr="005A3FDF">
        <w:rPr>
          <w:rFonts w:eastAsia="新細明體"/>
          <w:sz w:val="28"/>
        </w:rPr>
        <w:t>(   )</w:t>
      </w:r>
      <w:r w:rsidRPr="005A3FDF">
        <w:t>有關醇類的敘述，下列何者</w:t>
      </w:r>
      <w:r w:rsidRPr="005A3FDF">
        <w:rPr>
          <w:u w:val="double"/>
        </w:rPr>
        <w:t>正確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B31D37">
        <w:rPr>
          <w:rFonts w:hint="eastAsia"/>
        </w:rPr>
        <w:t>甘油</w:t>
      </w:r>
      <w:r w:rsidR="004C18BB">
        <w:rPr>
          <w:rFonts w:hint="eastAsia"/>
        </w:rPr>
        <w:t>屬於</w:t>
      </w:r>
      <w:r w:rsidRPr="005A3FDF">
        <w:t>醇類的</w:t>
      </w:r>
      <w:r w:rsidR="00B31D37">
        <w:rPr>
          <w:rFonts w:hint="eastAsia"/>
        </w:rPr>
        <w:t>一種化合物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酒精水溶液呈鹼性　</w:t>
      </w:r>
      <w:r w:rsidRPr="005A3FDF">
        <w:t>(</w:t>
      </w:r>
      <w:r w:rsidRPr="005A3FDF">
        <w:t>Ｃ</w:t>
      </w:r>
      <w:r w:rsidRPr="005A3FDF">
        <w:t>)</w:t>
      </w:r>
      <w:r w:rsidR="00B31D37">
        <w:rPr>
          <w:rFonts w:hint="eastAsia"/>
        </w:rPr>
        <w:t>乙</w:t>
      </w:r>
      <w:r w:rsidRPr="005A3FDF">
        <w:t xml:space="preserve">醇是實驗室常用的溶質　</w:t>
      </w:r>
      <w:r w:rsidRPr="005A3FDF">
        <w:t>(</w:t>
      </w:r>
      <w:r w:rsidRPr="005A3FDF">
        <w:t>Ｄ</w:t>
      </w:r>
      <w:r w:rsidRPr="005A3FDF">
        <w:t>)</w:t>
      </w:r>
      <w:r w:rsidRPr="005A3FDF">
        <w:t>純酒精的殺菌效果較</w:t>
      </w:r>
      <w:r w:rsidRPr="005A3FDF">
        <w:rPr>
          <w:w w:val="25"/>
        </w:rPr>
        <w:t xml:space="preserve">　</w:t>
      </w:r>
      <w:r w:rsidRPr="005A3FDF">
        <w:t>75</w:t>
      </w:r>
      <w:r w:rsidRPr="005A3FDF">
        <w:t>％酒精的殺菌效果好。</w:t>
      </w:r>
    </w:p>
    <w:p w:rsidR="005D689A" w:rsidRPr="005A3FDF" w:rsidRDefault="002E640E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2" w:name="Q_40DB667E541F495692B7C84074DE2423"/>
      <w:bookmarkEnd w:id="21"/>
      <w:r w:rsidRPr="005A3FDF">
        <w:rPr>
          <w:noProof/>
        </w:rPr>
        <w:drawing>
          <wp:anchor distT="0" distB="0" distL="114300" distR="114300" simplePos="0" relativeHeight="251675648" behindDoc="0" locked="0" layoutInCell="1" allowOverlap="1" wp14:anchorId="3A9785AC" wp14:editId="61EFEC87">
            <wp:simplePos x="0" y="0"/>
            <wp:positionH relativeFrom="column">
              <wp:posOffset>5408930</wp:posOffset>
            </wp:positionH>
            <wp:positionV relativeFrom="paragraph">
              <wp:posOffset>165100</wp:posOffset>
            </wp:positionV>
            <wp:extent cx="1011555" cy="953770"/>
            <wp:effectExtent l="0" t="0" r="0" b="0"/>
            <wp:wrapSquare wrapText="bothSides"/>
            <wp:docPr id="870" name="圖片 870" descr="6-4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 descr="6-4-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89A" w:rsidRPr="005A3FDF">
        <w:rPr>
          <w:rFonts w:eastAsia="新細明體"/>
          <w:sz w:val="28"/>
        </w:rPr>
        <w:t>(   )</w:t>
      </w:r>
      <w:r w:rsidR="00EA67A1" w:rsidRPr="005A3FDF">
        <w:t>自來</w:t>
      </w:r>
      <w:r w:rsidR="005D689A" w:rsidRPr="005A3FDF">
        <w:t>瓦斯是日常生活中常見的</w:t>
      </w:r>
      <w:r w:rsidR="00B31D37">
        <w:rPr>
          <w:rFonts w:hint="eastAsia"/>
        </w:rPr>
        <w:t>氣態</w:t>
      </w:r>
      <w:r w:rsidR="005D689A" w:rsidRPr="005A3FDF">
        <w:t>燃料，請問</w:t>
      </w:r>
      <w:r w:rsidR="00B31D37">
        <w:rPr>
          <w:rFonts w:hint="eastAsia"/>
        </w:rPr>
        <w:t>其</w:t>
      </w:r>
      <w:r w:rsidR="005D689A" w:rsidRPr="005A3FDF">
        <w:t>內容物的</w:t>
      </w:r>
      <w:r w:rsidR="00EA67A1" w:rsidRPr="005A3FDF">
        <w:t>主要</w:t>
      </w:r>
      <w:r w:rsidR="005D689A" w:rsidRPr="005A3FDF">
        <w:t>名稱是什麼？</w:t>
      </w:r>
      <w:r w:rsidR="00092C85" w:rsidRPr="005A3FDF"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EA67A1" w:rsidRPr="005A3FDF">
        <w:t>乙烷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EA67A1" w:rsidRPr="005A3FDF">
        <w:t>甲烷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EA67A1" w:rsidRPr="005A3FDF">
        <w:t>乙烯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EA67A1" w:rsidRPr="005A3FDF">
        <w:t>丙烷</w:t>
      </w:r>
      <w:r w:rsidR="005D689A" w:rsidRPr="005A3FDF">
        <w:t>。</w:t>
      </w:r>
    </w:p>
    <w:p w:rsidR="005D689A" w:rsidRPr="005A3FDF" w:rsidRDefault="005D689A" w:rsidP="002E640E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3" w:name="Q_B5FCF7B671EC4D8EA923A02128595329"/>
      <w:bookmarkEnd w:id="22"/>
      <w:r w:rsidRPr="005A3FDF">
        <w:rPr>
          <w:rFonts w:eastAsia="新細明體"/>
          <w:sz w:val="28"/>
        </w:rPr>
        <w:t>(   )</w:t>
      </w:r>
      <w:r w:rsidR="00B31D37">
        <w:t>如圖為一個有四個開口的連通管，若從</w:t>
      </w:r>
      <w:r w:rsidR="00B31D37">
        <w:rPr>
          <w:rFonts w:hint="eastAsia"/>
        </w:rPr>
        <w:t>乙</w:t>
      </w:r>
      <w:r w:rsidR="00B31D37">
        <w:t>管開口加入</w:t>
      </w:r>
      <w:r w:rsidR="00B31D37">
        <w:rPr>
          <w:rFonts w:hint="eastAsia"/>
        </w:rPr>
        <w:t>藍</w:t>
      </w:r>
      <w:r w:rsidR="00B31D37">
        <w:t>墨水，當四根管子「都有」</w:t>
      </w:r>
      <w:r w:rsidR="00B31D37">
        <w:rPr>
          <w:rFonts w:hint="eastAsia"/>
        </w:rPr>
        <w:t>藍</w:t>
      </w:r>
      <w:r w:rsidRPr="005A3FDF">
        <w:t>墨水時，四根管子水平面的高度比較，何者</w:t>
      </w:r>
      <w:r w:rsidRPr="005A3FDF">
        <w:rPr>
          <w:u w:val="double"/>
        </w:rPr>
        <w:t>正確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丙＞乙＞丁＞甲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甲＞乙＞丁＞丙　</w:t>
      </w:r>
      <w:r w:rsidRPr="005A3FDF">
        <w:t>(</w:t>
      </w:r>
      <w:r w:rsidRPr="005A3FDF">
        <w:t>Ｃ</w:t>
      </w:r>
      <w:r w:rsidRPr="005A3FDF">
        <w:t>)</w:t>
      </w:r>
      <w:r w:rsidR="00B31D37" w:rsidRPr="005A3FDF">
        <w:t>丁＞丙＞乙＞甲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B31D37" w:rsidRPr="005A3FDF">
        <w:t>甲＝乙＝丙＝丁</w:t>
      </w:r>
      <w:r w:rsidRPr="005A3FDF">
        <w:t>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4" w:name="Q_B448667044F7493E9F2661D4F8D2B2DE"/>
      <w:bookmarkEnd w:id="23"/>
      <w:r w:rsidRPr="005A3FDF">
        <w:rPr>
          <w:rFonts w:eastAsia="新細明體"/>
          <w:sz w:val="28"/>
        </w:rPr>
        <w:t>(   )</w:t>
      </w:r>
      <w:r w:rsidR="00B31D37">
        <w:rPr>
          <w:rFonts w:hint="eastAsia"/>
        </w:rPr>
        <w:t>將</w:t>
      </w:r>
      <w:r w:rsidR="00B31D37">
        <w:rPr>
          <w:rFonts w:hint="eastAsia"/>
        </w:rPr>
        <w:t>10 kgw</w:t>
      </w:r>
      <w:r w:rsidRPr="005A3FDF">
        <w:t>木塊置於粗糙平面上的，其所受外力與摩擦力之關係圖</w:t>
      </w:r>
      <w:r w:rsidR="00B31D37">
        <w:rPr>
          <w:rFonts w:hint="eastAsia"/>
        </w:rPr>
        <w:t>如下</w:t>
      </w:r>
      <w:r w:rsidRPr="005A3FDF">
        <w:t>，則下列敘述何者</w:t>
      </w:r>
      <w:r w:rsidR="00B31D37">
        <w:rPr>
          <w:rFonts w:hint="eastAsia"/>
          <w:u w:val="double"/>
        </w:rPr>
        <w:t>錯誤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B31D37" w:rsidRPr="005A3FDF">
        <w:t>當施力為</w:t>
      </w:r>
      <w:r w:rsidR="00B31D37" w:rsidRPr="005A3FDF">
        <w:rPr>
          <w:w w:val="25"/>
        </w:rPr>
        <w:t xml:space="preserve">　</w:t>
      </w:r>
      <w:r w:rsidR="00B31D37" w:rsidRPr="005A3FDF">
        <w:t>7</w:t>
      </w:r>
      <w:r w:rsidR="00B31D37" w:rsidRPr="005A3FDF">
        <w:rPr>
          <w:w w:val="25"/>
        </w:rPr>
        <w:t xml:space="preserve">　</w:t>
      </w:r>
      <w:r w:rsidR="00B31D37" w:rsidRPr="005A3FDF">
        <w:t>kgw</w:t>
      </w:r>
      <w:r w:rsidR="00B31D37" w:rsidRPr="005A3FDF">
        <w:rPr>
          <w:w w:val="25"/>
        </w:rPr>
        <w:t xml:space="preserve">　</w:t>
      </w:r>
      <w:r w:rsidR="00B31D37" w:rsidRPr="005A3FDF">
        <w:t>時，木塊呈靜止狀態，受到的靜摩擦力為</w:t>
      </w:r>
      <w:r w:rsidR="00B31D37" w:rsidRPr="005A3FDF">
        <w:rPr>
          <w:w w:val="25"/>
        </w:rPr>
        <w:t xml:space="preserve">　</w:t>
      </w:r>
      <w:r w:rsidR="00B31D37" w:rsidRPr="005A3FDF">
        <w:t>7</w:t>
      </w:r>
      <w:r w:rsidR="00B31D37" w:rsidRPr="005A3FDF">
        <w:rPr>
          <w:w w:val="25"/>
        </w:rPr>
        <w:t xml:space="preserve">　</w:t>
      </w:r>
      <w:r w:rsidR="00B31D37" w:rsidRPr="005A3FDF">
        <w:t>kgw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B31D37" w:rsidRPr="005A3FDF">
        <w:t>手未施力時，木塊呈靜止狀態，受到的靜摩擦力為</w:t>
      </w:r>
      <w:r w:rsidR="00B31D37" w:rsidRPr="005A3FDF">
        <w:rPr>
          <w:w w:val="25"/>
        </w:rPr>
        <w:t xml:space="preserve">　</w:t>
      </w:r>
      <w:r w:rsidR="00B31D37" w:rsidRPr="005A3FDF">
        <w:t>10</w:t>
      </w:r>
      <w:r w:rsidR="00B31D37" w:rsidRPr="005A3FDF">
        <w:rPr>
          <w:w w:val="25"/>
        </w:rPr>
        <w:t xml:space="preserve">　</w:t>
      </w:r>
      <w:r w:rsidR="00B31D37" w:rsidRPr="005A3FDF">
        <w:t>kgw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B31D37" w:rsidRPr="005A3FDF">
        <w:t>欲將木塊推動，至少需施力</w:t>
      </w:r>
      <w:r w:rsidR="00B31D37" w:rsidRPr="005A3FDF">
        <w:rPr>
          <w:w w:val="25"/>
        </w:rPr>
        <w:t xml:space="preserve">　</w:t>
      </w:r>
      <w:r w:rsidR="00B31D37" w:rsidRPr="005A3FDF">
        <w:t>10</w:t>
      </w:r>
      <w:r w:rsidR="00B31D37" w:rsidRPr="005A3FDF">
        <w:rPr>
          <w:w w:val="25"/>
        </w:rPr>
        <w:t xml:space="preserve">　</w:t>
      </w:r>
      <w:r w:rsidR="00B31D37" w:rsidRPr="005A3FDF">
        <w:t>kgw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B31D37" w:rsidRPr="005A3FDF">
        <w:t>當施力為</w:t>
      </w:r>
      <w:r w:rsidR="00B31D37" w:rsidRPr="005A3FDF">
        <w:rPr>
          <w:w w:val="25"/>
        </w:rPr>
        <w:t xml:space="preserve">　</w:t>
      </w:r>
      <w:r w:rsidR="00B31D37" w:rsidRPr="005A3FDF">
        <w:t>12</w:t>
      </w:r>
      <w:r w:rsidR="00B31D37" w:rsidRPr="005A3FDF">
        <w:rPr>
          <w:w w:val="25"/>
        </w:rPr>
        <w:t xml:space="preserve">　</w:t>
      </w:r>
      <w:r w:rsidR="00B31D37" w:rsidRPr="005A3FDF">
        <w:t>kgw</w:t>
      </w:r>
      <w:r w:rsidR="00B31D37" w:rsidRPr="005A3FDF">
        <w:rPr>
          <w:w w:val="25"/>
        </w:rPr>
        <w:t xml:space="preserve">　</w:t>
      </w:r>
      <w:r w:rsidR="00B31D37" w:rsidRPr="005A3FDF">
        <w:t>時，木塊呈運動狀態，受到的動摩擦力為</w:t>
      </w:r>
      <w:r w:rsidR="00B31D37" w:rsidRPr="005A3FDF">
        <w:rPr>
          <w:w w:val="25"/>
        </w:rPr>
        <w:t xml:space="preserve">　</w:t>
      </w:r>
      <w:r w:rsidR="00B31D37" w:rsidRPr="005A3FDF">
        <w:t>7</w:t>
      </w:r>
      <w:r w:rsidR="00B31D37" w:rsidRPr="005A3FDF">
        <w:rPr>
          <w:w w:val="25"/>
        </w:rPr>
        <w:t xml:space="preserve">　</w:t>
      </w:r>
      <w:r w:rsidR="00B31D37" w:rsidRPr="005A3FDF">
        <w:t>kgw</w:t>
      </w:r>
      <w:r w:rsidRPr="005A3FDF">
        <w:t>。</w:t>
      </w:r>
    </w:p>
    <w:p w:rsidR="005D689A" w:rsidRPr="005A3FDF" w:rsidRDefault="004708F5" w:rsidP="005D689A">
      <w:pPr>
        <w:kinsoku w:val="0"/>
        <w:overflowPunct w:val="0"/>
        <w:autoSpaceDE w:val="0"/>
        <w:autoSpaceDN w:val="0"/>
        <w:snapToGrid w:val="0"/>
        <w:jc w:val="center"/>
      </w:pPr>
      <w:r w:rsidRPr="005A3FDF">
        <w:rPr>
          <w:noProof/>
        </w:rPr>
        <w:drawing>
          <wp:inline distT="0" distB="0" distL="0" distR="0" wp14:anchorId="4C51D71A" wp14:editId="7AB5D509">
            <wp:extent cx="1804670" cy="413385"/>
            <wp:effectExtent l="0" t="0" r="5080" b="5715"/>
            <wp:docPr id="872" name="圖片 872" descr="6-6-0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 descr="6-6-03 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-2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1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689A" w:rsidRPr="005A3FDF">
        <w:t xml:space="preserve">　</w:t>
      </w:r>
      <w:r w:rsidRPr="005A3FDF">
        <w:rPr>
          <w:noProof/>
        </w:rPr>
        <w:drawing>
          <wp:inline distT="0" distB="0" distL="0" distR="0" wp14:anchorId="2CBABD3F" wp14:editId="12FAE0D9">
            <wp:extent cx="1644658" cy="1089238"/>
            <wp:effectExtent l="0" t="0" r="0" b="0"/>
            <wp:docPr id="873" name="圖片 873" descr="102-6-6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 descr="102-6-6-0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-2000" contras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930" cy="108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5" w:name="Q_407060905E4D49E59C7A1304F3D52970"/>
      <w:bookmarkEnd w:id="24"/>
      <w:r w:rsidRPr="005A3FDF">
        <w:rPr>
          <w:rFonts w:eastAsia="新細明體"/>
          <w:sz w:val="28"/>
        </w:rPr>
        <w:t>(   )</w:t>
      </w:r>
      <w:r w:rsidR="00227A30" w:rsidRPr="005A3FDF">
        <w:t>於地球上</w:t>
      </w:r>
      <w:r w:rsidRPr="005A3FDF">
        <w:t>一大氣壓下進行</w:t>
      </w:r>
      <w:r w:rsidRPr="00B31D37">
        <w:rPr>
          <w:u w:val="single"/>
        </w:rPr>
        <w:t>托里切利</w:t>
      </w:r>
      <w:r w:rsidRPr="005A3FDF">
        <w:t>實驗，</w:t>
      </w:r>
      <w:r w:rsidR="00227A30" w:rsidRPr="005A3FDF">
        <w:t>發現</w:t>
      </w:r>
      <w:r w:rsidRPr="005A3FDF">
        <w:t>有微量空氣在玻璃管內，</w:t>
      </w:r>
      <w:r w:rsidR="00B31D37">
        <w:rPr>
          <w:rFonts w:hint="eastAsia"/>
        </w:rPr>
        <w:t>若</w:t>
      </w:r>
      <w:r w:rsidR="00227A30" w:rsidRPr="005A3FDF">
        <w:t>將此裝置移到月</w:t>
      </w:r>
      <w:r w:rsidRPr="005A3FDF">
        <w:t>球表面的</w:t>
      </w:r>
      <w:r w:rsidR="00C81E4D" w:rsidRPr="005A3FDF">
        <w:t>進行月球</w:t>
      </w:r>
      <w:r w:rsidRPr="005A3FDF">
        <w:t>大氣壓力</w:t>
      </w:r>
      <w:r w:rsidR="00C81E4D" w:rsidRPr="005A3FDF">
        <w:t>測定</w:t>
      </w:r>
      <w:r w:rsidRPr="005A3FDF">
        <w:t>時，則</w:t>
      </w:r>
      <w:r w:rsidR="00B31D37">
        <w:rPr>
          <w:rFonts w:hint="eastAsia"/>
        </w:rPr>
        <w:t>管內</w:t>
      </w:r>
      <w:r w:rsidRPr="005A3FDF">
        <w:t>水銀柱高度會如何？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C81E4D" w:rsidRPr="005A3FDF">
        <w:t>大</w:t>
      </w:r>
      <w:r w:rsidRPr="005A3FDF">
        <w:t>於</w:t>
      </w:r>
      <w:r w:rsidRPr="005A3FDF">
        <w:rPr>
          <w:w w:val="25"/>
        </w:rPr>
        <w:t xml:space="preserve">　</w:t>
      </w:r>
      <w:r w:rsidR="00C81E4D" w:rsidRPr="005A3FDF">
        <w:t>0</w:t>
      </w:r>
      <w:r w:rsidRPr="005A3FDF">
        <w:rPr>
          <w:w w:val="25"/>
        </w:rPr>
        <w:t xml:space="preserve">　</w:t>
      </w:r>
      <w:r w:rsidRPr="005A3FDF">
        <w:t xml:space="preserve">公分　</w:t>
      </w:r>
      <w:r w:rsidRPr="005A3FDF">
        <w:t>(</w:t>
      </w:r>
      <w:r w:rsidRPr="005A3FDF">
        <w:t>Ｂ</w:t>
      </w:r>
      <w:r w:rsidRPr="005A3FDF">
        <w:t>)</w:t>
      </w:r>
      <w:r w:rsidR="00C81E4D" w:rsidRPr="005A3FDF">
        <w:t>小</w:t>
      </w:r>
      <w:r w:rsidRPr="005A3FDF">
        <w:t>於</w:t>
      </w:r>
      <w:r w:rsidRPr="005A3FDF">
        <w:rPr>
          <w:w w:val="25"/>
        </w:rPr>
        <w:t xml:space="preserve">　</w:t>
      </w:r>
      <w:r w:rsidR="00C81E4D" w:rsidRPr="005A3FDF">
        <w:t>0</w:t>
      </w:r>
      <w:r w:rsidRPr="005A3FDF">
        <w:rPr>
          <w:w w:val="25"/>
        </w:rPr>
        <w:t xml:space="preserve">　</w:t>
      </w:r>
      <w:r w:rsidRPr="005A3FDF">
        <w:t xml:space="preserve">公分　</w:t>
      </w:r>
      <w:r w:rsidRPr="005A3FDF">
        <w:t>(</w:t>
      </w:r>
      <w:r w:rsidRPr="005A3FDF">
        <w:t>Ｃ</w:t>
      </w:r>
      <w:r w:rsidRPr="005A3FDF">
        <w:t>)</w:t>
      </w:r>
      <w:r w:rsidRPr="005A3FDF">
        <w:t>等於</w:t>
      </w:r>
      <w:r w:rsidRPr="005A3FDF">
        <w:rPr>
          <w:w w:val="25"/>
        </w:rPr>
        <w:t xml:space="preserve">　</w:t>
      </w:r>
      <w:r w:rsidR="00C81E4D" w:rsidRPr="005A3FDF">
        <w:t>0</w:t>
      </w:r>
      <w:r w:rsidRPr="005A3FDF">
        <w:rPr>
          <w:w w:val="25"/>
        </w:rPr>
        <w:t xml:space="preserve">　</w:t>
      </w:r>
      <w:r w:rsidRPr="005A3FDF">
        <w:t xml:space="preserve">公分　</w:t>
      </w:r>
      <w:r w:rsidRPr="005A3FDF">
        <w:t>(</w:t>
      </w:r>
      <w:r w:rsidRPr="005A3FDF">
        <w:t>Ｄ</w:t>
      </w:r>
      <w:r w:rsidRPr="005A3FDF">
        <w:t>)</w:t>
      </w:r>
      <w:r w:rsidR="00C81E4D" w:rsidRPr="005A3FDF">
        <w:t>無法測定</w:t>
      </w:r>
      <w:r w:rsidRPr="005A3FDF">
        <w:t>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6" w:name="Q_6D5BCB3861A6425BB2B7E822511209D9"/>
      <w:bookmarkEnd w:id="25"/>
      <w:r w:rsidRPr="005A3FDF">
        <w:rPr>
          <w:rFonts w:eastAsia="新細明體"/>
          <w:sz w:val="28"/>
        </w:rPr>
        <w:lastRenderedPageBreak/>
        <w:t>(   )</w:t>
      </w:r>
      <w:r w:rsidRPr="005A3FDF">
        <w:t>關於有機化合物的敘述，下列何者</w:t>
      </w:r>
      <w:r w:rsidRPr="005A3FDF">
        <w:rPr>
          <w:u w:val="double"/>
        </w:rPr>
        <w:t>錯誤</w:t>
      </w:r>
      <w:r w:rsidRPr="005A3FDF">
        <w:t>？</w:t>
      </w:r>
      <w:r w:rsidR="00092C85" w:rsidRPr="005A3FDF">
        <w:t xml:space="preserve"> </w:t>
      </w:r>
      <w:r w:rsidR="00EC5F32">
        <w:rPr>
          <w:rFonts w:hint="eastAsia"/>
        </w:rPr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澱粉、蛋白質和脂肪都是有機化合物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塑膠是人工合成的無機化合物　</w:t>
      </w:r>
      <w:r w:rsidRPr="005A3FDF">
        <w:t>(</w:t>
      </w:r>
      <w:r w:rsidRPr="005A3FDF">
        <w:t>Ｃ</w:t>
      </w:r>
      <w:r w:rsidRPr="005A3FDF">
        <w:t>)</w:t>
      </w:r>
      <w:r w:rsidR="00EC5F32">
        <w:rPr>
          <w:rFonts w:hint="eastAsia"/>
        </w:rPr>
        <w:t>奶</w:t>
      </w:r>
      <w:r w:rsidRPr="005A3FDF">
        <w:t>粉、</w:t>
      </w:r>
      <w:r w:rsidR="00EC5F32">
        <w:rPr>
          <w:rFonts w:hint="eastAsia"/>
        </w:rPr>
        <w:t>麥芽糖</w:t>
      </w:r>
      <w:r w:rsidRPr="005A3FDF">
        <w:t xml:space="preserve">是有機化合物　</w:t>
      </w:r>
      <w:r w:rsidRPr="005A3FDF">
        <w:t>(</w:t>
      </w:r>
      <w:r w:rsidRPr="005A3FDF">
        <w:t>Ｄ</w:t>
      </w:r>
      <w:r w:rsidRPr="005A3FDF">
        <w:t>)</w:t>
      </w:r>
      <w:r w:rsidRPr="005A3FDF">
        <w:t>從石油中可以提煉出有機化合物。</w:t>
      </w:r>
    </w:p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7" w:name="Q_AA77F108EB2444DB8C6E74C990034DF0"/>
      <w:bookmarkEnd w:id="26"/>
      <w:r w:rsidRPr="005A3FDF">
        <w:rPr>
          <w:rFonts w:eastAsia="新細明體"/>
          <w:sz w:val="28"/>
        </w:rPr>
        <w:t>(   )</w:t>
      </w:r>
      <w:r w:rsidR="00F05A22" w:rsidRPr="005A3FDF">
        <w:t>大家皆知釀製醬油時</w:t>
      </w:r>
      <w:r w:rsidRPr="005A3FDF">
        <w:t>，</w:t>
      </w:r>
      <w:r w:rsidR="00F05A22" w:rsidRPr="005A3FDF">
        <w:t>除了有黃豆、小麥等原料外，還需要</w:t>
      </w:r>
      <w:r w:rsidRPr="005A3FDF">
        <w:t>下列何者</w:t>
      </w:r>
      <w:r w:rsidR="00F05A22" w:rsidRPr="005A3FDF">
        <w:t>菌類催化反應才能製得</w:t>
      </w:r>
      <w:r w:rsidRPr="005A3FDF">
        <w:t>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F05A22" w:rsidRPr="005A3FDF">
        <w:t>酵母菌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F05A22" w:rsidRPr="005A3FDF">
        <w:t>乳酸菌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F05A22" w:rsidRPr="005A3FDF">
        <w:t>麴菌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F05A22" w:rsidRPr="005A3FDF">
        <w:t>醋酸菌</w:t>
      </w:r>
      <w:r w:rsidRPr="005A3FDF">
        <w:t>。</w:t>
      </w:r>
    </w:p>
    <w:tbl>
      <w:tblPr>
        <w:tblpPr w:leftFromText="180" w:rightFromText="180" w:vertAnchor="text" w:horzAnchor="margin" w:tblpXSpec="right" w:tblpY="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567"/>
        <w:gridCol w:w="567"/>
        <w:gridCol w:w="567"/>
      </w:tblGrid>
      <w:tr w:rsidR="00A72EE8" w:rsidRPr="005A3FDF" w:rsidTr="00A72EE8">
        <w:tc>
          <w:tcPr>
            <w:tcW w:w="113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bookmarkStart w:id="28" w:name="Q_0618E55639BF48C081A835FE5B4B65AF"/>
            <w:bookmarkEnd w:id="27"/>
            <w:r w:rsidRPr="005A3FDF">
              <w:t>砝碼數</w:t>
            </w:r>
          </w:p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（個）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2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4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6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8</w:t>
            </w:r>
          </w:p>
        </w:tc>
      </w:tr>
      <w:tr w:rsidR="00A72EE8" w:rsidRPr="005A3FDF" w:rsidTr="00A72EE8">
        <w:tc>
          <w:tcPr>
            <w:tcW w:w="113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伸長量</w:t>
            </w:r>
          </w:p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（公分）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1.1</w:t>
            </w:r>
          </w:p>
        </w:tc>
        <w:tc>
          <w:tcPr>
            <w:tcW w:w="567" w:type="dxa"/>
            <w:tcBorders>
              <w:top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2.0</w:t>
            </w:r>
          </w:p>
        </w:tc>
        <w:tc>
          <w:tcPr>
            <w:tcW w:w="567" w:type="dxa"/>
            <w:tcBorders>
              <w:top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2.9</w:t>
            </w:r>
          </w:p>
        </w:tc>
        <w:tc>
          <w:tcPr>
            <w:tcW w:w="567" w:type="dxa"/>
            <w:tcBorders>
              <w:top w:val="single" w:sz="8" w:space="0" w:color="auto"/>
            </w:tcBorders>
            <w:vAlign w:val="center"/>
          </w:tcPr>
          <w:p w:rsidR="00A72EE8" w:rsidRPr="005A3FDF" w:rsidRDefault="00A72EE8" w:rsidP="00A72EE8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3.8</w:t>
            </w:r>
          </w:p>
        </w:tc>
      </w:tr>
    </w:tbl>
    <w:p w:rsidR="005D689A" w:rsidRPr="005A3FDF" w:rsidRDefault="005D689A" w:rsidP="00092C8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r w:rsidRPr="005A3FDF">
        <w:rPr>
          <w:rFonts w:eastAsia="新細明體"/>
          <w:sz w:val="28"/>
        </w:rPr>
        <w:t>(   )</w:t>
      </w:r>
      <w:r w:rsidRPr="005A3FDF">
        <w:t>若測定某一彈簧的伸長量與外力關係的結果，如表的實驗數據所示。當此實驗的砝碼數增為</w:t>
      </w:r>
      <w:r w:rsidRPr="005A3FDF">
        <w:rPr>
          <w:w w:val="25"/>
        </w:rPr>
        <w:t xml:space="preserve">　</w:t>
      </w:r>
      <w:r w:rsidRPr="005A3FDF">
        <w:t>14</w:t>
      </w:r>
      <w:r w:rsidRPr="005A3FDF">
        <w:rPr>
          <w:w w:val="25"/>
        </w:rPr>
        <w:t xml:space="preserve">　</w:t>
      </w:r>
      <w:r w:rsidRPr="005A3FDF">
        <w:t>個時，則該彈簧的伸長量為多少公分？</w:t>
      </w:r>
      <w:r w:rsidR="00092C85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="00A72EE8" w:rsidRPr="005A3FDF">
        <w:t>4.7</w:t>
      </w:r>
      <w:r w:rsidRPr="005A3FDF">
        <w:rPr>
          <w:w w:val="25"/>
        </w:rPr>
        <w:t xml:space="preserve">　</w:t>
      </w:r>
      <w:r w:rsidRPr="005A3FDF">
        <w:t xml:space="preserve">公分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="00A72EE8" w:rsidRPr="005A3FDF">
        <w:t>5.6</w:t>
      </w:r>
      <w:r w:rsidRPr="005A3FDF">
        <w:rPr>
          <w:w w:val="25"/>
        </w:rPr>
        <w:t xml:space="preserve">　</w:t>
      </w:r>
      <w:r w:rsidRPr="005A3FDF">
        <w:t xml:space="preserve">公分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="00A72EE8" w:rsidRPr="005A3FDF">
        <w:t>6.5</w:t>
      </w:r>
      <w:r w:rsidRPr="005A3FDF">
        <w:rPr>
          <w:w w:val="25"/>
        </w:rPr>
        <w:t xml:space="preserve">　</w:t>
      </w:r>
      <w:r w:rsidRPr="005A3FDF">
        <w:t xml:space="preserve">公分　</w:t>
      </w:r>
      <w:r w:rsidRPr="005A3FDF">
        <w:t>(</w:t>
      </w:r>
      <w:r w:rsidRPr="005A3FDF">
        <w:t>Ｄ</w:t>
      </w:r>
      <w:r w:rsidRPr="005A3FDF">
        <w:t>)</w:t>
      </w:r>
      <w:r w:rsidRPr="005A3FDF">
        <w:t>無法</w:t>
      </w:r>
      <w:r w:rsidR="00A72EE8" w:rsidRPr="005A3FDF">
        <w:t>測</w:t>
      </w:r>
      <w:r w:rsidRPr="005A3FDF">
        <w:t>定。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29" w:name="Q_1182BB34189D42B6BCF6E01550955761"/>
      <w:bookmarkEnd w:id="28"/>
      <w:r w:rsidRPr="005A3FDF">
        <w:rPr>
          <w:rFonts w:eastAsia="新細明體"/>
          <w:sz w:val="28"/>
        </w:rPr>
        <w:t>(   )</w:t>
      </w:r>
      <w:r w:rsidRPr="005A3FDF">
        <w:t>一</w:t>
      </w:r>
      <w:r w:rsidR="0082722F" w:rsidRPr="005A3FDF">
        <w:t>實心</w:t>
      </w:r>
      <w:r w:rsidRPr="005A3FDF">
        <w:t>鐵球（密度為</w:t>
      </w:r>
      <w:r w:rsidRPr="005A3FDF">
        <w:rPr>
          <w:w w:val="25"/>
        </w:rPr>
        <w:t xml:space="preserve">　</w:t>
      </w:r>
      <w:r w:rsidR="0082722F" w:rsidRPr="005A3FDF">
        <w:t>8</w:t>
      </w:r>
      <w:r w:rsidRPr="005A3FDF">
        <w:rPr>
          <w:w w:val="25"/>
          <w:kern w:val="0"/>
          <w:lang w:val="zh-TW"/>
        </w:rPr>
        <w:t xml:space="preserve">　</w:t>
      </w:r>
      <w:r w:rsidRPr="005A3FDF">
        <w:t>g/cm</w:t>
      </w:r>
      <w:r w:rsidRPr="005A3FDF">
        <w:rPr>
          <w:vertAlign w:val="superscript"/>
        </w:rPr>
        <w:t>3</w:t>
      </w:r>
      <w:r w:rsidRPr="005A3FDF">
        <w:t>）放入盛滿</w:t>
      </w:r>
      <w:r w:rsidR="0082722F" w:rsidRPr="005A3FDF">
        <w:t>鹽水</w:t>
      </w:r>
      <w:r w:rsidRPr="005A3FDF">
        <w:t>（密度為</w:t>
      </w:r>
      <w:r w:rsidRPr="005A3FDF">
        <w:rPr>
          <w:w w:val="25"/>
        </w:rPr>
        <w:t xml:space="preserve">　</w:t>
      </w:r>
      <w:r w:rsidR="0082722F" w:rsidRPr="005A3FDF">
        <w:t>1.2</w:t>
      </w:r>
      <w:r w:rsidRPr="005A3FDF">
        <w:rPr>
          <w:w w:val="25"/>
          <w:kern w:val="0"/>
          <w:lang w:val="zh-TW"/>
        </w:rPr>
        <w:t xml:space="preserve">　</w:t>
      </w:r>
      <w:r w:rsidRPr="005A3FDF">
        <w:t>g/cm</w:t>
      </w:r>
      <w:r w:rsidRPr="005A3FDF">
        <w:rPr>
          <w:vertAlign w:val="superscript"/>
        </w:rPr>
        <w:t>3</w:t>
      </w:r>
      <w:r w:rsidRPr="005A3FDF">
        <w:t>）之燒杯中，溢出</w:t>
      </w:r>
      <w:r w:rsidR="0082722F" w:rsidRPr="005A3FDF">
        <w:t>鹽水</w:t>
      </w:r>
      <w:r w:rsidRPr="005A3FDF">
        <w:rPr>
          <w:w w:val="25"/>
        </w:rPr>
        <w:t xml:space="preserve">　</w:t>
      </w:r>
      <w:r w:rsidRPr="005A3FDF">
        <w:t>300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t>gw</w:t>
      </w:r>
      <w:r w:rsidRPr="005A3FDF">
        <w:t>，則鐵球</w:t>
      </w:r>
      <w:r w:rsidR="0082722F" w:rsidRPr="005A3FDF">
        <w:t>的</w:t>
      </w:r>
      <w:r w:rsidR="00B31D37">
        <w:rPr>
          <w:rFonts w:hint="eastAsia"/>
        </w:rPr>
        <w:t>質量</w:t>
      </w:r>
      <w:r w:rsidRPr="005A3FDF">
        <w:t>是多少</w:t>
      </w:r>
      <w:r w:rsidR="00B31D37">
        <w:rPr>
          <w:rFonts w:hint="eastAsia"/>
        </w:rPr>
        <w:t>g</w:t>
      </w:r>
      <w:r w:rsidRPr="005A3FDF">
        <w:t>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="00B31D37">
        <w:rPr>
          <w:rFonts w:hint="eastAsia"/>
        </w:rPr>
        <w:t>2000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="0082722F" w:rsidRPr="005A3FDF">
        <w:t>2</w:t>
      </w:r>
      <w:r w:rsidR="00B31D37">
        <w:rPr>
          <w:rFonts w:hint="eastAsia"/>
        </w:rPr>
        <w:t>400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="00B31D37">
        <w:rPr>
          <w:rFonts w:hint="eastAsia"/>
        </w:rPr>
        <w:t>30</w:t>
      </w:r>
      <w:r w:rsidR="0082722F" w:rsidRPr="005A3FDF">
        <w:t>0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B31D37">
        <w:rPr>
          <w:rFonts w:hint="eastAsia"/>
        </w:rPr>
        <w:t>25</w:t>
      </w:r>
      <w:r w:rsidRPr="005A3FDF">
        <w:t>0</w:t>
      </w:r>
      <w:r w:rsidRPr="005A3FDF">
        <w:t>。</w:t>
      </w:r>
    </w:p>
    <w:p w:rsidR="005D689A" w:rsidRPr="005A3FDF" w:rsidRDefault="00747D3C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30" w:name="Q_3B6821B9F9A14EA1B7DDAD7358A07FB5"/>
      <w:bookmarkStart w:id="31" w:name="Q_D2B099F699394CD0BABB3B0A27D660C3"/>
      <w:bookmarkEnd w:id="29"/>
      <w:r w:rsidRPr="005A3FDF">
        <w:rPr>
          <w:noProof/>
        </w:rPr>
        <w:drawing>
          <wp:anchor distT="0" distB="0" distL="114300" distR="114300" simplePos="0" relativeHeight="251666432" behindDoc="0" locked="0" layoutInCell="1" allowOverlap="1" wp14:anchorId="3D9098D5" wp14:editId="6F43FF77">
            <wp:simplePos x="0" y="0"/>
            <wp:positionH relativeFrom="column">
              <wp:posOffset>4110990</wp:posOffset>
            </wp:positionH>
            <wp:positionV relativeFrom="paragraph">
              <wp:posOffset>122555</wp:posOffset>
            </wp:positionV>
            <wp:extent cx="2337435" cy="1288415"/>
            <wp:effectExtent l="0" t="0" r="5715" b="6985"/>
            <wp:wrapSquare wrapText="bothSides"/>
            <wp:docPr id="874" name="圖片 874" descr="6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 descr="6-01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59000"/>
                              </a14:imgEffect>
                              <a14:imgEffect>
                                <a14:brightnessContrast bright="-4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30"/>
      <w:r w:rsidR="005D689A" w:rsidRPr="005A3FDF">
        <w:rPr>
          <w:rFonts w:eastAsia="新細明體"/>
          <w:sz w:val="28"/>
        </w:rPr>
        <w:t>(   )</w:t>
      </w:r>
      <w:r w:rsidR="005D689A" w:rsidRPr="005A3FDF">
        <w:t>大、中、小三顆同材質的實心</w:t>
      </w:r>
      <w:r w:rsidR="0097319B">
        <w:rPr>
          <w:rFonts w:hint="eastAsia"/>
        </w:rPr>
        <w:t>銅</w:t>
      </w:r>
      <w:r w:rsidR="005D689A" w:rsidRPr="005A3FDF">
        <w:t>球，沉入水面下，何者所受的浮力最大？</w:t>
      </w:r>
      <w:r w:rsidR="00E03797" w:rsidRPr="005A3FDF"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5D689A" w:rsidRPr="005A3FDF">
        <w:t xml:space="preserve">大球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5D689A" w:rsidRPr="005A3FDF">
        <w:t xml:space="preserve">中球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5D689A" w:rsidRPr="005A3FDF">
        <w:t xml:space="preserve">小球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5D689A" w:rsidRPr="005A3FDF">
        <w:t>以上均相同。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rPr>
          <w:kern w:val="0"/>
          <w:lang w:val="zh-TW"/>
        </w:rPr>
      </w:pPr>
      <w:bookmarkStart w:id="32" w:name="Q_0112C961D2E04B038139ECE405BFDBA6"/>
      <w:bookmarkEnd w:id="31"/>
      <w:r w:rsidRPr="005A3FDF">
        <w:rPr>
          <w:rFonts w:eastAsia="新細明體"/>
          <w:kern w:val="0"/>
          <w:sz w:val="28"/>
          <w:lang w:val="zh-TW"/>
        </w:rPr>
        <w:t>(   )</w:t>
      </w:r>
      <w:r w:rsidRPr="005A3FDF">
        <w:rPr>
          <w:kern w:val="0"/>
          <w:lang w:val="zh-TW"/>
        </w:rPr>
        <w:t>如圖所示，</w:t>
      </w:r>
      <w:r w:rsidR="004C18BB">
        <w:rPr>
          <w:rFonts w:hint="eastAsia"/>
          <w:kern w:val="0"/>
          <w:lang w:val="zh-TW"/>
        </w:rPr>
        <w:t>假設</w:t>
      </w:r>
      <w:r w:rsidR="00747D3C" w:rsidRPr="005A3FDF">
        <w:rPr>
          <w:kern w:val="0"/>
          <w:lang w:val="zh-TW"/>
        </w:rPr>
        <w:t>若</w:t>
      </w:r>
      <w:r w:rsidRPr="005A3FDF">
        <w:rPr>
          <w:kern w:val="0"/>
          <w:lang w:val="zh-TW"/>
        </w:rPr>
        <w:t>每邊</w:t>
      </w:r>
      <w:r w:rsidR="00747D3C" w:rsidRPr="005A3FDF">
        <w:rPr>
          <w:kern w:val="0"/>
          <w:lang w:val="zh-TW"/>
        </w:rPr>
        <w:t>4</w:t>
      </w:r>
      <w:r w:rsidRPr="005A3FDF">
        <w:rPr>
          <w:kern w:val="0"/>
          <w:lang w:val="zh-TW"/>
        </w:rPr>
        <w:t>個人各以相同的力量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F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拉一條繩的兩端，最後繩子被拉斷了。如果將繩的一端綁在樹上，另一端至少要幾個人各以相同的力量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F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去拉，才會將繩子拉斷？（假設大樹沒有被拉起來）</w:t>
      </w:r>
      <w:r w:rsidR="00E03797" w:rsidRPr="005A3FDF">
        <w:rPr>
          <w:kern w:val="0"/>
          <w:lang w:val="zh-TW"/>
        </w:rPr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="00747D3C" w:rsidRPr="005A3FDF">
        <w:rPr>
          <w:kern w:val="0"/>
          <w:lang w:val="zh-TW"/>
        </w:rPr>
        <w:t>8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 xml:space="preserve">人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="00747D3C" w:rsidRPr="005A3FDF">
        <w:rPr>
          <w:kern w:val="0"/>
          <w:lang w:val="zh-TW"/>
        </w:rPr>
        <w:t>6</w:t>
      </w:r>
      <w:r w:rsidRPr="005A3FDF">
        <w:rPr>
          <w:kern w:val="0"/>
          <w:lang w:val="zh-TW"/>
        </w:rPr>
        <w:t xml:space="preserve">人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="00747D3C" w:rsidRPr="005A3FDF">
        <w:rPr>
          <w:kern w:val="0"/>
          <w:lang w:val="zh-TW"/>
        </w:rPr>
        <w:t>4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 xml:space="preserve">人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="00747D3C" w:rsidRPr="005A3FDF">
        <w:rPr>
          <w:kern w:val="0"/>
          <w:lang w:val="zh-TW"/>
        </w:rPr>
        <w:t>2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人。</w:t>
      </w:r>
    </w:p>
    <w:p w:rsidR="005D689A" w:rsidRPr="005A3FDF" w:rsidRDefault="005D689A" w:rsidP="00EB52A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33" w:name="Q_76411BFB87524A2ABEE425C2AA2C06FA"/>
      <w:bookmarkEnd w:id="32"/>
      <w:r w:rsidRPr="005A3FDF">
        <w:rPr>
          <w:rFonts w:eastAsia="新細明體"/>
          <w:sz w:val="28"/>
        </w:rPr>
        <w:t>(   )</w:t>
      </w:r>
      <w:r w:rsidR="008B3A48" w:rsidRPr="005A3FDF">
        <w:t>物體的</w:t>
      </w:r>
      <w:r w:rsidRPr="005A3FDF">
        <w:t>密度為</w:t>
      </w:r>
      <w:r w:rsidRPr="005A3FDF">
        <w:rPr>
          <w:w w:val="25"/>
        </w:rPr>
        <w:t xml:space="preserve">　</w:t>
      </w:r>
      <w:r w:rsidRPr="005A3FDF">
        <w:t>1.</w:t>
      </w:r>
      <w:r w:rsidR="00F67985" w:rsidRPr="005A3FDF">
        <w:t>8</w:t>
      </w:r>
      <w:r w:rsidRPr="005A3FDF">
        <w:rPr>
          <w:w w:val="25"/>
        </w:rPr>
        <w:t xml:space="preserve">　</w:t>
      </w:r>
      <w:r w:rsidRPr="005A3FDF">
        <w:t>g/cm</w:t>
      </w:r>
      <w:r w:rsidRPr="005A3FDF">
        <w:rPr>
          <w:vertAlign w:val="superscript"/>
        </w:rPr>
        <w:t>3</w:t>
      </w:r>
      <w:r w:rsidRPr="005A3FDF">
        <w:t>，質量為</w:t>
      </w:r>
      <w:r w:rsidRPr="005A3FDF">
        <w:rPr>
          <w:w w:val="25"/>
        </w:rPr>
        <w:t xml:space="preserve">　</w:t>
      </w:r>
      <w:r w:rsidR="00F67985" w:rsidRPr="005A3FDF">
        <w:t>1</w:t>
      </w:r>
      <w:r w:rsidRPr="005A3FDF">
        <w:t>0</w:t>
      </w:r>
      <w:r w:rsidR="00F67985" w:rsidRPr="005A3FDF">
        <w:t>8</w:t>
      </w:r>
      <w:r w:rsidRPr="005A3FDF">
        <w:rPr>
          <w:w w:val="25"/>
        </w:rPr>
        <w:t xml:space="preserve">　</w:t>
      </w:r>
      <w:r w:rsidRPr="005A3FDF">
        <w:t>g</w:t>
      </w:r>
      <w:r w:rsidRPr="005A3FDF">
        <w:rPr>
          <w:w w:val="25"/>
        </w:rPr>
        <w:t xml:space="preserve">　</w:t>
      </w:r>
      <w:r w:rsidRPr="005A3FDF">
        <w:t>，當其懸於彈簧下端時，彈簧伸長</w:t>
      </w:r>
      <w:r w:rsidR="00F67985" w:rsidRPr="005A3FDF">
        <w:t>量</w:t>
      </w:r>
      <w:r w:rsidR="008B3A48">
        <w:rPr>
          <w:rFonts w:hint="eastAsia"/>
        </w:rPr>
        <w:t>為</w:t>
      </w:r>
      <w:r w:rsidRPr="005A3FDF">
        <w:rPr>
          <w:w w:val="25"/>
        </w:rPr>
        <w:t xml:space="preserve">　</w:t>
      </w:r>
      <w:r w:rsidRPr="005A3FDF">
        <w:t>1</w:t>
      </w:r>
      <w:r w:rsidR="00F67985" w:rsidRPr="005A3FDF">
        <w:t>8</w:t>
      </w:r>
      <w:r w:rsidRPr="005A3FDF">
        <w:rPr>
          <w:w w:val="25"/>
        </w:rPr>
        <w:t xml:space="preserve">　</w:t>
      </w:r>
      <w:r w:rsidRPr="005A3FDF">
        <w:t>cm</w:t>
      </w:r>
      <w:r w:rsidRPr="005A3FDF">
        <w:t>，若將物體全部浸入水中時，此時彈簧伸長</w:t>
      </w:r>
      <w:r w:rsidR="00F67985" w:rsidRPr="005A3FDF">
        <w:t>量</w:t>
      </w:r>
      <w:r w:rsidRPr="005A3FDF">
        <w:t>多少</w:t>
      </w:r>
      <w:r w:rsidRPr="005A3FDF">
        <w:rPr>
          <w:w w:val="25"/>
        </w:rPr>
        <w:t xml:space="preserve">　</w:t>
      </w:r>
      <w:r w:rsidRPr="005A3FDF">
        <w:t>cm</w:t>
      </w:r>
      <w:r w:rsidRPr="005A3FDF">
        <w:t>？</w:t>
      </w:r>
      <w:r w:rsidRPr="005A3FDF">
        <w:t>(</w:t>
      </w:r>
      <w:r w:rsidRPr="005A3FDF">
        <w:t>Ａ</w:t>
      </w:r>
      <w:r w:rsidRPr="005A3FDF">
        <w:t>)</w:t>
      </w:r>
      <w:r w:rsidRPr="00EB52A5">
        <w:rPr>
          <w:w w:val="25"/>
        </w:rPr>
        <w:t xml:space="preserve">　</w:t>
      </w:r>
      <w:r w:rsidRPr="005A3FDF">
        <w:t>10</w:t>
      </w:r>
      <w:r w:rsidR="00655836">
        <w:rPr>
          <w:rFonts w:hint="eastAsia"/>
        </w:rPr>
        <w:t xml:space="preserve"> </w:t>
      </w:r>
      <w:r w:rsidRPr="005A3FDF">
        <w:t>(</w:t>
      </w:r>
      <w:r w:rsidRPr="005A3FDF">
        <w:t>Ｂ</w:t>
      </w:r>
      <w:r w:rsidRPr="005A3FDF">
        <w:t>)</w:t>
      </w:r>
      <w:r w:rsidRPr="00EB52A5">
        <w:rPr>
          <w:w w:val="25"/>
        </w:rPr>
        <w:t xml:space="preserve">　</w:t>
      </w:r>
      <w:r w:rsidRPr="005A3FDF">
        <w:t>8</w:t>
      </w:r>
      <w:r w:rsidR="00655836">
        <w:rPr>
          <w:rFonts w:hint="eastAsia"/>
        </w:rPr>
        <w:t xml:space="preserve"> </w:t>
      </w:r>
      <w:r w:rsidRPr="005A3FDF">
        <w:t>(</w:t>
      </w:r>
      <w:r w:rsidRPr="005A3FDF">
        <w:t>Ｃ</w:t>
      </w:r>
      <w:r w:rsidRPr="005A3FDF">
        <w:t>)</w:t>
      </w:r>
      <w:r w:rsidRPr="00EB52A5">
        <w:rPr>
          <w:w w:val="25"/>
        </w:rPr>
        <w:t xml:space="preserve">　</w:t>
      </w:r>
      <w:r w:rsidRPr="005A3FDF">
        <w:t>6</w:t>
      </w:r>
      <w:r w:rsidR="00655836">
        <w:rPr>
          <w:rFonts w:hint="eastAsia"/>
        </w:rPr>
        <w:t xml:space="preserve"> </w:t>
      </w:r>
      <w:r w:rsidRPr="005A3FDF">
        <w:t>(</w:t>
      </w:r>
      <w:r w:rsidRPr="005A3FDF">
        <w:t>Ｄ</w:t>
      </w:r>
      <w:r w:rsidRPr="005A3FDF">
        <w:t>)</w:t>
      </w:r>
      <w:r w:rsidRPr="00EB52A5">
        <w:rPr>
          <w:w w:val="25"/>
        </w:rPr>
        <w:t xml:space="preserve">　</w:t>
      </w:r>
      <w:r w:rsidRPr="005A3FDF">
        <w:t>4</w:t>
      </w:r>
      <w:r w:rsidRPr="005A3FDF">
        <w:t>。</w:t>
      </w:r>
    </w:p>
    <w:p w:rsidR="005D689A" w:rsidRPr="005A3FDF" w:rsidRDefault="00655836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34" w:name="Q_08724A6B1D08425CB367EF8B3F34F9B8"/>
      <w:bookmarkEnd w:id="33"/>
      <w:r w:rsidRPr="005A3FDF">
        <w:rPr>
          <w:noProof/>
        </w:rPr>
        <w:drawing>
          <wp:anchor distT="0" distB="0" distL="114300" distR="114300" simplePos="0" relativeHeight="251667456" behindDoc="0" locked="0" layoutInCell="1" allowOverlap="1" wp14:anchorId="3C69C523" wp14:editId="40BCA954">
            <wp:simplePos x="0" y="0"/>
            <wp:positionH relativeFrom="column">
              <wp:posOffset>5615305</wp:posOffset>
            </wp:positionH>
            <wp:positionV relativeFrom="paragraph">
              <wp:posOffset>107950</wp:posOffset>
            </wp:positionV>
            <wp:extent cx="683895" cy="715645"/>
            <wp:effectExtent l="0" t="0" r="1905" b="8255"/>
            <wp:wrapSquare wrapText="bothSides"/>
            <wp:docPr id="876" name="圖片 876" descr="6-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 descr="6-4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89A" w:rsidRPr="005A3FDF">
        <w:rPr>
          <w:rFonts w:eastAsia="新細明體"/>
          <w:sz w:val="28"/>
        </w:rPr>
        <w:t>(   )</w:t>
      </w:r>
      <w:r w:rsidR="005D689A" w:rsidRPr="005A3FDF">
        <w:t>如圖，一底面積為</w:t>
      </w:r>
      <w:r w:rsidR="005D689A" w:rsidRPr="005A3FDF">
        <w:rPr>
          <w:w w:val="25"/>
        </w:rPr>
        <w:t xml:space="preserve">　</w:t>
      </w:r>
      <w:r w:rsidR="00B31D37">
        <w:rPr>
          <w:rFonts w:hint="eastAsia"/>
        </w:rPr>
        <w:t>5</w:t>
      </w:r>
      <w:r w:rsidR="005D689A" w:rsidRPr="005A3FDF">
        <w:t>0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rPr>
          <w:vertAlign w:val="superscript"/>
        </w:rPr>
        <w:t>2</w:t>
      </w:r>
      <w:r w:rsidR="005D689A" w:rsidRPr="005A3FDF">
        <w:rPr>
          <w:w w:val="25"/>
        </w:rPr>
        <w:t xml:space="preserve">　</w:t>
      </w:r>
      <w:r w:rsidR="005D689A" w:rsidRPr="005A3FDF">
        <w:t>的圓柱形杯子，裝</w:t>
      </w:r>
      <w:r w:rsidR="008B3A48">
        <w:rPr>
          <w:rFonts w:hint="eastAsia"/>
        </w:rPr>
        <w:t>入</w:t>
      </w:r>
      <w:r w:rsidR="005D689A" w:rsidRPr="005A3FDF">
        <w:t>密度為</w:t>
      </w:r>
      <w:r w:rsidR="005D689A" w:rsidRPr="005A3FDF">
        <w:rPr>
          <w:w w:val="25"/>
        </w:rPr>
        <w:t xml:space="preserve">　</w:t>
      </w:r>
      <w:r w:rsidR="005D689A" w:rsidRPr="005A3FDF">
        <w:t>2</w:t>
      </w:r>
      <w:r w:rsidR="005D689A" w:rsidRPr="005A3FDF">
        <w:rPr>
          <w:w w:val="25"/>
        </w:rPr>
        <w:t xml:space="preserve">　</w:t>
      </w:r>
      <w:r w:rsidR="005D689A" w:rsidRPr="005A3FDF">
        <w:t>g/cm</w:t>
      </w:r>
      <w:r w:rsidR="005D689A" w:rsidRPr="005A3FDF">
        <w:rPr>
          <w:vertAlign w:val="superscript"/>
        </w:rPr>
        <w:t>3</w:t>
      </w:r>
      <w:r w:rsidR="005D689A" w:rsidRPr="005A3FDF">
        <w:rPr>
          <w:w w:val="25"/>
        </w:rPr>
        <w:t xml:space="preserve">　</w:t>
      </w:r>
      <w:r w:rsidR="005D689A" w:rsidRPr="005A3FDF">
        <w:t>的某液體，</w:t>
      </w:r>
      <w:r w:rsidR="001A37C9">
        <w:rPr>
          <w:rFonts w:hint="eastAsia"/>
        </w:rPr>
        <w:t>現</w:t>
      </w:r>
      <w:r w:rsidR="005D689A" w:rsidRPr="005A3FDF">
        <w:t>放入一質量為</w:t>
      </w:r>
      <w:r w:rsidR="005D689A" w:rsidRPr="005A3FDF">
        <w:rPr>
          <w:w w:val="25"/>
        </w:rPr>
        <w:t xml:space="preserve">　</w:t>
      </w:r>
      <w:r w:rsidR="001A37C9">
        <w:rPr>
          <w:rFonts w:hint="eastAsia"/>
        </w:rPr>
        <w:t>8</w:t>
      </w:r>
      <w:r w:rsidR="005D689A" w:rsidRPr="005A3FDF">
        <w:t>0</w:t>
      </w:r>
      <w:r w:rsidR="005D689A" w:rsidRPr="005A3FDF">
        <w:rPr>
          <w:w w:val="25"/>
        </w:rPr>
        <w:t xml:space="preserve">　</w:t>
      </w:r>
      <w:r w:rsidR="005D689A" w:rsidRPr="005A3FDF">
        <w:t>g</w:t>
      </w:r>
      <w:r w:rsidR="005D689A" w:rsidRPr="005A3FDF">
        <w:rPr>
          <w:w w:val="25"/>
        </w:rPr>
        <w:t xml:space="preserve">　</w:t>
      </w:r>
      <w:r w:rsidR="005D689A" w:rsidRPr="005A3FDF">
        <w:t>的冰塊時，液面</w:t>
      </w:r>
      <w:r w:rsidR="001A37C9">
        <w:rPr>
          <w:rFonts w:hint="eastAsia"/>
        </w:rPr>
        <w:t>上升至</w:t>
      </w:r>
      <w:r w:rsidR="001A37C9">
        <w:rPr>
          <w:rFonts w:hint="eastAsia"/>
        </w:rPr>
        <w:t xml:space="preserve"> </w:t>
      </w:r>
      <w:r w:rsidR="00B31D37">
        <w:rPr>
          <w:rFonts w:hint="eastAsia"/>
        </w:rPr>
        <w:t xml:space="preserve">6 </w:t>
      </w:r>
      <w:r w:rsidR="005D689A" w:rsidRPr="005A3FDF">
        <w:t>cm</w:t>
      </w:r>
      <w:r w:rsidR="005D689A" w:rsidRPr="005A3FDF">
        <w:t>，則當冰塊完全融化後，杯內底部受到壓力的變化</w:t>
      </w:r>
      <w:r w:rsidR="00B31D37" w:rsidRPr="005A3FDF">
        <w:rPr>
          <w:kern w:val="0"/>
          <w:lang w:val="zh-TW"/>
        </w:rPr>
        <w:t>（假設</w:t>
      </w:r>
      <w:r w:rsidR="00B31D37">
        <w:rPr>
          <w:rFonts w:hint="eastAsia"/>
          <w:kern w:val="0"/>
          <w:lang w:val="zh-TW"/>
        </w:rPr>
        <w:t>冰塊融化前後液體無溢出</w:t>
      </w:r>
      <w:r w:rsidR="00B31D37" w:rsidRPr="005A3FDF">
        <w:rPr>
          <w:kern w:val="0"/>
          <w:lang w:val="zh-TW"/>
        </w:rPr>
        <w:t>）</w:t>
      </w:r>
      <w:r w:rsidR="005D689A" w:rsidRPr="005A3FDF">
        <w:t>，下列敘述何者正確？</w:t>
      </w:r>
      <w:r w:rsidR="00E03797" w:rsidRPr="005A3FDF"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5D689A" w:rsidRPr="005A3FDF">
        <w:t>因冰融化後液面高度</w:t>
      </w:r>
      <w:r w:rsidR="00B60CA4">
        <w:rPr>
          <w:rFonts w:hint="eastAsia"/>
        </w:rPr>
        <w:t>升高</w:t>
      </w:r>
      <w:r w:rsidR="005D689A" w:rsidRPr="005A3FDF">
        <w:t>，</w:t>
      </w:r>
      <w:r w:rsidR="00B60CA4">
        <w:rPr>
          <w:rFonts w:hint="eastAsia"/>
        </w:rPr>
        <w:t>故</w:t>
      </w:r>
      <w:r w:rsidR="005D689A" w:rsidRPr="005A3FDF">
        <w:t xml:space="preserve">壓力不變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5D689A" w:rsidRPr="005A3FDF">
        <w:t>因冰融化後液面高度升高，</w:t>
      </w:r>
      <w:r w:rsidR="00B60CA4">
        <w:rPr>
          <w:rFonts w:hint="eastAsia"/>
        </w:rPr>
        <w:t>故</w:t>
      </w:r>
      <w:r w:rsidR="005D689A" w:rsidRPr="005A3FDF">
        <w:t xml:space="preserve">壓力變大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5D689A" w:rsidRPr="005A3FDF">
        <w:t>因冰融化後液面高度降低，</w:t>
      </w:r>
      <w:r w:rsidR="00B60CA4">
        <w:rPr>
          <w:rFonts w:hint="eastAsia"/>
        </w:rPr>
        <w:t>故</w:t>
      </w:r>
      <w:r w:rsidR="005D689A" w:rsidRPr="005A3FDF">
        <w:t xml:space="preserve">壓力變小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5D689A" w:rsidRPr="005A3FDF">
        <w:t>因冰融化後</w:t>
      </w:r>
      <w:r w:rsidR="00B60CA4" w:rsidRPr="005A3FDF">
        <w:t>液面高度降低</w:t>
      </w:r>
      <w:r w:rsidR="005D689A" w:rsidRPr="005A3FDF">
        <w:t>，</w:t>
      </w:r>
      <w:r w:rsidR="00B60CA4">
        <w:rPr>
          <w:rFonts w:hint="eastAsia"/>
        </w:rPr>
        <w:t>故</w:t>
      </w:r>
      <w:r w:rsidR="005D689A" w:rsidRPr="005A3FDF">
        <w:t>壓力不變。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35" w:name="Q_74604EEA932944A1BEA3EA7E9AA6A160"/>
      <w:bookmarkEnd w:id="34"/>
      <w:r w:rsidRPr="005A3FDF">
        <w:rPr>
          <w:rFonts w:eastAsia="新細明體"/>
          <w:sz w:val="28"/>
        </w:rPr>
        <w:t>(   )</w:t>
      </w:r>
      <w:r w:rsidR="00B60CA4">
        <w:rPr>
          <w:rFonts w:hint="eastAsia"/>
        </w:rPr>
        <w:t>一般常見</w:t>
      </w:r>
      <w:r w:rsidR="00E03797" w:rsidRPr="005A3FDF">
        <w:t>的</w:t>
      </w:r>
      <w:r w:rsidR="00B60CA4">
        <w:rPr>
          <w:rFonts w:hint="eastAsia"/>
        </w:rPr>
        <w:t>木耳、香菇及蜜餞等食品，是用下列食品加工的何種方式保存</w:t>
      </w:r>
      <w:r w:rsidR="00E03797" w:rsidRPr="005A3FDF">
        <w:t>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B60CA4">
        <w:rPr>
          <w:rFonts w:hint="eastAsia"/>
        </w:rPr>
        <w:t>低溫冷藏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B60CA4">
        <w:rPr>
          <w:rFonts w:hint="eastAsia"/>
        </w:rPr>
        <w:t>乾燥法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B60CA4">
        <w:rPr>
          <w:rFonts w:hint="eastAsia"/>
        </w:rPr>
        <w:t>真空包裝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B60CA4">
        <w:rPr>
          <w:rFonts w:hint="eastAsia"/>
        </w:rPr>
        <w:t>低溫冷凍</w:t>
      </w:r>
      <w:r w:rsidRPr="005A3FDF"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36" w:name="Q_F4CD318480E74260B00077F0A7CA37D8"/>
      <w:bookmarkEnd w:id="35"/>
      <w:r w:rsidRPr="005A3FDF">
        <w:rPr>
          <w:rFonts w:eastAsia="新細明體"/>
          <w:sz w:val="28"/>
        </w:rPr>
        <w:t>(   )</w:t>
      </w:r>
      <w:r w:rsidR="00B60CA4">
        <w:rPr>
          <w:rFonts w:hint="eastAsia"/>
        </w:rPr>
        <w:t>水</w:t>
      </w:r>
      <w:r w:rsidR="006156B7">
        <w:rPr>
          <w:rFonts w:hint="eastAsia"/>
        </w:rPr>
        <w:t>溶液</w:t>
      </w:r>
      <w:r w:rsidR="00B60CA4">
        <w:rPr>
          <w:rFonts w:hint="eastAsia"/>
        </w:rPr>
        <w:t>中含有哪幾種離子</w:t>
      </w:r>
      <w:r w:rsidRPr="005A3FDF">
        <w:t>，</w:t>
      </w:r>
      <w:r w:rsidR="00B60CA4">
        <w:rPr>
          <w:rFonts w:hint="eastAsia"/>
        </w:rPr>
        <w:t>才能稱為硬水</w:t>
      </w:r>
      <w:r w:rsidRPr="005A3FDF">
        <w:t>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6156B7">
        <w:rPr>
          <w:rFonts w:hint="eastAsia"/>
        </w:rPr>
        <w:t>Mg</w:t>
      </w:r>
      <w:r w:rsidR="006156B7" w:rsidRPr="006156B7">
        <w:rPr>
          <w:rFonts w:hint="eastAsia"/>
          <w:vertAlign w:val="superscript"/>
        </w:rPr>
        <w:t>2+</w:t>
      </w:r>
      <w:r w:rsidR="006156B7">
        <w:t>、</w:t>
      </w:r>
      <w:r w:rsidR="006156B7">
        <w:rPr>
          <w:rFonts w:hint="eastAsia"/>
        </w:rPr>
        <w:t>Na</w:t>
      </w:r>
      <w:r w:rsidR="006156B7" w:rsidRPr="006156B7">
        <w:rPr>
          <w:rFonts w:hint="eastAsia"/>
          <w:vertAlign w:val="superscript"/>
        </w:rPr>
        <w:t>+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6156B7">
        <w:rPr>
          <w:rFonts w:hint="eastAsia"/>
        </w:rPr>
        <w:t>Fe</w:t>
      </w:r>
      <w:r w:rsidR="006156B7" w:rsidRPr="006156B7">
        <w:rPr>
          <w:rFonts w:hint="eastAsia"/>
          <w:vertAlign w:val="superscript"/>
        </w:rPr>
        <w:t>3+</w:t>
      </w:r>
      <w:r w:rsidR="006156B7">
        <w:rPr>
          <w:rFonts w:hint="eastAsia"/>
        </w:rPr>
        <w:t>、</w:t>
      </w:r>
      <w:r w:rsidR="006156B7">
        <w:rPr>
          <w:rFonts w:hint="eastAsia"/>
        </w:rPr>
        <w:t>Ca</w:t>
      </w:r>
      <w:r w:rsidR="006156B7" w:rsidRPr="006156B7">
        <w:rPr>
          <w:rFonts w:hint="eastAsia"/>
          <w:vertAlign w:val="superscript"/>
        </w:rPr>
        <w:t>2+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6156B7">
        <w:rPr>
          <w:rFonts w:hint="eastAsia"/>
        </w:rPr>
        <w:t>Ca</w:t>
      </w:r>
      <w:r w:rsidR="006156B7" w:rsidRPr="006156B7">
        <w:rPr>
          <w:rFonts w:hint="eastAsia"/>
          <w:vertAlign w:val="superscript"/>
        </w:rPr>
        <w:t>2+</w:t>
      </w:r>
      <w:r w:rsidR="006156B7">
        <w:rPr>
          <w:rFonts w:hint="eastAsia"/>
        </w:rPr>
        <w:t>、</w:t>
      </w:r>
      <w:r w:rsidR="006156B7">
        <w:rPr>
          <w:rFonts w:hint="eastAsia"/>
        </w:rPr>
        <w:t>Mg</w:t>
      </w:r>
      <w:r w:rsidR="006156B7" w:rsidRPr="006156B7">
        <w:rPr>
          <w:rFonts w:hint="eastAsia"/>
          <w:vertAlign w:val="superscript"/>
        </w:rPr>
        <w:t>2+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6156B7">
        <w:rPr>
          <w:rFonts w:hint="eastAsia"/>
        </w:rPr>
        <w:t>Cl</w:t>
      </w:r>
      <w:r w:rsidR="006156B7" w:rsidRPr="006156B7">
        <w:rPr>
          <w:rFonts w:hint="eastAsia"/>
          <w:vertAlign w:val="superscript"/>
        </w:rPr>
        <w:t>-</w:t>
      </w:r>
      <w:r w:rsidR="006156B7">
        <w:rPr>
          <w:rFonts w:hint="eastAsia"/>
        </w:rPr>
        <w:t>、</w:t>
      </w:r>
      <w:r w:rsidR="006156B7">
        <w:rPr>
          <w:rFonts w:hint="eastAsia"/>
        </w:rPr>
        <w:t>Ca</w:t>
      </w:r>
      <w:r w:rsidR="006156B7" w:rsidRPr="006156B7">
        <w:rPr>
          <w:rFonts w:hint="eastAsia"/>
          <w:vertAlign w:val="superscript"/>
        </w:rPr>
        <w:t>2+</w:t>
      </w:r>
      <w:r w:rsidRPr="005A3FDF"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37" w:name="Q_1119345C3EDC4E4D89F6F6221837954E"/>
      <w:bookmarkEnd w:id="36"/>
      <w:r w:rsidRPr="005A3FDF">
        <w:rPr>
          <w:rFonts w:eastAsia="新細明體"/>
          <w:sz w:val="28"/>
        </w:rPr>
        <w:t>(   )</w:t>
      </w:r>
      <w:r w:rsidRPr="005A3FDF">
        <w:t>每個</w:t>
      </w:r>
      <w:r w:rsidR="00747D3C" w:rsidRPr="005A3FDF">
        <w:t>丁</w:t>
      </w:r>
      <w:r w:rsidRPr="005A3FDF">
        <w:t>酸分子共含有幾種原子？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3</w:t>
      </w:r>
      <w:r w:rsidRPr="005A3FDF">
        <w:rPr>
          <w:w w:val="25"/>
        </w:rPr>
        <w:t xml:space="preserve">　</w:t>
      </w:r>
      <w:r w:rsidRPr="005A3FDF">
        <w:t xml:space="preserve">種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4</w:t>
      </w:r>
      <w:r w:rsidRPr="005A3FDF">
        <w:rPr>
          <w:w w:val="25"/>
        </w:rPr>
        <w:t xml:space="preserve">　</w:t>
      </w:r>
      <w:r w:rsidRPr="005A3FDF">
        <w:t xml:space="preserve">種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5</w:t>
      </w:r>
      <w:r w:rsidRPr="005A3FDF">
        <w:rPr>
          <w:w w:val="25"/>
        </w:rPr>
        <w:t xml:space="preserve">　</w:t>
      </w:r>
      <w:r w:rsidRPr="005A3FDF">
        <w:t xml:space="preserve">種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6</w:t>
      </w:r>
      <w:r w:rsidRPr="005A3FDF">
        <w:rPr>
          <w:w w:val="25"/>
        </w:rPr>
        <w:t xml:space="preserve">　</w:t>
      </w:r>
      <w:r w:rsidRPr="005A3FDF">
        <w:t>種。</w:t>
      </w:r>
    </w:p>
    <w:p w:rsidR="005D689A" w:rsidRPr="005A3FDF" w:rsidRDefault="003C1E6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rPr>
          <w:kern w:val="0"/>
          <w:lang w:val="zh-TW"/>
        </w:rPr>
      </w:pPr>
      <w:bookmarkStart w:id="38" w:name="Q_12A204BBDCD349109E8E54E9A5FE060C"/>
      <w:bookmarkStart w:id="39" w:name="Q_CD7E08DE64A046B6B16BA3F7EECE2A19"/>
      <w:bookmarkEnd w:id="37"/>
      <w:r w:rsidRPr="005A3FDF">
        <w:rPr>
          <w:noProof/>
        </w:rPr>
        <w:drawing>
          <wp:anchor distT="0" distB="0" distL="114300" distR="114300" simplePos="0" relativeHeight="251668480" behindDoc="0" locked="0" layoutInCell="1" allowOverlap="1" wp14:anchorId="20B8DEA6" wp14:editId="6F4245B1">
            <wp:simplePos x="0" y="0"/>
            <wp:positionH relativeFrom="column">
              <wp:posOffset>4846320</wp:posOffset>
            </wp:positionH>
            <wp:positionV relativeFrom="paragraph">
              <wp:posOffset>10160</wp:posOffset>
            </wp:positionV>
            <wp:extent cx="1565275" cy="804545"/>
            <wp:effectExtent l="0" t="0" r="0" b="0"/>
            <wp:wrapSquare wrapText="bothSides"/>
            <wp:docPr id="877" name="圖片 877" descr="6-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 descr="6-04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  <a14:imgEffect>
                                <a14:brightnessContrast bright="1000"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38"/>
      <w:r w:rsidR="005D689A" w:rsidRPr="005A3FDF">
        <w:rPr>
          <w:rFonts w:eastAsia="新細明體"/>
          <w:kern w:val="0"/>
          <w:sz w:val="28"/>
          <w:lang w:val="zh-TW"/>
        </w:rPr>
        <w:t>(   )</w:t>
      </w:r>
      <w:r w:rsidR="00075217">
        <w:rPr>
          <w:rFonts w:hint="eastAsia"/>
          <w:kern w:val="0"/>
          <w:lang w:val="zh-TW"/>
        </w:rPr>
        <w:t>右</w:t>
      </w:r>
      <w:r w:rsidR="005D689A" w:rsidRPr="005A3FDF">
        <w:rPr>
          <w:kern w:val="0"/>
          <w:lang w:val="zh-TW"/>
        </w:rPr>
        <w:t>圖中，</w:t>
      </w:r>
      <w:r w:rsidR="005D689A" w:rsidRPr="005A3FDF">
        <w:t>甲、乙、丙</w:t>
      </w:r>
      <w:r w:rsidR="005D689A" w:rsidRPr="005A3FDF">
        <w:rPr>
          <w:kern w:val="0"/>
          <w:lang w:val="zh-TW"/>
        </w:rPr>
        <w:t>三容器的底面積相同且容器重量相同，水的高度相同，今以同一</w:t>
      </w:r>
      <w:r w:rsidR="00075217">
        <w:rPr>
          <w:rFonts w:hint="eastAsia"/>
          <w:kern w:val="0"/>
          <w:lang w:val="zh-TW"/>
        </w:rPr>
        <w:t>大小的</w:t>
      </w:r>
      <w:r w:rsidR="005D689A" w:rsidRPr="005A3FDF">
        <w:rPr>
          <w:kern w:val="0"/>
          <w:lang w:val="zh-TW"/>
        </w:rPr>
        <w:t>鐵</w:t>
      </w:r>
      <w:r w:rsidR="00075217">
        <w:rPr>
          <w:rFonts w:hint="eastAsia"/>
          <w:kern w:val="0"/>
          <w:lang w:val="zh-TW"/>
        </w:rPr>
        <w:t>塊</w:t>
      </w:r>
      <w:r w:rsidR="005D689A" w:rsidRPr="005A3FDF">
        <w:rPr>
          <w:kern w:val="0"/>
          <w:lang w:val="zh-TW"/>
        </w:rPr>
        <w:t>分別沒入三容器水面下（但不與容器底接觸），則此時桌面所受的壓力以何者最大？</w:t>
      </w:r>
      <w:r w:rsidR="00E03797" w:rsidRPr="005A3FDF">
        <w:rPr>
          <w:kern w:val="0"/>
          <w:lang w:val="zh-TW"/>
        </w:rPr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5D689A" w:rsidRPr="005A3FDF">
        <w:t>甲</w:t>
      </w:r>
      <w:r w:rsidR="005D689A" w:rsidRPr="005A3FDF">
        <w:rPr>
          <w:kern w:val="0"/>
          <w:lang w:val="zh-TW"/>
        </w:rPr>
        <w:t xml:space="preserve">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5D689A" w:rsidRPr="005A3FDF">
        <w:t>乙</w:t>
      </w:r>
      <w:r w:rsidR="005D689A" w:rsidRPr="005A3FDF">
        <w:rPr>
          <w:kern w:val="0"/>
          <w:lang w:val="zh-TW"/>
        </w:rPr>
        <w:t xml:space="preserve">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5D689A" w:rsidRPr="005A3FDF">
        <w:t>丙</w:t>
      </w:r>
      <w:r w:rsidR="005D689A" w:rsidRPr="005A3FDF">
        <w:rPr>
          <w:kern w:val="0"/>
          <w:lang w:val="zh-TW"/>
        </w:rPr>
        <w:t xml:space="preserve">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5D689A" w:rsidRPr="005A3FDF">
        <w:rPr>
          <w:kern w:val="0"/>
          <w:lang w:val="zh-TW"/>
        </w:rPr>
        <w:t>無法判斷。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rPr>
          <w:kern w:val="0"/>
          <w:lang w:val="zh-TW"/>
        </w:rPr>
      </w:pPr>
      <w:bookmarkStart w:id="40" w:name="Q_BC648A60B62840759DE013723DEDDB06"/>
      <w:bookmarkEnd w:id="39"/>
      <w:r w:rsidRPr="005A3FDF">
        <w:rPr>
          <w:rFonts w:eastAsia="新細明體"/>
          <w:sz w:val="28"/>
          <w:lang w:val="zh-TW"/>
        </w:rPr>
        <w:t>(   )</w:t>
      </w:r>
      <w:r w:rsidRPr="005A3FDF">
        <w:rPr>
          <w:lang w:val="zh-TW"/>
        </w:rPr>
        <w:t>(</w:t>
      </w:r>
      <w:r w:rsidRPr="005A3FDF">
        <w:rPr>
          <w:lang w:val="zh-TW"/>
        </w:rPr>
        <w:t>甲</w:t>
      </w:r>
      <w:r w:rsidRPr="005A3FDF">
        <w:rPr>
          <w:lang w:val="zh-TW"/>
        </w:rPr>
        <w:t>)</w:t>
      </w:r>
      <w:r w:rsidRPr="005A3FDF">
        <w:rPr>
          <w:kern w:val="0"/>
          <w:lang w:val="zh-TW"/>
        </w:rPr>
        <w:t>用手施力可將</w:t>
      </w:r>
      <w:r w:rsidR="00075217">
        <w:rPr>
          <w:rFonts w:hint="eastAsia"/>
          <w:kern w:val="0"/>
          <w:lang w:val="zh-TW"/>
        </w:rPr>
        <w:t>鋁罐</w:t>
      </w:r>
      <w:r w:rsidRPr="005A3FDF">
        <w:rPr>
          <w:kern w:val="0"/>
          <w:lang w:val="zh-TW"/>
        </w:rPr>
        <w:t>壓扁</w:t>
      </w:r>
      <w:r w:rsidRPr="005A3FDF">
        <w:t>；</w:t>
      </w:r>
      <w:r w:rsidRPr="005A3FDF">
        <w:rPr>
          <w:lang w:val="zh-TW"/>
        </w:rPr>
        <w:t>(</w:t>
      </w:r>
      <w:r w:rsidRPr="005A3FDF">
        <w:rPr>
          <w:lang w:val="zh-TW"/>
        </w:rPr>
        <w:t>乙</w:t>
      </w:r>
      <w:r w:rsidRPr="005A3FDF">
        <w:rPr>
          <w:lang w:val="zh-TW"/>
        </w:rPr>
        <w:t>)</w:t>
      </w:r>
      <w:r w:rsidR="001A37C9">
        <w:rPr>
          <w:rFonts w:hint="eastAsia"/>
          <w:lang w:val="zh-TW"/>
        </w:rPr>
        <w:t>芒</w:t>
      </w:r>
      <w:r w:rsidR="001A37C9" w:rsidRPr="005A3FDF">
        <w:rPr>
          <w:kern w:val="0"/>
          <w:lang w:val="zh-TW"/>
        </w:rPr>
        <w:t>果成熟後會掉落地面</w:t>
      </w:r>
      <w:r w:rsidRPr="005A3FDF">
        <w:t>；</w:t>
      </w:r>
      <w:r w:rsidRPr="005A3FDF">
        <w:rPr>
          <w:lang w:val="zh-TW"/>
        </w:rPr>
        <w:t>(</w:t>
      </w:r>
      <w:r w:rsidRPr="005A3FDF">
        <w:rPr>
          <w:lang w:val="zh-TW"/>
        </w:rPr>
        <w:t>丙</w:t>
      </w:r>
      <w:r w:rsidRPr="005A3FDF">
        <w:rPr>
          <w:lang w:val="zh-TW"/>
        </w:rPr>
        <w:t>)</w:t>
      </w:r>
      <w:r w:rsidR="001A37C9" w:rsidRPr="001A37C9">
        <w:rPr>
          <w:kern w:val="0"/>
          <w:lang w:val="zh-TW"/>
        </w:rPr>
        <w:t xml:space="preserve"> </w:t>
      </w:r>
      <w:r w:rsidR="001A37C9" w:rsidRPr="005A3FDF">
        <w:rPr>
          <w:kern w:val="0"/>
          <w:lang w:val="zh-TW"/>
        </w:rPr>
        <w:t>人坐在沙發上，沙發會凹陷</w:t>
      </w:r>
      <w:r w:rsidRPr="005A3FDF">
        <w:t>；</w:t>
      </w:r>
      <w:r w:rsidRPr="005A3FDF">
        <w:rPr>
          <w:lang w:val="zh-TW"/>
        </w:rPr>
        <w:t>(</w:t>
      </w:r>
      <w:r w:rsidRPr="005A3FDF">
        <w:rPr>
          <w:lang w:val="zh-TW"/>
        </w:rPr>
        <w:t>丁</w:t>
      </w:r>
      <w:r w:rsidRPr="005A3FDF">
        <w:rPr>
          <w:lang w:val="zh-TW"/>
        </w:rPr>
        <w:t>)</w:t>
      </w:r>
      <w:r w:rsidR="00075217">
        <w:rPr>
          <w:rFonts w:hint="eastAsia"/>
          <w:lang w:val="zh-TW"/>
        </w:rPr>
        <w:t>強力</w:t>
      </w:r>
      <w:r w:rsidRPr="005A3FDF">
        <w:rPr>
          <w:kern w:val="0"/>
          <w:lang w:val="zh-TW"/>
        </w:rPr>
        <w:t>磁鐵可以吸引鐵釘</w:t>
      </w:r>
      <w:r w:rsidRPr="005A3FDF">
        <w:t>；</w:t>
      </w:r>
      <w:r w:rsidRPr="005A3FDF">
        <w:rPr>
          <w:lang w:val="zh-TW"/>
        </w:rPr>
        <w:t>(</w:t>
      </w:r>
      <w:r w:rsidRPr="005A3FDF">
        <w:rPr>
          <w:lang w:val="zh-TW"/>
        </w:rPr>
        <w:t>戊</w:t>
      </w:r>
      <w:r w:rsidRPr="005A3FDF">
        <w:rPr>
          <w:lang w:val="zh-TW"/>
        </w:rPr>
        <w:t>)</w:t>
      </w:r>
      <w:r w:rsidRPr="005A3FDF">
        <w:rPr>
          <w:kern w:val="0"/>
          <w:lang w:val="zh-TW"/>
        </w:rPr>
        <w:t>摩擦過的塑膠</w:t>
      </w:r>
      <w:r w:rsidR="00075217">
        <w:rPr>
          <w:rFonts w:hint="eastAsia"/>
          <w:kern w:val="0"/>
          <w:lang w:val="zh-TW"/>
        </w:rPr>
        <w:t>墊板</w:t>
      </w:r>
      <w:r w:rsidRPr="005A3FDF">
        <w:rPr>
          <w:kern w:val="0"/>
          <w:lang w:val="zh-TW"/>
        </w:rPr>
        <w:t>可吸引小紙片</w:t>
      </w:r>
      <w:r w:rsidRPr="005A3FDF">
        <w:t>；</w:t>
      </w:r>
      <w:r w:rsidRPr="005A3FDF">
        <w:rPr>
          <w:lang w:val="zh-TW"/>
        </w:rPr>
        <w:t>(</w:t>
      </w:r>
      <w:r w:rsidRPr="005A3FDF">
        <w:rPr>
          <w:lang w:val="zh-TW"/>
        </w:rPr>
        <w:t>己</w:t>
      </w:r>
      <w:r w:rsidRPr="005A3FDF">
        <w:rPr>
          <w:lang w:val="zh-TW"/>
        </w:rPr>
        <w:t>)</w:t>
      </w:r>
      <w:r w:rsidRPr="005A3FDF">
        <w:rPr>
          <w:kern w:val="0"/>
          <w:lang w:val="zh-TW"/>
        </w:rPr>
        <w:t>用力可將書</w:t>
      </w:r>
      <w:r w:rsidR="00075217">
        <w:rPr>
          <w:rFonts w:hint="eastAsia"/>
          <w:kern w:val="0"/>
          <w:lang w:val="zh-TW"/>
        </w:rPr>
        <w:t>櫃</w:t>
      </w:r>
      <w:r w:rsidRPr="005A3FDF">
        <w:rPr>
          <w:kern w:val="0"/>
          <w:lang w:val="zh-TW"/>
        </w:rPr>
        <w:t>推動</w:t>
      </w:r>
      <w:r w:rsidRPr="005A3FDF">
        <w:t>，</w:t>
      </w:r>
      <w:r w:rsidRPr="005A3FDF">
        <w:rPr>
          <w:kern w:val="0"/>
          <w:lang w:val="zh-TW"/>
        </w:rPr>
        <w:t>請問以上哪些力屬於超距力？</w:t>
      </w:r>
      <w:r w:rsidR="00E03797" w:rsidRPr="005A3FDF">
        <w:rPr>
          <w:kern w:val="0"/>
          <w:lang w:val="zh-TW"/>
        </w:rPr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lang w:val="zh-TW"/>
        </w:rPr>
        <w:t>甲丙戊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lang w:val="zh-TW"/>
        </w:rPr>
        <w:t>乙丙</w:t>
      </w:r>
      <w:r w:rsidR="00075217">
        <w:rPr>
          <w:rFonts w:hint="eastAsia"/>
          <w:lang w:val="zh-TW"/>
        </w:rPr>
        <w:t>丁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lang w:val="zh-TW"/>
        </w:rPr>
        <w:t>丁戊</w:t>
      </w:r>
      <w:r w:rsidR="00075217">
        <w:rPr>
          <w:rFonts w:hint="eastAsia"/>
          <w:lang w:val="zh-TW"/>
        </w:rPr>
        <w:t>己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075217">
        <w:rPr>
          <w:rFonts w:hint="eastAsia"/>
        </w:rPr>
        <w:t>乙</w:t>
      </w:r>
      <w:r w:rsidRPr="005A3FDF">
        <w:rPr>
          <w:lang w:val="zh-TW"/>
        </w:rPr>
        <w:t>丁戊</w:t>
      </w:r>
      <w:r w:rsidRPr="005A3FDF">
        <w:rPr>
          <w:kern w:val="0"/>
          <w:lang w:val="zh-TW"/>
        </w:rPr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41" w:name="Q_50C012FE2EB14EDA91F6112D3BF26C53"/>
      <w:bookmarkEnd w:id="40"/>
      <w:r w:rsidRPr="005A3FDF">
        <w:rPr>
          <w:rFonts w:eastAsia="新細明體"/>
          <w:sz w:val="28"/>
        </w:rPr>
        <w:t>(   )</w:t>
      </w:r>
      <w:r w:rsidRPr="005A3FDF">
        <w:t>據估計現已知的有機化合物超過百萬種，而已知的無機化合物僅十餘萬種，其原因為何？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有機化合物所含元素的種類較多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有機化合物又稱碳的化合物，碳在平常溫度時最易和其他物質化合　</w:t>
      </w:r>
      <w:r w:rsidRPr="005A3FDF">
        <w:t>(</w:t>
      </w:r>
      <w:r w:rsidRPr="005A3FDF">
        <w:t>Ｃ</w:t>
      </w:r>
      <w:r w:rsidRPr="005A3FDF">
        <w:t>)</w:t>
      </w:r>
      <w:r w:rsidR="001A6B42" w:rsidRPr="005A3FDF">
        <w:t>碳是自然界中存量豐富的元素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1A6B42" w:rsidRPr="005A3FDF">
        <w:t>碳原子在構成分子時，不但可與其他原子結合，並且碳和碳之間也能自相連結</w:t>
      </w:r>
      <w:r w:rsidRPr="005A3FDF"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rPr>
          <w:kern w:val="0"/>
          <w:lang w:val="zh-TW"/>
        </w:rPr>
      </w:pPr>
      <w:bookmarkStart w:id="42" w:name="Q_1EDD58300F504FDBB969E35EC6608538"/>
      <w:bookmarkEnd w:id="41"/>
      <w:r w:rsidRPr="005A3FDF">
        <w:rPr>
          <w:rFonts w:eastAsia="新細明體"/>
          <w:kern w:val="0"/>
          <w:sz w:val="28"/>
          <w:lang w:val="zh-TW"/>
        </w:rPr>
        <w:t>(   )</w:t>
      </w:r>
      <w:r w:rsidRPr="005A3FDF">
        <w:rPr>
          <w:kern w:val="0"/>
          <w:lang w:val="zh-TW"/>
        </w:rPr>
        <w:t>有一重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60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的物體靜置於水平桌面上，施水平拉力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30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恰可拉動，拉動後施力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20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lastRenderedPageBreak/>
        <w:t>gw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作等速度運動，物體靜止時施力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28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力拉之，則摩擦力為多少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kern w:val="0"/>
          <w:lang w:val="zh-TW"/>
        </w:rPr>
        <w:t>？</w:t>
      </w:r>
      <w:r w:rsidR="00E03797" w:rsidRPr="005A3FDF">
        <w:rPr>
          <w:kern w:val="0"/>
          <w:lang w:val="zh-TW"/>
        </w:rPr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20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30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28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kern w:val="0"/>
          <w:lang w:val="zh-TW"/>
        </w:rPr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0</w:t>
      </w:r>
      <w:r w:rsidRPr="005A3FDF">
        <w:rPr>
          <w:w w:val="25"/>
          <w:kern w:val="0"/>
          <w:lang w:val="zh-TW"/>
        </w:rPr>
        <w:t xml:space="preserve">　</w:t>
      </w:r>
      <w:r w:rsidRPr="005A3FDF">
        <w:rPr>
          <w:kern w:val="0"/>
          <w:lang w:val="zh-TW"/>
        </w:rPr>
        <w:t>gw</w:t>
      </w:r>
      <w:r w:rsidRPr="005A3FDF">
        <w:rPr>
          <w:kern w:val="0"/>
          <w:lang w:val="zh-TW"/>
        </w:rPr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43" w:name="Q_33C42B2AAA434C58B2418330E6DFCC75"/>
      <w:bookmarkEnd w:id="42"/>
      <w:r w:rsidRPr="005A3FDF">
        <w:rPr>
          <w:rFonts w:eastAsia="新細明體"/>
          <w:kern w:val="0"/>
          <w:sz w:val="28"/>
          <w:lang w:val="zh-TW"/>
        </w:rPr>
        <w:t>(   )</w:t>
      </w:r>
      <w:bookmarkStart w:id="44" w:name="Q_4C7783C2E31243A58F8CD808D3695764"/>
      <w:bookmarkEnd w:id="43"/>
      <w:r w:rsidRPr="005A3FDF">
        <w:t>等</w:t>
      </w:r>
      <w:r w:rsidR="00287D99">
        <w:rPr>
          <w:rFonts w:hint="eastAsia"/>
        </w:rPr>
        <w:t>質量</w:t>
      </w:r>
      <w:r w:rsidRPr="005A3FDF">
        <w:t>的甲、乙</w:t>
      </w:r>
      <w:r w:rsidR="00287D99">
        <w:rPr>
          <w:rFonts w:hint="eastAsia"/>
        </w:rPr>
        <w:t>、丙三</w:t>
      </w:r>
      <w:r w:rsidRPr="005A3FDF">
        <w:t>物體，</w:t>
      </w:r>
      <w:r w:rsidR="00287D99">
        <w:rPr>
          <w:rFonts w:hint="eastAsia"/>
        </w:rPr>
        <w:t>其</w:t>
      </w:r>
      <w:r w:rsidRPr="005A3FDF">
        <w:t>密度</w:t>
      </w:r>
      <w:r w:rsidR="00287D99">
        <w:rPr>
          <w:rFonts w:hint="eastAsia"/>
        </w:rPr>
        <w:t>分別為</w:t>
      </w:r>
      <w:r w:rsidRPr="005A3FDF">
        <w:rPr>
          <w:w w:val="25"/>
        </w:rPr>
        <w:t xml:space="preserve">　</w:t>
      </w:r>
      <w:r w:rsidRPr="005A3FDF">
        <w:t>3</w:t>
      </w:r>
      <w:r w:rsidRPr="005A3FDF">
        <w:rPr>
          <w:w w:val="25"/>
          <w:kern w:val="0"/>
          <w:lang w:val="zh-TW"/>
        </w:rPr>
        <w:t xml:space="preserve">　</w:t>
      </w:r>
      <w:r w:rsidRPr="005A3FDF">
        <w:t>g/cm</w:t>
      </w:r>
      <w:r w:rsidRPr="005A3FDF">
        <w:rPr>
          <w:vertAlign w:val="superscript"/>
        </w:rPr>
        <w:t>3</w:t>
      </w:r>
      <w:r w:rsidR="00287D99">
        <w:rPr>
          <w:rFonts w:hint="eastAsia"/>
        </w:rPr>
        <w:t>、</w:t>
      </w:r>
      <w:r w:rsidRPr="005A3FDF">
        <w:rPr>
          <w:w w:val="25"/>
        </w:rPr>
        <w:t xml:space="preserve">　</w:t>
      </w:r>
      <w:r w:rsidRPr="005A3FDF">
        <w:t>2</w:t>
      </w:r>
      <w:r w:rsidRPr="005A3FDF">
        <w:rPr>
          <w:w w:val="25"/>
          <w:kern w:val="0"/>
          <w:lang w:val="zh-TW"/>
        </w:rPr>
        <w:t xml:space="preserve">　</w:t>
      </w:r>
      <w:r w:rsidRPr="005A3FDF">
        <w:t>g/cm</w:t>
      </w:r>
      <w:r w:rsidRPr="005A3FDF">
        <w:rPr>
          <w:vertAlign w:val="superscript"/>
        </w:rPr>
        <w:t>3</w:t>
      </w:r>
      <w:r w:rsidR="00287D99">
        <w:rPr>
          <w:rFonts w:hint="eastAsia"/>
        </w:rPr>
        <w:t>及</w:t>
      </w:r>
      <w:r w:rsidR="00287D99">
        <w:rPr>
          <w:rFonts w:hint="eastAsia"/>
        </w:rPr>
        <w:t>1</w:t>
      </w:r>
      <w:r w:rsidR="00287D99" w:rsidRPr="005A3FDF">
        <w:rPr>
          <w:w w:val="25"/>
          <w:kern w:val="0"/>
          <w:lang w:val="zh-TW"/>
        </w:rPr>
        <w:t xml:space="preserve">　</w:t>
      </w:r>
      <w:r w:rsidR="00287D99" w:rsidRPr="005A3FDF">
        <w:t>g/cm</w:t>
      </w:r>
      <w:r w:rsidR="00287D99" w:rsidRPr="005A3FDF">
        <w:rPr>
          <w:vertAlign w:val="superscript"/>
        </w:rPr>
        <w:t>3</w:t>
      </w:r>
      <w:r w:rsidR="00287D99">
        <w:rPr>
          <w:rFonts w:hint="eastAsia"/>
        </w:rPr>
        <w:t>，</w:t>
      </w:r>
      <w:r w:rsidRPr="005A3FDF">
        <w:t>將其沉入水中，則甲、乙</w:t>
      </w:r>
      <w:r w:rsidR="00287D99">
        <w:rPr>
          <w:rFonts w:hint="eastAsia"/>
        </w:rPr>
        <w:t>、丙</w:t>
      </w:r>
      <w:r w:rsidRPr="005A3FDF">
        <w:t>所受浮力比為何？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3</w:t>
      </w:r>
      <w:r w:rsidRPr="005A3FDF">
        <w:t>：</w:t>
      </w:r>
      <w:r w:rsidRPr="005A3FDF">
        <w:t>2</w:t>
      </w:r>
      <w:r w:rsidR="00287D99" w:rsidRPr="005A3FDF">
        <w:t>：</w:t>
      </w:r>
      <w:r w:rsidR="00287D99">
        <w:rPr>
          <w:rFonts w:hint="eastAsia"/>
        </w:rPr>
        <w:t>1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655836">
        <w:rPr>
          <w:rFonts w:hint="eastAsia"/>
        </w:rPr>
        <w:t xml:space="preserve"> </w:t>
      </w:r>
      <w:r w:rsidR="00287D99">
        <w:rPr>
          <w:rFonts w:hint="eastAsia"/>
        </w:rPr>
        <w:t>1</w:t>
      </w:r>
      <w:r w:rsidR="00287D99" w:rsidRPr="005A3FDF">
        <w:t>：</w:t>
      </w:r>
      <w:r w:rsidRPr="005A3FDF">
        <w:rPr>
          <w:w w:val="25"/>
        </w:rPr>
        <w:t xml:space="preserve">　</w:t>
      </w:r>
      <w:r w:rsidRPr="005A3FDF">
        <w:t>2</w:t>
      </w:r>
      <w:r w:rsidRPr="005A3FDF">
        <w:t>：</w:t>
      </w:r>
      <w:r w:rsidRPr="005A3FDF">
        <w:t>3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rPr>
          <w:w w:val="25"/>
        </w:rPr>
        <w:t xml:space="preserve">　</w:t>
      </w:r>
      <w:r w:rsidRPr="005A3FDF">
        <w:t>1</w:t>
      </w:r>
      <w:r w:rsidRPr="005A3FDF">
        <w:t>：</w:t>
      </w:r>
      <w:r w:rsidRPr="005A3FDF">
        <w:t>1</w:t>
      </w:r>
      <w:r w:rsidR="00287D99" w:rsidRPr="005A3FDF">
        <w:t>：</w:t>
      </w:r>
      <w:r w:rsidR="00287D99">
        <w:rPr>
          <w:rFonts w:hint="eastAsia"/>
        </w:rPr>
        <w:t>1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Pr="005A3FDF">
        <w:rPr>
          <w:w w:val="25"/>
        </w:rPr>
        <w:t xml:space="preserve">　</w:t>
      </w:r>
      <w:r w:rsidR="00287D99">
        <w:rPr>
          <w:rFonts w:hint="eastAsia"/>
        </w:rPr>
        <w:t>2</w:t>
      </w:r>
      <w:r w:rsidRPr="005A3FDF">
        <w:t>：</w:t>
      </w:r>
      <w:r w:rsidR="00287D99">
        <w:rPr>
          <w:rFonts w:hint="eastAsia"/>
        </w:rPr>
        <w:t>3</w:t>
      </w:r>
      <w:r w:rsidR="00287D99" w:rsidRPr="005A3FDF">
        <w:t>：</w:t>
      </w:r>
      <w:r w:rsidR="00287D99">
        <w:rPr>
          <w:rFonts w:hint="eastAsia"/>
        </w:rPr>
        <w:t>6</w:t>
      </w:r>
      <w:r w:rsidRPr="005A3FDF">
        <w:t>。</w:t>
      </w:r>
    </w:p>
    <w:tbl>
      <w:tblPr>
        <w:tblpPr w:leftFromText="180" w:rightFromText="180" w:vertAnchor="text" w:horzAnchor="margin" w:tblpXSpec="right" w:tblpY="830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1"/>
        <w:gridCol w:w="768"/>
        <w:gridCol w:w="768"/>
        <w:gridCol w:w="769"/>
      </w:tblGrid>
      <w:tr w:rsidR="004B4703" w:rsidRPr="005A3FDF" w:rsidTr="004C18BB">
        <w:tc>
          <w:tcPr>
            <w:tcW w:w="2231" w:type="dxa"/>
            <w:tcBorders>
              <w:bottom w:val="single" w:sz="8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bookmarkStart w:id="45" w:name="Q_67C58ECE3081487594EA715836567267"/>
            <w:bookmarkEnd w:id="44"/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保麗龍</w:t>
            </w:r>
          </w:p>
        </w:tc>
        <w:tc>
          <w:tcPr>
            <w:tcW w:w="768" w:type="dxa"/>
            <w:tcBorders>
              <w:bottom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木塊</w:t>
            </w:r>
          </w:p>
        </w:tc>
        <w:tc>
          <w:tcPr>
            <w:tcW w:w="769" w:type="dxa"/>
            <w:tcBorders>
              <w:bottom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鉛塊</w:t>
            </w:r>
          </w:p>
        </w:tc>
      </w:tr>
      <w:tr w:rsidR="004B4703" w:rsidRPr="005A3FDF" w:rsidTr="004C18BB">
        <w:tc>
          <w:tcPr>
            <w:tcW w:w="223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質量（公克）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4</w:t>
            </w:r>
          </w:p>
        </w:tc>
        <w:tc>
          <w:tcPr>
            <w:tcW w:w="768" w:type="dxa"/>
            <w:tcBorders>
              <w:top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7.2</w:t>
            </w:r>
          </w:p>
        </w:tc>
        <w:tc>
          <w:tcPr>
            <w:tcW w:w="769" w:type="dxa"/>
            <w:tcBorders>
              <w:top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113</w:t>
            </w:r>
          </w:p>
        </w:tc>
      </w:tr>
      <w:tr w:rsidR="004B4703" w:rsidRPr="005A3FDF" w:rsidTr="004C18BB">
        <w:tc>
          <w:tcPr>
            <w:tcW w:w="2231" w:type="dxa"/>
            <w:tcBorders>
              <w:righ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體積（立方公分）</w:t>
            </w:r>
          </w:p>
        </w:tc>
        <w:tc>
          <w:tcPr>
            <w:tcW w:w="768" w:type="dxa"/>
            <w:tcBorders>
              <w:lef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16</w:t>
            </w:r>
          </w:p>
        </w:tc>
        <w:tc>
          <w:tcPr>
            <w:tcW w:w="768" w:type="dxa"/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8</w:t>
            </w:r>
          </w:p>
        </w:tc>
        <w:tc>
          <w:tcPr>
            <w:tcW w:w="769" w:type="dxa"/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10</w:t>
            </w:r>
          </w:p>
        </w:tc>
      </w:tr>
      <w:tr w:rsidR="004B4703" w:rsidRPr="005A3FDF" w:rsidTr="004C18BB">
        <w:tc>
          <w:tcPr>
            <w:tcW w:w="2231" w:type="dxa"/>
            <w:tcBorders>
              <w:righ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在液體中減輕的重量（公克重）</w:t>
            </w:r>
          </w:p>
        </w:tc>
        <w:tc>
          <w:tcPr>
            <w:tcW w:w="768" w:type="dxa"/>
            <w:tcBorders>
              <w:lef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4</w:t>
            </w:r>
          </w:p>
        </w:tc>
        <w:tc>
          <w:tcPr>
            <w:tcW w:w="768" w:type="dxa"/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6.4</w:t>
            </w:r>
          </w:p>
        </w:tc>
        <w:tc>
          <w:tcPr>
            <w:tcW w:w="769" w:type="dxa"/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8</w:t>
            </w:r>
          </w:p>
        </w:tc>
      </w:tr>
      <w:tr w:rsidR="004B4703" w:rsidRPr="005A3FDF" w:rsidTr="004C18BB">
        <w:tc>
          <w:tcPr>
            <w:tcW w:w="2231" w:type="dxa"/>
            <w:tcBorders>
              <w:righ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排開液體的體積</w:t>
            </w:r>
          </w:p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（立方公分）</w:t>
            </w:r>
          </w:p>
        </w:tc>
        <w:tc>
          <w:tcPr>
            <w:tcW w:w="768" w:type="dxa"/>
            <w:tcBorders>
              <w:left w:val="single" w:sz="8" w:space="0" w:color="auto"/>
            </w:tcBorders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5</w:t>
            </w:r>
          </w:p>
        </w:tc>
        <w:tc>
          <w:tcPr>
            <w:tcW w:w="768" w:type="dxa"/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8</w:t>
            </w:r>
          </w:p>
        </w:tc>
        <w:tc>
          <w:tcPr>
            <w:tcW w:w="769" w:type="dxa"/>
            <w:vAlign w:val="center"/>
          </w:tcPr>
          <w:p w:rsidR="004B4703" w:rsidRPr="005A3FDF" w:rsidRDefault="004B4703" w:rsidP="004C18BB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10</w:t>
            </w:r>
          </w:p>
        </w:tc>
      </w:tr>
    </w:tbl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r w:rsidRPr="005A3FDF">
        <w:rPr>
          <w:rFonts w:eastAsia="新細明體"/>
          <w:sz w:val="28"/>
        </w:rPr>
        <w:t>(   )</w:t>
      </w:r>
      <w:r w:rsidRPr="005A3FDF">
        <w:t>日常生活中常見的物質如：</w:t>
      </w:r>
      <w:r w:rsidRPr="005A3FDF">
        <w:t>(</w:t>
      </w:r>
      <w:r w:rsidRPr="005A3FDF">
        <w:t>甲</w:t>
      </w:r>
      <w:r w:rsidRPr="005A3FDF">
        <w:t>)</w:t>
      </w:r>
      <w:r w:rsidRPr="005A3FDF">
        <w:t>煤炭；</w:t>
      </w:r>
      <w:r w:rsidRPr="005A3FDF">
        <w:t>(</w:t>
      </w:r>
      <w:r w:rsidRPr="005A3FDF">
        <w:t>乙</w:t>
      </w:r>
      <w:r w:rsidRPr="005A3FDF">
        <w:t>)</w:t>
      </w:r>
      <w:r w:rsidRPr="005A3FDF">
        <w:t>塑膠；</w:t>
      </w:r>
      <w:r w:rsidRPr="005A3FDF">
        <w:t>(</w:t>
      </w:r>
      <w:r w:rsidRPr="005A3FDF">
        <w:t>丙</w:t>
      </w:r>
      <w:r w:rsidRPr="005A3FDF">
        <w:t>)</w:t>
      </w:r>
      <w:r w:rsidRPr="005A3FDF">
        <w:t>衣服；</w:t>
      </w:r>
      <w:r w:rsidRPr="005A3FDF">
        <w:t>(</w:t>
      </w:r>
      <w:r w:rsidRPr="005A3FDF">
        <w:t>丁</w:t>
      </w:r>
      <w:r w:rsidRPr="005A3FDF">
        <w:t>)</w:t>
      </w:r>
      <w:r w:rsidRPr="005A3FDF">
        <w:t>食鹽；</w:t>
      </w:r>
      <w:r w:rsidRPr="005A3FDF">
        <w:t>(</w:t>
      </w:r>
      <w:r w:rsidRPr="005A3FDF">
        <w:t>戊</w:t>
      </w:r>
      <w:r w:rsidRPr="005A3FDF">
        <w:t>)</w:t>
      </w:r>
      <w:r w:rsidR="007B43E5" w:rsidRPr="005A3FDF">
        <w:t>聚苯乙烯</w:t>
      </w:r>
      <w:r w:rsidRPr="005A3FDF">
        <w:t>；</w:t>
      </w:r>
      <w:r w:rsidRPr="005A3FDF">
        <w:t>(</w:t>
      </w:r>
      <w:r w:rsidRPr="005A3FDF">
        <w:t>己</w:t>
      </w:r>
      <w:r w:rsidRPr="005A3FDF">
        <w:t>)</w:t>
      </w:r>
      <w:r w:rsidRPr="005A3FDF">
        <w:t>糖；</w:t>
      </w:r>
      <w:r w:rsidRPr="005A3FDF">
        <w:t>(</w:t>
      </w:r>
      <w:r w:rsidRPr="005A3FDF">
        <w:t>庚</w:t>
      </w:r>
      <w:r w:rsidRPr="005A3FDF">
        <w:t>)</w:t>
      </w:r>
      <w:r w:rsidRPr="005A3FDF">
        <w:t>玻璃；</w:t>
      </w:r>
      <w:r w:rsidRPr="005A3FDF">
        <w:t>(</w:t>
      </w:r>
      <w:r w:rsidRPr="005A3FDF">
        <w:t>辛</w:t>
      </w:r>
      <w:r w:rsidRPr="005A3FDF">
        <w:t>)</w:t>
      </w:r>
      <w:r w:rsidRPr="005A3FDF">
        <w:t>染料</w:t>
      </w:r>
      <w:r w:rsidR="007B43E5" w:rsidRPr="005A3FDF">
        <w:t>；</w:t>
      </w:r>
      <w:r w:rsidR="007B43E5" w:rsidRPr="005A3FDF">
        <w:t>(</w:t>
      </w:r>
      <w:r w:rsidR="007B43E5" w:rsidRPr="005A3FDF">
        <w:t>壬</w:t>
      </w:r>
      <w:r w:rsidR="007B43E5" w:rsidRPr="005A3FDF">
        <w:t>)</w:t>
      </w:r>
      <w:r w:rsidR="007B43E5" w:rsidRPr="005A3FDF">
        <w:t>耐綸；</w:t>
      </w:r>
      <w:r w:rsidR="007B43E5" w:rsidRPr="005A3FDF">
        <w:t>(</w:t>
      </w:r>
      <w:r w:rsidR="007B43E5" w:rsidRPr="005A3FDF">
        <w:t>癸</w:t>
      </w:r>
      <w:r w:rsidR="007B43E5" w:rsidRPr="005A3FDF">
        <w:t>)</w:t>
      </w:r>
      <w:r w:rsidR="007B43E5" w:rsidRPr="005A3FDF">
        <w:t>醋酸</w:t>
      </w:r>
      <w:r w:rsidRPr="005A3FDF">
        <w:t>等，其主要成分為有機化合物者</w:t>
      </w:r>
      <w:r w:rsidR="007B43E5" w:rsidRPr="005A3FDF">
        <w:t>有幾種</w:t>
      </w:r>
      <w:r w:rsidRPr="005A3FDF">
        <w:t>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7B43E5" w:rsidRPr="005A3FDF">
        <w:t xml:space="preserve"> 6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7B43E5" w:rsidRPr="005A3FDF">
        <w:t xml:space="preserve"> 7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7B43E5" w:rsidRPr="005A3FDF">
        <w:t xml:space="preserve"> 8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7B43E5" w:rsidRPr="005A3FDF">
        <w:t xml:space="preserve"> 9</w:t>
      </w:r>
      <w:r w:rsidRPr="005A3FDF"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46" w:name="Q_A44B58B4A19B4F7F88364480FF2A8EF0"/>
      <w:bookmarkEnd w:id="45"/>
      <w:r w:rsidRPr="005A3FDF">
        <w:rPr>
          <w:rFonts w:eastAsia="新細明體"/>
          <w:kern w:val="0"/>
          <w:sz w:val="28"/>
          <w:lang w:val="zh-TW"/>
        </w:rPr>
        <w:t>(   )</w:t>
      </w:r>
      <w:bookmarkStart w:id="47" w:name="Q_AC3AD7CB077342BFADE75555A1015A16"/>
      <w:bookmarkEnd w:id="46"/>
      <w:r w:rsidR="004B4703" w:rsidRPr="005A3FDF">
        <w:rPr>
          <w:u w:val="single"/>
        </w:rPr>
        <w:t>吳建豪</w:t>
      </w:r>
      <w:r w:rsidR="004B4703" w:rsidRPr="005A3FDF">
        <w:t>用三種不同物體在液體中做浮力實驗，得到右表資料，試問從</w:t>
      </w:r>
      <w:r w:rsidR="004B4703">
        <w:rPr>
          <w:rFonts w:hint="eastAsia"/>
        </w:rPr>
        <w:t>右</w:t>
      </w:r>
      <w:r w:rsidR="004B4703" w:rsidRPr="005A3FDF">
        <w:t>表可知液體的密度多少</w:t>
      </w:r>
      <w:r w:rsidR="004B4703" w:rsidRPr="005A3FDF">
        <w:t>g/cm</w:t>
      </w:r>
      <w:r w:rsidR="004B4703" w:rsidRPr="005A3FDF">
        <w:rPr>
          <w:vertAlign w:val="superscript"/>
        </w:rPr>
        <w:t>3</w:t>
      </w:r>
      <w:r w:rsidR="004B4703" w:rsidRPr="005A3FDF">
        <w:t>？</w:t>
      </w:r>
      <w:r w:rsidR="004B4703" w:rsidRPr="005A3FDF">
        <w:t>(</w:t>
      </w:r>
      <w:r w:rsidR="004B4703" w:rsidRPr="005A3FDF">
        <w:t>Ａ</w:t>
      </w:r>
      <w:r w:rsidR="004B4703" w:rsidRPr="005A3FDF">
        <w:t>)</w:t>
      </w:r>
      <w:r w:rsidR="004B4703" w:rsidRPr="005A3FDF">
        <w:rPr>
          <w:w w:val="25"/>
        </w:rPr>
        <w:t xml:space="preserve">　</w:t>
      </w:r>
      <w:r w:rsidR="004B4703" w:rsidRPr="005A3FDF">
        <w:t>0.25</w:t>
      </w:r>
      <w:r w:rsidR="004B4703" w:rsidRPr="005A3FDF">
        <w:t xml:space="preserve">　</w:t>
      </w:r>
      <w:r w:rsidR="004B4703" w:rsidRPr="005A3FDF">
        <w:t>(</w:t>
      </w:r>
      <w:r w:rsidR="004B4703" w:rsidRPr="005A3FDF">
        <w:t>Ｂ</w:t>
      </w:r>
      <w:r w:rsidR="004B4703" w:rsidRPr="005A3FDF">
        <w:t>)</w:t>
      </w:r>
      <w:r w:rsidR="004B4703" w:rsidRPr="005A3FDF">
        <w:rPr>
          <w:w w:val="25"/>
        </w:rPr>
        <w:t xml:space="preserve">　</w:t>
      </w:r>
      <w:r w:rsidR="004B4703" w:rsidRPr="005A3FDF">
        <w:t>0.8</w:t>
      </w:r>
      <w:r w:rsidR="004B4703" w:rsidRPr="005A3FDF">
        <w:t xml:space="preserve">　</w:t>
      </w:r>
      <w:r w:rsidR="004B4703" w:rsidRPr="005A3FDF">
        <w:t>(</w:t>
      </w:r>
      <w:r w:rsidR="004B4703" w:rsidRPr="005A3FDF">
        <w:t>Ｃ</w:t>
      </w:r>
      <w:r w:rsidR="004B4703" w:rsidRPr="005A3FDF">
        <w:t>)</w:t>
      </w:r>
      <w:r w:rsidR="004B4703" w:rsidRPr="005A3FDF">
        <w:rPr>
          <w:w w:val="25"/>
        </w:rPr>
        <w:t xml:space="preserve"> </w:t>
      </w:r>
      <w:r w:rsidR="004B4703" w:rsidRPr="005A3FDF">
        <w:t>0.9</w:t>
      </w:r>
      <w:r w:rsidR="004B4703" w:rsidRPr="005A3FDF">
        <w:t xml:space="preserve">　</w:t>
      </w:r>
      <w:r w:rsidR="004B4703" w:rsidRPr="005A3FDF">
        <w:t>(</w:t>
      </w:r>
      <w:r w:rsidR="004B4703" w:rsidRPr="005A3FDF">
        <w:t>Ｄ</w:t>
      </w:r>
      <w:r w:rsidR="004B4703" w:rsidRPr="005A3FDF">
        <w:t>)</w:t>
      </w:r>
      <w:r w:rsidR="004B4703" w:rsidRPr="005A3FDF">
        <w:rPr>
          <w:w w:val="25"/>
        </w:rPr>
        <w:t xml:space="preserve">　</w:t>
      </w:r>
      <w:r w:rsidR="004B4703" w:rsidRPr="005A3FDF">
        <w:t>11.3</w:t>
      </w:r>
      <w:r w:rsidR="004B4703" w:rsidRPr="005A3FDF"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48" w:name="Q_D37946ED603D4D7BB0F519CBB3FC2F71"/>
      <w:bookmarkEnd w:id="47"/>
      <w:r w:rsidRPr="005A3FDF">
        <w:rPr>
          <w:rFonts w:eastAsia="新細明體"/>
          <w:sz w:val="28"/>
        </w:rPr>
        <w:t>(   )</w:t>
      </w:r>
      <w:r w:rsidRPr="005A3FDF">
        <w:t>關於衣料纖維的敘述，下列何者</w:t>
      </w:r>
      <w:r w:rsidRPr="005A3FDF">
        <w:rPr>
          <w:u w:val="double"/>
        </w:rPr>
        <w:t>錯誤</w:t>
      </w:r>
      <w:r w:rsidRPr="005A3FDF">
        <w:t>？</w:t>
      </w:r>
      <w:r w:rsidR="005D6F17">
        <w:rPr>
          <w:rFonts w:hint="eastAsia"/>
        </w:rPr>
        <w:t xml:space="preserve">  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天然纖維包含合成纖維和再生纖維兩大類　</w:t>
      </w:r>
      <w:r w:rsidRPr="005A3FDF">
        <w:t>(</w:t>
      </w:r>
      <w:r w:rsidRPr="005A3FDF">
        <w:t>Ｂ</w:t>
      </w:r>
      <w:r w:rsidRPr="005A3FDF">
        <w:t>)</w:t>
      </w:r>
      <w:r w:rsidRPr="005A3FDF">
        <w:t>再生纖維</w:t>
      </w:r>
      <w:r w:rsidR="00747D3C" w:rsidRPr="005A3FDF">
        <w:t>又稱人造絲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合成纖維以石油為原料，防火性不甚佳　</w:t>
      </w:r>
      <w:r w:rsidRPr="005A3FDF">
        <w:t>(</w:t>
      </w:r>
      <w:r w:rsidRPr="005A3FDF">
        <w:t>Ｄ</w:t>
      </w:r>
      <w:r w:rsidRPr="005A3FDF">
        <w:t>)</w:t>
      </w:r>
      <w:r w:rsidRPr="005A3FDF">
        <w:t>植物纖維為</w:t>
      </w:r>
      <w:r w:rsidR="000E79D1">
        <w:rPr>
          <w:rFonts w:hint="eastAsia"/>
        </w:rPr>
        <w:t>纖維素</w:t>
      </w:r>
      <w:r w:rsidRPr="005A3FDF">
        <w:t>所構成，動物纖維為蛋白質所構成。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49" w:name="Q_2354D08DD06B44D88C43A79E996792A7"/>
      <w:bookmarkEnd w:id="48"/>
      <w:r w:rsidRPr="005A3FDF">
        <w:rPr>
          <w:rFonts w:eastAsia="新細明體"/>
          <w:sz w:val="28"/>
        </w:rPr>
        <w:t>(   )</w:t>
      </w:r>
      <w:r w:rsidRPr="005A3FDF">
        <w:t>燃燒石油會產生汙染的成分，主要原因是石油中含有少量的下列何者？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碳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氫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氧　</w:t>
      </w:r>
      <w:r w:rsidRPr="005A3FDF">
        <w:t>(</w:t>
      </w:r>
      <w:r w:rsidRPr="005A3FDF">
        <w:t>Ｄ</w:t>
      </w:r>
      <w:r w:rsidRPr="005A3FDF">
        <w:t>)</w:t>
      </w:r>
      <w:r w:rsidRPr="005A3FDF">
        <w:t>氮、硫。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50" w:name="Q_133ECC33AB6E4476AFA4990CF4CCC706"/>
      <w:bookmarkEnd w:id="49"/>
      <w:r w:rsidRPr="005A3FDF">
        <w:rPr>
          <w:rFonts w:eastAsia="新細明體"/>
          <w:sz w:val="28"/>
        </w:rPr>
        <w:t>(   )</w:t>
      </w:r>
      <w:r w:rsidRPr="005A3FDF">
        <w:t>密度為</w:t>
      </w:r>
      <w:r w:rsidRPr="005A3FDF">
        <w:rPr>
          <w:w w:val="25"/>
        </w:rPr>
        <w:t xml:space="preserve">　</w:t>
      </w:r>
      <w:r w:rsidRPr="005A3FDF">
        <w:t>0.7</w:t>
      </w:r>
      <w:r w:rsidRPr="005A3FDF">
        <w:rPr>
          <w:w w:val="25"/>
        </w:rPr>
        <w:t xml:space="preserve">　</w:t>
      </w:r>
      <w:r w:rsidRPr="005A3FDF">
        <w:t>g/cm</w:t>
      </w:r>
      <w:r w:rsidRPr="005A3FDF">
        <w:rPr>
          <w:vertAlign w:val="superscript"/>
        </w:rPr>
        <w:t>3</w:t>
      </w:r>
      <w:r w:rsidRPr="005A3FDF">
        <w:t>、體積為</w:t>
      </w:r>
      <w:r w:rsidRPr="005A3FDF">
        <w:rPr>
          <w:w w:val="25"/>
        </w:rPr>
        <w:t xml:space="preserve">　</w:t>
      </w:r>
      <w:r w:rsidRPr="005A3FDF">
        <w:t>100</w:t>
      </w:r>
      <w:r w:rsidRPr="005A3FDF">
        <w:rPr>
          <w:w w:val="25"/>
        </w:rPr>
        <w:t xml:space="preserve">　</w:t>
      </w:r>
      <w:r w:rsidRPr="005A3FDF">
        <w:t>cm</w:t>
      </w:r>
      <w:r w:rsidRPr="005A3FDF">
        <w:rPr>
          <w:vertAlign w:val="superscript"/>
        </w:rPr>
        <w:t>3</w:t>
      </w:r>
      <w:r w:rsidRPr="005A3FDF">
        <w:rPr>
          <w:w w:val="25"/>
        </w:rPr>
        <w:t xml:space="preserve">　</w:t>
      </w:r>
      <w:r w:rsidRPr="005A3FDF">
        <w:t>的物體，放入</w:t>
      </w:r>
      <w:r w:rsidR="0078654F" w:rsidRPr="005A3FDF">
        <w:t>密度為</w:t>
      </w:r>
      <w:r w:rsidR="00176C54">
        <w:rPr>
          <w:rFonts w:hint="eastAsia"/>
        </w:rPr>
        <w:t>2.8</w:t>
      </w:r>
      <w:r w:rsidR="0078654F" w:rsidRPr="005A3FDF">
        <w:t xml:space="preserve"> g/cm</w:t>
      </w:r>
      <w:r w:rsidR="0078654F" w:rsidRPr="005A3FDF">
        <w:rPr>
          <w:vertAlign w:val="superscript"/>
        </w:rPr>
        <w:t>3</w:t>
      </w:r>
      <w:r w:rsidR="0078654F" w:rsidRPr="005A3FDF">
        <w:t>的溶液中</w:t>
      </w:r>
      <w:r w:rsidRPr="005A3FDF">
        <w:t>達</w:t>
      </w:r>
      <w:r w:rsidR="0078654F" w:rsidRPr="005A3FDF">
        <w:t>到</w:t>
      </w:r>
      <w:r w:rsidRPr="005A3FDF">
        <w:t>平衡，露出</w:t>
      </w:r>
      <w:r w:rsidR="0078654F" w:rsidRPr="005A3FDF">
        <w:t>液</w:t>
      </w:r>
      <w:r w:rsidRPr="005A3FDF">
        <w:t>面的體積為多少</w:t>
      </w:r>
      <w:r w:rsidRPr="005A3FDF">
        <w:rPr>
          <w:w w:val="25"/>
        </w:rPr>
        <w:t xml:space="preserve">　</w:t>
      </w:r>
      <w:r w:rsidRPr="005A3FDF">
        <w:t>cm</w:t>
      </w:r>
      <w:r w:rsidRPr="005A3FDF">
        <w:rPr>
          <w:vertAlign w:val="superscript"/>
        </w:rPr>
        <w:t>3</w:t>
      </w:r>
      <w:r w:rsidRPr="005A3FDF">
        <w:t>？</w:t>
      </w:r>
      <w:r w:rsidR="00E03797" w:rsidRPr="005A3FDF"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1A6B42" w:rsidRPr="001A6B42">
        <w:rPr>
          <w:rFonts w:hint="eastAsia"/>
        </w:rPr>
        <w:t xml:space="preserve"> </w:t>
      </w:r>
      <w:r w:rsidR="001A6B42">
        <w:rPr>
          <w:rFonts w:hint="eastAsia"/>
        </w:rPr>
        <w:t>10</w:t>
      </w:r>
      <w:r w:rsidR="001A6B42" w:rsidRPr="005A3FDF">
        <w:t>0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1A6B42">
        <w:rPr>
          <w:rFonts w:hint="eastAsia"/>
        </w:rPr>
        <w:t xml:space="preserve"> 7</w:t>
      </w:r>
      <w:r w:rsidR="001A6B42" w:rsidRPr="005A3FDF">
        <w:t>5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1A6B42" w:rsidRPr="001A6B42">
        <w:rPr>
          <w:rFonts w:hint="eastAsia"/>
        </w:rPr>
        <w:t xml:space="preserve"> </w:t>
      </w:r>
      <w:r w:rsidR="001A6B42">
        <w:rPr>
          <w:rFonts w:hint="eastAsia"/>
        </w:rPr>
        <w:t>50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1A6B42" w:rsidRPr="001A6B42">
        <w:rPr>
          <w:rFonts w:hint="eastAsia"/>
        </w:rPr>
        <w:t xml:space="preserve"> </w:t>
      </w:r>
      <w:r w:rsidR="001A6B42">
        <w:rPr>
          <w:rFonts w:hint="eastAsia"/>
        </w:rPr>
        <w:t>25</w:t>
      </w:r>
      <w:r w:rsidRPr="005A3FDF">
        <w:t>。</w:t>
      </w:r>
    </w:p>
    <w:p w:rsidR="005D689A" w:rsidRPr="005A3FDF" w:rsidRDefault="005D689A" w:rsidP="00E03797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</w:pPr>
      <w:bookmarkStart w:id="51" w:name="Q_A0BA04E2239348BF9A39D64D842A38AA"/>
      <w:bookmarkEnd w:id="50"/>
      <w:r w:rsidRPr="005A3FDF">
        <w:rPr>
          <w:rFonts w:eastAsia="新細明體"/>
          <w:sz w:val="28"/>
        </w:rPr>
        <w:t>(   )</w:t>
      </w:r>
      <w:r w:rsidRPr="005A3FDF">
        <w:t>消費者飲用來源不明的假酒使神經系統受傷害，嚴重者甚至會失明或死亡，這是因為假酒中添加了何種成分？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甲醇　</w:t>
      </w:r>
      <w:r w:rsidRPr="005A3FDF">
        <w:t>(</w:t>
      </w:r>
      <w:r w:rsidRPr="005A3FDF">
        <w:t>Ｂ</w:t>
      </w:r>
      <w:r w:rsidRPr="005A3FDF">
        <w:t>)</w:t>
      </w:r>
      <w:r w:rsidRPr="005A3FDF">
        <w:t xml:space="preserve">蟻酸　</w:t>
      </w:r>
      <w:r w:rsidRPr="005A3FDF">
        <w:t>(</w:t>
      </w:r>
      <w:r w:rsidRPr="005A3FDF">
        <w:t>Ｃ</w:t>
      </w:r>
      <w:r w:rsidRPr="005A3FDF">
        <w:t>)</w:t>
      </w:r>
      <w:r w:rsidRPr="005A3FDF">
        <w:t xml:space="preserve">乙酸乙酯　</w:t>
      </w:r>
      <w:r w:rsidRPr="005A3FDF">
        <w:t>(</w:t>
      </w:r>
      <w:r w:rsidRPr="005A3FDF">
        <w:t>Ｄ</w:t>
      </w:r>
      <w:r w:rsidRPr="005A3FDF">
        <w:t>)</w:t>
      </w:r>
      <w:r w:rsidRPr="005A3FDF">
        <w:t>乙醇。</w:t>
      </w:r>
    </w:p>
    <w:p w:rsidR="005D689A" w:rsidRPr="005A3FDF" w:rsidRDefault="007D6723" w:rsidP="007D6723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2" w:name="Q_AF52180B321B4317A80E8283DA6796B7"/>
      <w:bookmarkEnd w:id="51"/>
      <w:r w:rsidRPr="005A3FDF">
        <w:rPr>
          <w:rFonts w:eastAsia="新細明體"/>
          <w:sz w:val="28"/>
        </w:rPr>
        <w:t>(   )</w:t>
      </w:r>
      <w:r w:rsidR="005D689A" w:rsidRPr="005A3FDF">
        <w:t>彈簧一端固定於天花板，另一端掛著鐵塊，此時彈簧全長</w:t>
      </w:r>
      <w:r w:rsidR="005D689A" w:rsidRPr="005A3FDF">
        <w:rPr>
          <w:w w:val="25"/>
        </w:rPr>
        <w:t xml:space="preserve">　</w:t>
      </w:r>
      <w:r w:rsidR="005D689A" w:rsidRPr="005A3FDF">
        <w:t>13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t>，若加掛鋁塊，則全長</w:t>
      </w:r>
      <w:r w:rsidR="005D689A" w:rsidRPr="005A3FDF">
        <w:rPr>
          <w:w w:val="25"/>
        </w:rPr>
        <w:t xml:space="preserve">　</w:t>
      </w:r>
      <w:r w:rsidR="005D689A" w:rsidRPr="005A3FDF">
        <w:t>15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t>，</w:t>
      </w:r>
      <w:r w:rsidR="0078464C">
        <w:rPr>
          <w:rFonts w:hint="eastAsia"/>
        </w:rPr>
        <w:t>若</w:t>
      </w:r>
      <w:r w:rsidR="005D689A" w:rsidRPr="005A3FDF">
        <w:t>此時拿走鐵塊，則彈簧全長</w:t>
      </w:r>
      <w:r w:rsidR="005D689A" w:rsidRPr="005A3FDF">
        <w:rPr>
          <w:w w:val="25"/>
        </w:rPr>
        <w:t xml:space="preserve">　</w:t>
      </w:r>
      <w:r w:rsidR="005D689A" w:rsidRPr="005A3FDF">
        <w:t>10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Pr="005A3FDF">
        <w:t>，試問</w:t>
      </w:r>
      <w:r w:rsidR="005D689A" w:rsidRPr="005A3FDF">
        <w:t>鐵塊重量為鋁塊重量的</w:t>
      </w:r>
      <w:r w:rsidRPr="005A3FDF">
        <w:t>多少倍？</w:t>
      </w:r>
      <w:r w:rsidRPr="005A3FDF">
        <w:t>(</w:t>
      </w:r>
      <w:r w:rsidRPr="005A3FDF">
        <w:t>Ａ</w:t>
      </w:r>
      <w:r w:rsidRPr="005A3FDF">
        <w:t>)</w:t>
      </w:r>
      <w:r w:rsidRPr="005A3FDF">
        <w:t xml:space="preserve">　</w:t>
      </w:r>
      <w:r w:rsidR="0078464C">
        <w:rPr>
          <w:rFonts w:hint="eastAsia"/>
        </w:rPr>
        <w:t xml:space="preserve">2.5 </w:t>
      </w:r>
      <w:r w:rsidRPr="005A3FDF">
        <w:t>(</w:t>
      </w:r>
      <w:r w:rsidRPr="005A3FDF">
        <w:t>Ｂ</w:t>
      </w:r>
      <w:r w:rsidRPr="005A3FDF">
        <w:t>)</w:t>
      </w:r>
      <w:r w:rsidR="0078464C">
        <w:rPr>
          <w:rFonts w:hint="eastAsia"/>
        </w:rPr>
        <w:t xml:space="preserve"> 3 </w:t>
      </w:r>
      <w:r w:rsidRPr="005A3FDF">
        <w:t>(</w:t>
      </w:r>
      <w:r w:rsidRPr="005A3FDF">
        <w:t>Ｃ</w:t>
      </w:r>
      <w:r w:rsidRPr="005A3FDF">
        <w:t>)</w:t>
      </w:r>
      <w:r w:rsidR="0078464C">
        <w:rPr>
          <w:rFonts w:hint="eastAsia"/>
        </w:rPr>
        <w:t xml:space="preserve"> 5 </w:t>
      </w:r>
      <w:r w:rsidRPr="005A3FDF">
        <w:t>(</w:t>
      </w:r>
      <w:r w:rsidRPr="005A3FDF">
        <w:t>Ｄ</w:t>
      </w:r>
      <w:r w:rsidRPr="005A3FDF">
        <w:t>)</w:t>
      </w:r>
      <w:r w:rsidR="0078464C">
        <w:rPr>
          <w:rFonts w:hint="eastAsia"/>
        </w:rPr>
        <w:t xml:space="preserve"> 8</w:t>
      </w:r>
      <w:r w:rsidRPr="005A3FDF">
        <w:t>。</w:t>
      </w:r>
    </w:p>
    <w:p w:rsidR="007D6723" w:rsidRPr="005A3FDF" w:rsidRDefault="0078464C" w:rsidP="007D6723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3" w:name="Q_777076DAA2A549D3AE208F773C633CAE"/>
      <w:bookmarkEnd w:id="52"/>
      <w:r w:rsidRPr="005A3FDF">
        <w:rPr>
          <w:noProof/>
        </w:rPr>
        <w:drawing>
          <wp:anchor distT="0" distB="0" distL="114300" distR="114300" simplePos="0" relativeHeight="251677696" behindDoc="0" locked="0" layoutInCell="1" allowOverlap="1" wp14:anchorId="5C788AC4" wp14:editId="17705799">
            <wp:simplePos x="0" y="0"/>
            <wp:positionH relativeFrom="column">
              <wp:posOffset>5434965</wp:posOffset>
            </wp:positionH>
            <wp:positionV relativeFrom="paragraph">
              <wp:posOffset>481965</wp:posOffset>
            </wp:positionV>
            <wp:extent cx="1073150" cy="946150"/>
            <wp:effectExtent l="0" t="0" r="0" b="0"/>
            <wp:wrapSquare wrapText="bothSides"/>
            <wp:docPr id="45" name="圖片 45" descr="6-4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6-4-3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723" w:rsidRPr="005A3FDF">
        <w:rPr>
          <w:rFonts w:eastAsia="新細明體"/>
          <w:sz w:val="28"/>
        </w:rPr>
        <w:t>(   )</w:t>
      </w:r>
      <w:r w:rsidR="005D689A" w:rsidRPr="005A3FDF">
        <w:t>一</w:t>
      </w:r>
      <w:r w:rsidR="005D689A" w:rsidRPr="005A3FDF">
        <w:rPr>
          <w:w w:val="25"/>
        </w:rPr>
        <w:t xml:space="preserve">　</w:t>
      </w:r>
      <w:r w:rsidR="005D689A" w:rsidRPr="005A3FDF">
        <w:t>200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rPr>
          <w:w w:val="25"/>
        </w:rPr>
        <w:t xml:space="preserve">　</w:t>
      </w:r>
      <w:r w:rsidR="007D6723" w:rsidRPr="005A3FDF">
        <w:t>的物體靜置於水平桌面上，</w:t>
      </w:r>
      <w:r w:rsidR="005D689A" w:rsidRPr="005A3FDF">
        <w:t>若物體同時受到向左</w:t>
      </w:r>
      <w:r w:rsidR="005D689A" w:rsidRPr="005A3FDF">
        <w:rPr>
          <w:w w:val="25"/>
        </w:rPr>
        <w:t xml:space="preserve">　</w:t>
      </w:r>
      <w:r w:rsidR="005D689A" w:rsidRPr="005A3FDF">
        <w:t>50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rPr>
          <w:w w:val="25"/>
        </w:rPr>
        <w:t xml:space="preserve">　</w:t>
      </w:r>
      <w:r w:rsidR="005D689A" w:rsidRPr="005A3FDF">
        <w:t>及向右</w:t>
      </w:r>
      <w:r w:rsidR="005D689A" w:rsidRPr="005A3FDF">
        <w:rPr>
          <w:w w:val="25"/>
        </w:rPr>
        <w:t xml:space="preserve">　</w:t>
      </w:r>
      <w:r w:rsidR="005D689A" w:rsidRPr="005A3FDF">
        <w:t>10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rPr>
          <w:w w:val="25"/>
        </w:rPr>
        <w:t xml:space="preserve">　</w:t>
      </w:r>
      <w:r w:rsidR="005D689A" w:rsidRPr="005A3FDF">
        <w:t>兩水平力作用仍呈靜止，此時摩擦力是下列何者？</w:t>
      </w:r>
      <w:r w:rsidR="00E03797" w:rsidRPr="005A3FDF">
        <w:t xml:space="preserve"> </w:t>
      </w:r>
      <w:r w:rsidR="005D689A" w:rsidRPr="005A3FDF">
        <w:t>(</w:t>
      </w:r>
      <w:r w:rsidR="005D689A" w:rsidRPr="005A3FDF">
        <w:t>Ａ</w:t>
      </w:r>
      <w:r w:rsidR="005D689A" w:rsidRPr="005A3FDF">
        <w:t>)</w:t>
      </w:r>
      <w:r w:rsidR="005D689A" w:rsidRPr="005A3FDF">
        <w:t>向左</w:t>
      </w:r>
      <w:r w:rsidR="005D689A" w:rsidRPr="005A3FDF">
        <w:rPr>
          <w:w w:val="25"/>
        </w:rPr>
        <w:t xml:space="preserve">　</w:t>
      </w:r>
      <w:r w:rsidR="005D689A" w:rsidRPr="005A3FDF">
        <w:t>40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Ｂ</w:t>
      </w:r>
      <w:r w:rsidR="005D689A" w:rsidRPr="005A3FDF">
        <w:t>)</w:t>
      </w:r>
      <w:r w:rsidR="005D689A" w:rsidRPr="005A3FDF">
        <w:t>向右</w:t>
      </w:r>
      <w:r w:rsidR="005D689A" w:rsidRPr="005A3FDF">
        <w:rPr>
          <w:w w:val="25"/>
        </w:rPr>
        <w:t xml:space="preserve">　</w:t>
      </w:r>
      <w:r w:rsidR="005D689A" w:rsidRPr="005A3FDF">
        <w:t>40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Ｃ</w:t>
      </w:r>
      <w:r w:rsidR="005D689A" w:rsidRPr="005A3FDF">
        <w:t>)</w:t>
      </w:r>
      <w:r w:rsidR="005D689A" w:rsidRPr="005A3FDF">
        <w:t>向左</w:t>
      </w:r>
      <w:r w:rsidR="005D689A" w:rsidRPr="005A3FDF">
        <w:rPr>
          <w:w w:val="25"/>
        </w:rPr>
        <w:t xml:space="preserve">　</w:t>
      </w:r>
      <w:r w:rsidR="005D689A" w:rsidRPr="005A3FDF">
        <w:t>10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 xml:space="preserve">　</w:t>
      </w:r>
      <w:r w:rsidR="005D689A" w:rsidRPr="005A3FDF">
        <w:t>(</w:t>
      </w:r>
      <w:r w:rsidR="005D689A" w:rsidRPr="005A3FDF">
        <w:t>Ｄ</w:t>
      </w:r>
      <w:r w:rsidR="005D689A" w:rsidRPr="005A3FDF">
        <w:t>)</w:t>
      </w:r>
      <w:r w:rsidR="005D689A" w:rsidRPr="005A3FDF">
        <w:t>向右</w:t>
      </w:r>
      <w:r w:rsidR="005D689A" w:rsidRPr="005A3FDF">
        <w:rPr>
          <w:w w:val="25"/>
        </w:rPr>
        <w:t xml:space="preserve">　</w:t>
      </w:r>
      <w:r w:rsidR="005D689A" w:rsidRPr="005A3FDF">
        <w:t>10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>。</w:t>
      </w:r>
      <w:bookmarkStart w:id="54" w:name="Q_4DA965D2AD274DE19CFAD9069F89AB16"/>
      <w:bookmarkEnd w:id="53"/>
    </w:p>
    <w:p w:rsidR="007D6723" w:rsidRPr="005A3FDF" w:rsidRDefault="007D6723" w:rsidP="008C25CE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bookmarkStart w:id="55" w:name="Q_05356DD07E204D3BA05F4060519BF1DB"/>
      <w:bookmarkEnd w:id="54"/>
      <w:r w:rsidRPr="005A3FDF">
        <w:rPr>
          <w:rFonts w:eastAsia="新細明體"/>
          <w:sz w:val="28"/>
        </w:rPr>
        <w:t>(   )</w:t>
      </w:r>
      <w:r w:rsidR="005D689A" w:rsidRPr="005A3FDF">
        <w:t>一</w:t>
      </w:r>
      <w:r w:rsidR="005D689A" w:rsidRPr="005A3FDF">
        <w:rPr>
          <w:w w:val="25"/>
        </w:rPr>
        <w:t xml:space="preserve">　</w:t>
      </w:r>
      <w:r w:rsidR="005D689A" w:rsidRPr="005A3FDF">
        <w:t>U</w:t>
      </w:r>
      <w:r w:rsidR="005D689A" w:rsidRPr="005A3FDF">
        <w:rPr>
          <w:w w:val="25"/>
        </w:rPr>
        <w:t xml:space="preserve">　</w:t>
      </w:r>
      <w:r w:rsidR="005D689A" w:rsidRPr="005A3FDF">
        <w:t>形管的截面積為</w:t>
      </w:r>
      <w:r w:rsidR="005D689A" w:rsidRPr="005A3FDF">
        <w:rPr>
          <w:w w:val="25"/>
        </w:rPr>
        <w:t xml:space="preserve">　</w:t>
      </w:r>
      <w:r w:rsidR="0078654F" w:rsidRPr="005A3FDF">
        <w:t>2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rPr>
          <w:vertAlign w:val="superscript"/>
        </w:rPr>
        <w:t>2</w:t>
      </w:r>
      <w:r w:rsidR="005D689A" w:rsidRPr="005A3FDF">
        <w:t>，內裝有密度為</w:t>
      </w:r>
      <w:r w:rsidR="005D689A" w:rsidRPr="005A3FDF">
        <w:rPr>
          <w:w w:val="25"/>
        </w:rPr>
        <w:t xml:space="preserve">　</w:t>
      </w:r>
      <w:r w:rsidR="005D689A" w:rsidRPr="005A3FDF">
        <w:t>13.6</w:t>
      </w:r>
      <w:r w:rsidR="005D689A" w:rsidRPr="005A3FDF">
        <w:rPr>
          <w:w w:val="25"/>
        </w:rPr>
        <w:t xml:space="preserve">　</w:t>
      </w:r>
      <w:r w:rsidR="005D689A" w:rsidRPr="005A3FDF">
        <w:t>g/cm</w:t>
      </w:r>
      <w:r w:rsidR="005D689A" w:rsidRPr="005A3FDF">
        <w:rPr>
          <w:vertAlign w:val="superscript"/>
        </w:rPr>
        <w:t>3</w:t>
      </w:r>
      <w:r w:rsidR="005D689A" w:rsidRPr="005A3FDF">
        <w:rPr>
          <w:w w:val="25"/>
        </w:rPr>
        <w:t xml:space="preserve">　</w:t>
      </w:r>
      <w:r w:rsidR="005D689A" w:rsidRPr="005A3FDF">
        <w:t>的水銀，今在右端玻璃管加入高為</w:t>
      </w:r>
      <w:r w:rsidR="005D689A" w:rsidRPr="005A3FDF">
        <w:rPr>
          <w:w w:val="25"/>
        </w:rPr>
        <w:t xml:space="preserve">　</w:t>
      </w:r>
      <w:r w:rsidR="005D689A" w:rsidRPr="005A3FDF">
        <w:t>6.8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rPr>
          <w:w w:val="25"/>
        </w:rPr>
        <w:t xml:space="preserve">　</w:t>
      </w:r>
      <w:r w:rsidR="005D689A" w:rsidRPr="005A3FDF">
        <w:t>且密度為</w:t>
      </w:r>
      <w:r w:rsidR="005D689A" w:rsidRPr="005A3FDF">
        <w:rPr>
          <w:w w:val="25"/>
        </w:rPr>
        <w:t xml:space="preserve">　</w:t>
      </w:r>
      <w:r w:rsidR="005D689A" w:rsidRPr="005A3FDF">
        <w:t>1.0</w:t>
      </w:r>
      <w:r w:rsidR="005D689A" w:rsidRPr="005A3FDF">
        <w:rPr>
          <w:w w:val="25"/>
        </w:rPr>
        <w:t xml:space="preserve">　</w:t>
      </w:r>
      <w:r w:rsidR="005D689A" w:rsidRPr="005A3FDF">
        <w:t>g/cm</w:t>
      </w:r>
      <w:r w:rsidR="005D689A" w:rsidRPr="005A3FDF">
        <w:rPr>
          <w:vertAlign w:val="superscript"/>
        </w:rPr>
        <w:t>3</w:t>
      </w:r>
      <w:r w:rsidR="005D689A" w:rsidRPr="005A3FDF">
        <w:rPr>
          <w:w w:val="25"/>
        </w:rPr>
        <w:t xml:space="preserve">　</w:t>
      </w:r>
      <w:r w:rsidR="005D689A" w:rsidRPr="005A3FDF">
        <w:t>的水，如</w:t>
      </w:r>
      <w:r w:rsidR="00013D95" w:rsidRPr="005A3FDF">
        <w:t>右</w:t>
      </w:r>
      <w:r w:rsidR="005D689A" w:rsidRPr="005A3FDF">
        <w:t>圖所示，試</w:t>
      </w:r>
      <w:r w:rsidRPr="005A3FDF">
        <w:t>問</w:t>
      </w:r>
      <w:r w:rsidR="008C25CE" w:rsidRPr="005A3FDF">
        <w:t>欲使</w:t>
      </w:r>
      <w:r w:rsidR="005D689A" w:rsidRPr="005A3FDF">
        <w:t>左、右玻璃管水銀面高度差</w:t>
      </w:r>
      <w:r w:rsidR="005D689A" w:rsidRPr="005A3FDF">
        <w:rPr>
          <w:w w:val="25"/>
        </w:rPr>
        <w:t xml:space="preserve">　</w:t>
      </w:r>
      <w:r w:rsidR="005D689A" w:rsidRPr="005A3FDF">
        <w:t>h</w:t>
      </w:r>
      <w:r w:rsidR="005D689A" w:rsidRPr="005A3FDF">
        <w:t>＝</w:t>
      </w:r>
      <w:r w:rsidR="008C25CE" w:rsidRPr="005A3FDF">
        <w:t>3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013D95" w:rsidRPr="005A3FDF">
        <w:t xml:space="preserve"> </w:t>
      </w:r>
      <w:r w:rsidR="00013D95" w:rsidRPr="005A3FDF">
        <w:t>時</w:t>
      </w:r>
      <w:r w:rsidR="005D689A" w:rsidRPr="005A3FDF">
        <w:t>，則需在右端玻璃管再加入</w:t>
      </w:r>
      <w:r w:rsidRPr="005A3FDF">
        <w:t>多少</w:t>
      </w:r>
      <w:r w:rsidR="005D689A" w:rsidRPr="005A3FDF">
        <w:t>cm</w:t>
      </w:r>
      <w:r w:rsidR="005D689A" w:rsidRPr="005A3FDF">
        <w:rPr>
          <w:vertAlign w:val="superscript"/>
        </w:rPr>
        <w:t>3</w:t>
      </w:r>
      <w:r w:rsidR="005D689A" w:rsidRPr="005A3FDF">
        <w:rPr>
          <w:w w:val="25"/>
        </w:rPr>
        <w:t xml:space="preserve">　</w:t>
      </w:r>
      <w:r w:rsidR="005D689A" w:rsidRPr="005A3FDF">
        <w:t>的水</w:t>
      </w:r>
      <w:bookmarkStart w:id="56" w:name="Q_1AD65984F65249CD8A8C9DDEB858C930"/>
      <w:bookmarkEnd w:id="55"/>
      <w:r w:rsidR="008C25CE" w:rsidRPr="005A3FDF">
        <w:t>，才能達成</w:t>
      </w:r>
      <w:r w:rsidRPr="005A3FDF">
        <w:t>？</w:t>
      </w:r>
      <w:r w:rsidR="004C18BB">
        <w:rPr>
          <w:rFonts w:hint="eastAsia"/>
        </w:rPr>
        <w:t xml:space="preserve"> </w:t>
      </w:r>
      <w:r w:rsidRPr="005A3FDF">
        <w:t>(</w:t>
      </w:r>
      <w:r w:rsidRPr="005A3FDF">
        <w:t>Ａ</w:t>
      </w:r>
      <w:r w:rsidRPr="005A3FDF">
        <w:t>)</w:t>
      </w:r>
      <w:r w:rsidR="008C25CE" w:rsidRPr="005A3FDF">
        <w:rPr>
          <w:w w:val="25"/>
        </w:rPr>
        <w:t xml:space="preserve"> </w:t>
      </w:r>
      <w:r w:rsidR="004C18BB">
        <w:rPr>
          <w:rFonts w:hint="eastAsia"/>
        </w:rPr>
        <w:t>34</w:t>
      </w:r>
      <w:r w:rsidRPr="005A3FDF">
        <w:t xml:space="preserve">　</w:t>
      </w:r>
      <w:r w:rsidRPr="005A3FDF">
        <w:t>(</w:t>
      </w:r>
      <w:r w:rsidRPr="005A3FDF">
        <w:t>Ｂ</w:t>
      </w:r>
      <w:r w:rsidRPr="005A3FDF">
        <w:t>)</w:t>
      </w:r>
      <w:r w:rsidR="008C25CE" w:rsidRPr="005A3FDF">
        <w:rPr>
          <w:w w:val="25"/>
        </w:rPr>
        <w:t xml:space="preserve"> </w:t>
      </w:r>
      <w:r w:rsidR="008C25CE" w:rsidRPr="005A3FDF">
        <w:t>40.8</w:t>
      </w:r>
      <w:r w:rsidRPr="005A3FDF">
        <w:t xml:space="preserve">　</w:t>
      </w:r>
      <w:r w:rsidRPr="005A3FDF">
        <w:t>(</w:t>
      </w:r>
      <w:r w:rsidRPr="005A3FDF">
        <w:t>Ｃ</w:t>
      </w:r>
      <w:r w:rsidRPr="005A3FDF">
        <w:t>)</w:t>
      </w:r>
      <w:r w:rsidR="008C25CE" w:rsidRPr="005A3FDF">
        <w:rPr>
          <w:w w:val="25"/>
        </w:rPr>
        <w:t xml:space="preserve"> </w:t>
      </w:r>
      <w:r w:rsidR="008C25CE" w:rsidRPr="005A3FDF">
        <w:t>68</w:t>
      </w:r>
      <w:r w:rsidRPr="005A3FDF">
        <w:t xml:space="preserve">　</w:t>
      </w:r>
      <w:r w:rsidRPr="005A3FDF">
        <w:t>(</w:t>
      </w:r>
      <w:r w:rsidRPr="005A3FDF">
        <w:t>Ｄ</w:t>
      </w:r>
      <w:r w:rsidRPr="005A3FDF">
        <w:t>)</w:t>
      </w:r>
      <w:r w:rsidR="008C25CE" w:rsidRPr="005A3FDF">
        <w:rPr>
          <w:w w:val="25"/>
        </w:rPr>
        <w:t xml:space="preserve"> </w:t>
      </w:r>
      <w:r w:rsidR="004C18BB">
        <w:rPr>
          <w:rFonts w:hint="eastAsia"/>
        </w:rPr>
        <w:t>37.8</w:t>
      </w:r>
      <w:r w:rsidR="007A49A9" w:rsidRPr="005A3FDF">
        <w:t>。</w:t>
      </w:r>
    </w:p>
    <w:tbl>
      <w:tblPr>
        <w:tblpPr w:leftFromText="180" w:rightFromText="180" w:vertAnchor="text" w:horzAnchor="margin" w:tblpXSpec="right" w:tblpY="124"/>
        <w:tblW w:w="3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6"/>
        <w:gridCol w:w="622"/>
        <w:gridCol w:w="622"/>
        <w:gridCol w:w="622"/>
        <w:gridCol w:w="622"/>
      </w:tblGrid>
      <w:tr w:rsidR="00DA2462" w:rsidRPr="005A3FDF" w:rsidTr="00DA2462">
        <w:trPr>
          <w:trHeight w:val="389"/>
        </w:trPr>
        <w:tc>
          <w:tcPr>
            <w:tcW w:w="142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砝碼個數</w:t>
            </w:r>
          </w:p>
        </w:tc>
        <w:tc>
          <w:tcPr>
            <w:tcW w:w="62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2</w:t>
            </w:r>
          </w:p>
        </w:tc>
        <w:tc>
          <w:tcPr>
            <w:tcW w:w="622" w:type="dxa"/>
            <w:tcBorders>
              <w:bottom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4</w:t>
            </w:r>
          </w:p>
        </w:tc>
        <w:tc>
          <w:tcPr>
            <w:tcW w:w="622" w:type="dxa"/>
            <w:tcBorders>
              <w:bottom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6</w:t>
            </w:r>
          </w:p>
        </w:tc>
        <w:tc>
          <w:tcPr>
            <w:tcW w:w="622" w:type="dxa"/>
            <w:tcBorders>
              <w:bottom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8</w:t>
            </w:r>
          </w:p>
        </w:tc>
      </w:tr>
      <w:tr w:rsidR="00DA2462" w:rsidRPr="005A3FDF" w:rsidTr="00DA2462">
        <w:tc>
          <w:tcPr>
            <w:tcW w:w="1426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彈簧伸長量</w:t>
            </w:r>
          </w:p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（</w:t>
            </w:r>
            <w:r w:rsidRPr="005A3FDF">
              <w:t>cm</w:t>
            </w:r>
            <w:r w:rsidRPr="005A3FDF">
              <w:t>）</w:t>
            </w:r>
          </w:p>
        </w:tc>
        <w:tc>
          <w:tcPr>
            <w:tcW w:w="62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1.8</w:t>
            </w:r>
          </w:p>
        </w:tc>
        <w:tc>
          <w:tcPr>
            <w:tcW w:w="622" w:type="dxa"/>
            <w:tcBorders>
              <w:top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2.4</w:t>
            </w:r>
          </w:p>
        </w:tc>
        <w:tc>
          <w:tcPr>
            <w:tcW w:w="622" w:type="dxa"/>
            <w:tcBorders>
              <w:top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3.0</w:t>
            </w:r>
          </w:p>
        </w:tc>
        <w:tc>
          <w:tcPr>
            <w:tcW w:w="622" w:type="dxa"/>
            <w:tcBorders>
              <w:top w:val="single" w:sz="8" w:space="0" w:color="auto"/>
            </w:tcBorders>
            <w:vAlign w:val="center"/>
          </w:tcPr>
          <w:p w:rsidR="00DA2462" w:rsidRPr="005A3FDF" w:rsidRDefault="00DA2462" w:rsidP="005F6A40">
            <w:pPr>
              <w:kinsoku w:val="0"/>
              <w:overflowPunct w:val="0"/>
              <w:autoSpaceDE w:val="0"/>
              <w:autoSpaceDN w:val="0"/>
              <w:snapToGrid w:val="0"/>
              <w:jc w:val="center"/>
            </w:pPr>
            <w:r w:rsidRPr="005A3FDF">
              <w:t>3.6</w:t>
            </w:r>
          </w:p>
        </w:tc>
      </w:tr>
    </w:tbl>
    <w:p w:rsidR="007D6723" w:rsidRPr="005A3FDF" w:rsidRDefault="007D6723" w:rsidP="0078464C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r w:rsidRPr="005A3FDF">
        <w:rPr>
          <w:rFonts w:eastAsia="新細明體"/>
          <w:sz w:val="28"/>
        </w:rPr>
        <w:t>(   )</w:t>
      </w:r>
      <w:r w:rsidR="004B4703" w:rsidRPr="005A3FDF">
        <w:t>將液態有機物</w:t>
      </w:r>
      <w:r w:rsidR="007C2C7B">
        <w:rPr>
          <w:rFonts w:hint="eastAsia"/>
        </w:rPr>
        <w:t>混合物</w:t>
      </w:r>
      <w:r w:rsidR="007C2C7B">
        <w:rPr>
          <w:rFonts w:hint="eastAsia"/>
        </w:rPr>
        <w:t>(</w:t>
      </w:r>
      <w:r w:rsidR="007C2C7B">
        <w:rPr>
          <w:rFonts w:hint="eastAsia"/>
        </w:rPr>
        <w:t>例</w:t>
      </w:r>
      <w:r w:rsidR="007C2C7B">
        <w:rPr>
          <w:rFonts w:hint="eastAsia"/>
        </w:rPr>
        <w:t>石油</w:t>
      </w:r>
      <w:r w:rsidR="007C2C7B">
        <w:rPr>
          <w:rFonts w:hint="eastAsia"/>
        </w:rPr>
        <w:t>等</w:t>
      </w:r>
      <w:r w:rsidR="007C2C7B">
        <w:rPr>
          <w:rFonts w:hint="eastAsia"/>
        </w:rPr>
        <w:t>)</w:t>
      </w:r>
      <w:r w:rsidR="007C2C7B">
        <w:t>隔絕空氣加熱分</w:t>
      </w:r>
      <w:r w:rsidR="007C2C7B">
        <w:rPr>
          <w:rFonts w:hint="eastAsia"/>
        </w:rPr>
        <w:t>離</w:t>
      </w:r>
      <w:r w:rsidR="004B4703" w:rsidRPr="005A3FDF">
        <w:t>的過程，我們稱之為何種方法？</w:t>
      </w:r>
      <w:r w:rsidR="004B4703" w:rsidRPr="005A3FDF">
        <w:t xml:space="preserve"> (</w:t>
      </w:r>
      <w:r w:rsidR="004B4703" w:rsidRPr="005A3FDF">
        <w:t>Ａ</w:t>
      </w:r>
      <w:r w:rsidR="004B4703" w:rsidRPr="005A3FDF">
        <w:t>)</w:t>
      </w:r>
      <w:r w:rsidR="004B4703" w:rsidRPr="005A3FDF">
        <w:t xml:space="preserve">蒸餾　</w:t>
      </w:r>
      <w:r w:rsidR="004B4703" w:rsidRPr="005A3FDF">
        <w:t>(</w:t>
      </w:r>
      <w:r w:rsidR="004B4703" w:rsidRPr="005A3FDF">
        <w:t>Ｂ</w:t>
      </w:r>
      <w:r w:rsidR="004B4703" w:rsidRPr="005A3FDF">
        <w:t>)</w:t>
      </w:r>
      <w:r w:rsidR="008E5A9A" w:rsidRPr="005A3FDF">
        <w:t>乾</w:t>
      </w:r>
      <w:r w:rsidR="004B4703" w:rsidRPr="005A3FDF">
        <w:t xml:space="preserve">餾　</w:t>
      </w:r>
      <w:r w:rsidR="004B4703" w:rsidRPr="005A3FDF">
        <w:t>(</w:t>
      </w:r>
      <w:r w:rsidR="004B4703" w:rsidRPr="005A3FDF">
        <w:t>Ｃ</w:t>
      </w:r>
      <w:r w:rsidR="004B4703" w:rsidRPr="005A3FDF">
        <w:t>)</w:t>
      </w:r>
      <w:r w:rsidR="008E5A9A" w:rsidRPr="005A3FDF">
        <w:t>分</w:t>
      </w:r>
      <w:r w:rsidR="004B4703" w:rsidRPr="005A3FDF">
        <w:t xml:space="preserve">餾　</w:t>
      </w:r>
      <w:r w:rsidR="004B4703" w:rsidRPr="005A3FDF">
        <w:t>(</w:t>
      </w:r>
      <w:r w:rsidR="004B4703" w:rsidRPr="005A3FDF">
        <w:t>Ｄ</w:t>
      </w:r>
      <w:r w:rsidR="004B4703" w:rsidRPr="005A3FDF">
        <w:t>)</w:t>
      </w:r>
      <w:r w:rsidR="004B4703" w:rsidRPr="005A3FDF">
        <w:t>燃燒。</w:t>
      </w:r>
      <w:bookmarkStart w:id="57" w:name="Q_7B225CF9BF9146C6B5C88CFFC6AC6269"/>
      <w:bookmarkEnd w:id="56"/>
    </w:p>
    <w:p w:rsidR="007D6723" w:rsidRPr="005A3FDF" w:rsidRDefault="008E5A9A" w:rsidP="008C25CE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r w:rsidRPr="005A3FDF">
        <w:rPr>
          <w:noProof/>
        </w:rPr>
        <w:drawing>
          <wp:anchor distT="0" distB="0" distL="114300" distR="114300" simplePos="0" relativeHeight="251678720" behindDoc="0" locked="0" layoutInCell="1" allowOverlap="1" wp14:anchorId="2E30ADC5" wp14:editId="1C873077">
            <wp:simplePos x="0" y="0"/>
            <wp:positionH relativeFrom="column">
              <wp:posOffset>5760085</wp:posOffset>
            </wp:positionH>
            <wp:positionV relativeFrom="paragraph">
              <wp:posOffset>567055</wp:posOffset>
            </wp:positionV>
            <wp:extent cx="707390" cy="731520"/>
            <wp:effectExtent l="0" t="0" r="0" b="0"/>
            <wp:wrapSquare wrapText="bothSides"/>
            <wp:docPr id="49" name="圖片 49" descr="6-5-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6-5-4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723" w:rsidRPr="005A3FDF">
        <w:rPr>
          <w:rFonts w:eastAsia="新細明體"/>
          <w:sz w:val="28"/>
        </w:rPr>
        <w:t>(   )</w:t>
      </w:r>
      <w:r w:rsidR="005D689A" w:rsidRPr="005A3FDF">
        <w:t>彈簧下端懸掛一秤盤，上面放置砝碼做力的測量實驗，每個砝碼質量均為</w:t>
      </w:r>
      <w:r w:rsidR="005D689A" w:rsidRPr="005A3FDF">
        <w:rPr>
          <w:w w:val="25"/>
        </w:rPr>
        <w:t xml:space="preserve">　</w:t>
      </w:r>
      <w:r w:rsidR="00D811ED" w:rsidRPr="005A3FDF">
        <w:t>2</w:t>
      </w:r>
      <w:r w:rsidR="005D689A" w:rsidRPr="005A3FDF">
        <w:t>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8C25CE" w:rsidRPr="005A3FDF">
        <w:t>，實驗數據如</w:t>
      </w:r>
      <w:r w:rsidR="005F6A40">
        <w:rPr>
          <w:rFonts w:hint="eastAsia"/>
        </w:rPr>
        <w:t>上</w:t>
      </w:r>
      <w:r w:rsidR="008C25CE" w:rsidRPr="005A3FDF">
        <w:t>表所示，試問</w:t>
      </w:r>
      <w:r w:rsidR="005D689A" w:rsidRPr="005A3FDF">
        <w:t>秤盤之質量為</w:t>
      </w:r>
      <w:r w:rsidR="007D6723" w:rsidRPr="005A3FDF">
        <w:t>(</w:t>
      </w:r>
      <w:r w:rsidR="007D6723" w:rsidRPr="005A3FDF">
        <w:t>Ａ</w:t>
      </w:r>
      <w:r w:rsidR="007D6723" w:rsidRPr="005A3FDF">
        <w:t>)</w:t>
      </w:r>
      <w:r w:rsidR="008C25CE" w:rsidRPr="005A3FDF">
        <w:rPr>
          <w:w w:val="25"/>
        </w:rPr>
        <w:t xml:space="preserve"> </w:t>
      </w:r>
      <w:r w:rsidR="008C25CE" w:rsidRPr="005A3FDF">
        <w:t>20</w:t>
      </w:r>
      <w:r w:rsidR="007D6723" w:rsidRPr="005A3FDF">
        <w:t xml:space="preserve">　</w:t>
      </w:r>
      <w:r w:rsidR="007D6723" w:rsidRPr="005A3FDF">
        <w:t>(</w:t>
      </w:r>
      <w:r w:rsidR="007D6723" w:rsidRPr="005A3FDF">
        <w:t>Ｂ</w:t>
      </w:r>
      <w:r w:rsidR="007D6723" w:rsidRPr="005A3FDF">
        <w:t>)</w:t>
      </w:r>
      <w:r w:rsidR="008C25CE" w:rsidRPr="005A3FDF">
        <w:rPr>
          <w:w w:val="25"/>
        </w:rPr>
        <w:t xml:space="preserve"> </w:t>
      </w:r>
      <w:r w:rsidR="008C25CE" w:rsidRPr="005A3FDF">
        <w:t>40</w:t>
      </w:r>
      <w:r w:rsidR="007D6723" w:rsidRPr="005A3FDF">
        <w:t xml:space="preserve">　</w:t>
      </w:r>
      <w:r w:rsidR="007D6723" w:rsidRPr="005A3FDF">
        <w:t>(</w:t>
      </w:r>
      <w:r w:rsidR="007D6723" w:rsidRPr="005A3FDF">
        <w:t>Ｃ</w:t>
      </w:r>
      <w:r w:rsidR="007D6723" w:rsidRPr="005A3FDF">
        <w:t>)</w:t>
      </w:r>
      <w:r w:rsidR="008C25CE" w:rsidRPr="005A3FDF">
        <w:rPr>
          <w:w w:val="25"/>
        </w:rPr>
        <w:t xml:space="preserve"> </w:t>
      </w:r>
      <w:r w:rsidR="008C25CE" w:rsidRPr="005A3FDF">
        <w:t>60</w:t>
      </w:r>
      <w:r w:rsidR="007D6723" w:rsidRPr="005A3FDF">
        <w:t xml:space="preserve">　</w:t>
      </w:r>
      <w:r w:rsidR="007D6723" w:rsidRPr="005A3FDF">
        <w:t>(</w:t>
      </w:r>
      <w:r w:rsidR="007D6723" w:rsidRPr="005A3FDF">
        <w:t>Ｄ</w:t>
      </w:r>
      <w:r w:rsidR="007D6723" w:rsidRPr="005A3FDF">
        <w:t>)</w:t>
      </w:r>
      <w:r w:rsidR="008C25CE" w:rsidRPr="005A3FDF">
        <w:rPr>
          <w:w w:val="25"/>
        </w:rPr>
        <w:t xml:space="preserve"> </w:t>
      </w:r>
      <w:r w:rsidR="008C25CE" w:rsidRPr="005A3FDF">
        <w:t>80</w:t>
      </w:r>
      <w:r w:rsidR="005D689A" w:rsidRPr="005A3FDF">
        <w:t>g</w:t>
      </w:r>
      <w:r w:rsidR="005D689A" w:rsidRPr="005A3FDF">
        <w:t>。</w:t>
      </w:r>
      <w:bookmarkStart w:id="58" w:name="Q_EE922265432F4BFF86F88DDBFC1B06C8"/>
      <w:bookmarkEnd w:id="57"/>
    </w:p>
    <w:p w:rsidR="005D689A" w:rsidRDefault="007D6723" w:rsidP="007D6723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spacing w:line="240" w:lineRule="auto"/>
        <w:ind w:left="964" w:hanging="567"/>
        <w:jc w:val="both"/>
      </w:pPr>
      <w:r w:rsidRPr="005A3FDF">
        <w:rPr>
          <w:rFonts w:eastAsia="新細明體"/>
          <w:sz w:val="28"/>
        </w:rPr>
        <w:t>(   )</w:t>
      </w:r>
      <w:r w:rsidR="005D689A" w:rsidRPr="005A3FDF">
        <w:t>一容器重</w:t>
      </w:r>
      <w:r w:rsidR="005D689A" w:rsidRPr="005A3FDF">
        <w:rPr>
          <w:w w:val="25"/>
        </w:rPr>
        <w:t xml:space="preserve">　</w:t>
      </w:r>
      <w:r w:rsidR="005D689A" w:rsidRPr="005A3FDF">
        <w:t>100</w:t>
      </w:r>
      <w:r w:rsidR="005D689A" w:rsidRPr="005A3FDF">
        <w:rPr>
          <w:w w:val="25"/>
        </w:rPr>
        <w:t xml:space="preserve">　</w:t>
      </w:r>
      <w:r w:rsidR="005D689A" w:rsidRPr="005A3FDF">
        <w:t>gw</w:t>
      </w:r>
      <w:r w:rsidR="005D689A" w:rsidRPr="005A3FDF">
        <w:t>，容器裝有密度為</w:t>
      </w:r>
      <w:r w:rsidR="005D689A" w:rsidRPr="005A3FDF">
        <w:rPr>
          <w:w w:val="25"/>
        </w:rPr>
        <w:t xml:space="preserve">　</w:t>
      </w:r>
      <w:r w:rsidR="00D811ED" w:rsidRPr="005A3FDF">
        <w:t>2</w:t>
      </w:r>
      <w:r w:rsidR="005D689A" w:rsidRPr="005A3FDF">
        <w:t>.0</w:t>
      </w:r>
      <w:r w:rsidR="005D689A" w:rsidRPr="005A3FDF">
        <w:rPr>
          <w:w w:val="25"/>
        </w:rPr>
        <w:t xml:space="preserve">　</w:t>
      </w:r>
      <w:r w:rsidR="005D689A" w:rsidRPr="005A3FDF">
        <w:t>g/cm</w:t>
      </w:r>
      <w:r w:rsidR="005D689A" w:rsidRPr="005A3FDF">
        <w:rPr>
          <w:vertAlign w:val="superscript"/>
        </w:rPr>
        <w:t>3</w:t>
      </w:r>
      <w:r w:rsidR="005D689A" w:rsidRPr="005A3FDF">
        <w:t>、體積為</w:t>
      </w:r>
      <w:r w:rsidR="005D689A" w:rsidRPr="005A3FDF">
        <w:rPr>
          <w:w w:val="25"/>
        </w:rPr>
        <w:t xml:space="preserve">　</w:t>
      </w:r>
      <w:r w:rsidR="00D811ED" w:rsidRPr="005A3FDF">
        <w:t>3</w:t>
      </w:r>
      <w:r w:rsidR="005D689A" w:rsidRPr="005A3FDF">
        <w:t>00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rPr>
          <w:vertAlign w:val="superscript"/>
        </w:rPr>
        <w:t>3</w:t>
      </w:r>
      <w:r w:rsidR="005D689A" w:rsidRPr="005A3FDF">
        <w:rPr>
          <w:w w:val="25"/>
        </w:rPr>
        <w:t xml:space="preserve">　</w:t>
      </w:r>
      <w:r w:rsidR="005D689A" w:rsidRPr="005A3FDF">
        <w:t>的</w:t>
      </w:r>
      <w:r w:rsidR="008E5A9A">
        <w:rPr>
          <w:rFonts w:hint="eastAsia"/>
        </w:rPr>
        <w:t>液體</w:t>
      </w:r>
      <w:r w:rsidR="005D689A" w:rsidRPr="005A3FDF">
        <w:t>，將容器放置於磅秤上，有一物體其體積為</w:t>
      </w:r>
      <w:r w:rsidR="005D689A" w:rsidRPr="005A3FDF">
        <w:rPr>
          <w:w w:val="25"/>
        </w:rPr>
        <w:t xml:space="preserve">　</w:t>
      </w:r>
      <w:r w:rsidR="005D689A" w:rsidRPr="005A3FDF">
        <w:t>100</w:t>
      </w:r>
      <w:r w:rsidR="005D689A" w:rsidRPr="005A3FDF">
        <w:rPr>
          <w:w w:val="25"/>
        </w:rPr>
        <w:t xml:space="preserve">　</w:t>
      </w:r>
      <w:r w:rsidR="005D689A" w:rsidRPr="005A3FDF">
        <w:t>cm</w:t>
      </w:r>
      <w:r w:rsidR="005D689A" w:rsidRPr="005A3FDF">
        <w:rPr>
          <w:vertAlign w:val="superscript"/>
        </w:rPr>
        <w:t>3</w:t>
      </w:r>
      <w:r w:rsidR="005D689A" w:rsidRPr="005A3FDF">
        <w:t>、密度為</w:t>
      </w:r>
      <w:r w:rsidR="005D689A" w:rsidRPr="005A3FDF">
        <w:rPr>
          <w:w w:val="25"/>
        </w:rPr>
        <w:t xml:space="preserve">　</w:t>
      </w:r>
      <w:r w:rsidR="005D689A" w:rsidRPr="005A3FDF">
        <w:t>0.</w:t>
      </w:r>
      <w:r w:rsidR="00D811ED" w:rsidRPr="005A3FDF">
        <w:t>8</w:t>
      </w:r>
      <w:r w:rsidR="005D689A" w:rsidRPr="005A3FDF">
        <w:rPr>
          <w:w w:val="25"/>
        </w:rPr>
        <w:t xml:space="preserve">　</w:t>
      </w:r>
      <w:r w:rsidR="005D689A" w:rsidRPr="005A3FDF">
        <w:t>g/cm</w:t>
      </w:r>
      <w:r w:rsidR="005D689A" w:rsidRPr="005A3FDF">
        <w:rPr>
          <w:vertAlign w:val="superscript"/>
        </w:rPr>
        <w:t>3</w:t>
      </w:r>
      <w:r w:rsidR="005D689A" w:rsidRPr="005A3FDF">
        <w:t>，若物體以細線懸於容器中</w:t>
      </w:r>
      <w:r w:rsidR="005D689A">
        <w:rPr>
          <w:rFonts w:hint="eastAsia"/>
        </w:rPr>
        <w:t>，如圖所示，試回答下列問題：磅秤測得的重量為</w:t>
      </w:r>
      <w:r>
        <w:rPr>
          <w:rFonts w:hint="eastAsia"/>
        </w:rPr>
        <w:t>何？</w:t>
      </w:r>
      <w:r w:rsidRPr="00E03797">
        <w:rPr>
          <w:rFonts w:ascii="標楷體" w:hAnsi="標楷體" w:hint="eastAsia"/>
        </w:rPr>
        <w:t>(</w:t>
      </w:r>
      <w:r w:rsidRPr="00D811ED">
        <w:t>Ａ</w:t>
      </w:r>
      <w:r w:rsidRPr="00D811ED">
        <w:t>)</w:t>
      </w:r>
      <w:r w:rsidR="00D811ED" w:rsidRPr="00D811ED">
        <w:rPr>
          <w:rFonts w:hint="eastAsia"/>
          <w:w w:val="25"/>
        </w:rPr>
        <w:t xml:space="preserve"> </w:t>
      </w:r>
      <w:r w:rsidR="00D811ED" w:rsidRPr="00D811ED">
        <w:t>380</w:t>
      </w:r>
      <w:r w:rsidRPr="00D811ED">
        <w:t xml:space="preserve">　</w:t>
      </w:r>
      <w:r w:rsidRPr="00D811ED">
        <w:t>(</w:t>
      </w:r>
      <w:r w:rsidRPr="00D811ED">
        <w:t>Ｂ</w:t>
      </w:r>
      <w:r w:rsidRPr="00D811ED">
        <w:t>)</w:t>
      </w:r>
      <w:r w:rsidR="00D811ED" w:rsidRPr="00D811ED">
        <w:rPr>
          <w:rFonts w:hint="eastAsia"/>
          <w:w w:val="25"/>
        </w:rPr>
        <w:t xml:space="preserve"> </w:t>
      </w:r>
      <w:r w:rsidR="00D811ED" w:rsidRPr="00D811ED">
        <w:t>500</w:t>
      </w:r>
      <w:r w:rsidRPr="00D811ED">
        <w:t xml:space="preserve">　</w:t>
      </w:r>
      <w:r w:rsidRPr="00D811ED">
        <w:t>(</w:t>
      </w:r>
      <w:r w:rsidRPr="00D811ED">
        <w:t>Ｃ</w:t>
      </w:r>
      <w:r w:rsidRPr="00D811ED">
        <w:t>)</w:t>
      </w:r>
      <w:r w:rsidR="00D811ED" w:rsidRPr="00D811ED">
        <w:rPr>
          <w:rFonts w:hint="eastAsia"/>
          <w:w w:val="25"/>
        </w:rPr>
        <w:t xml:space="preserve"> </w:t>
      </w:r>
      <w:r w:rsidR="00D811ED" w:rsidRPr="00D811ED">
        <w:t>780</w:t>
      </w:r>
      <w:r w:rsidRPr="00D811ED">
        <w:t xml:space="preserve">　</w:t>
      </w:r>
      <w:r w:rsidRPr="00D811ED">
        <w:t>(</w:t>
      </w:r>
      <w:r w:rsidRPr="00D811ED">
        <w:t>Ｄ</w:t>
      </w:r>
      <w:r w:rsidRPr="00D811ED">
        <w:t>)</w:t>
      </w:r>
      <w:r w:rsidR="00D811ED" w:rsidRPr="00D811ED">
        <w:rPr>
          <w:rFonts w:hint="eastAsia"/>
          <w:w w:val="25"/>
        </w:rPr>
        <w:t xml:space="preserve"> </w:t>
      </w:r>
      <w:r w:rsidR="00D811ED" w:rsidRPr="00D811ED">
        <w:t>800</w:t>
      </w:r>
      <w:r w:rsidR="00D811ED">
        <w:rPr>
          <w:rFonts w:hint="eastAsia"/>
        </w:rPr>
        <w:t xml:space="preserve"> </w:t>
      </w:r>
      <w:r w:rsidR="005D689A">
        <w:rPr>
          <w:rFonts w:hint="eastAsia"/>
        </w:rPr>
        <w:t>gw</w:t>
      </w:r>
      <w:r w:rsidR="005D689A">
        <w:rPr>
          <w:rFonts w:hint="eastAsia"/>
        </w:rPr>
        <w:t>。</w:t>
      </w:r>
      <w:bookmarkEnd w:id="58"/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E421AF" w:rsidRDefault="00E421AF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E421AF" w:rsidRDefault="00E421AF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E421AF" w:rsidRDefault="00E421AF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p w:rsidR="005F6A40" w:rsidRPr="005F6A40" w:rsidRDefault="005F6A40" w:rsidP="005F6A40">
      <w:pPr>
        <w:spacing w:line="240" w:lineRule="auto"/>
        <w:jc w:val="both"/>
        <w:rPr>
          <w:sz w:val="28"/>
        </w:rPr>
      </w:pPr>
      <w:r w:rsidRPr="005F6A40">
        <w:rPr>
          <w:sz w:val="28"/>
        </w:rPr>
        <w:t>高雄市道明中學</w:t>
      </w:r>
      <w:r>
        <w:rPr>
          <w:rFonts w:hint="eastAsia"/>
          <w:sz w:val="28"/>
        </w:rPr>
        <w:t>一</w:t>
      </w:r>
      <w:r>
        <w:rPr>
          <w:rFonts w:hint="eastAsia"/>
          <w:sz w:val="28"/>
        </w:rPr>
        <w:t>O</w:t>
      </w:r>
      <w:r>
        <w:rPr>
          <w:rFonts w:hint="eastAsia"/>
          <w:sz w:val="28"/>
        </w:rPr>
        <w:t>三</w:t>
      </w:r>
      <w:r w:rsidRPr="005F6A40">
        <w:rPr>
          <w:sz w:val="28"/>
        </w:rPr>
        <w:t>學年度第二學期第</w:t>
      </w:r>
      <w:r w:rsidRPr="005F6A40">
        <w:rPr>
          <w:rFonts w:hint="eastAsia"/>
          <w:sz w:val="28"/>
        </w:rPr>
        <w:t>三</w:t>
      </w:r>
      <w:r w:rsidRPr="005F6A40">
        <w:rPr>
          <w:sz w:val="28"/>
        </w:rPr>
        <w:t>次段考國中二年級自然科</w:t>
      </w:r>
      <w:r w:rsidRPr="005F6A40">
        <w:rPr>
          <w:sz w:val="28"/>
        </w:rPr>
        <w:t>(</w:t>
      </w:r>
      <w:r w:rsidRPr="005F6A40">
        <w:rPr>
          <w:sz w:val="28"/>
        </w:rPr>
        <w:t>理化</w:t>
      </w:r>
      <w:r w:rsidRPr="005F6A40">
        <w:rPr>
          <w:sz w:val="28"/>
        </w:rPr>
        <w:t>)</w:t>
      </w:r>
      <w:r w:rsidRPr="005F6A40">
        <w:rPr>
          <w:rFonts w:hint="eastAsia"/>
          <w:sz w:val="28"/>
        </w:rPr>
        <w:t>答案紙</w:t>
      </w:r>
    </w:p>
    <w:p w:rsidR="005F6A40" w:rsidRPr="005F6A40" w:rsidRDefault="005F6A40" w:rsidP="005F6A40">
      <w:pPr>
        <w:spacing w:line="240" w:lineRule="auto"/>
        <w:jc w:val="both"/>
        <w:rPr>
          <w:sz w:val="22"/>
        </w:rPr>
      </w:pPr>
    </w:p>
    <w:p w:rsidR="005F6A40" w:rsidRPr="005F6A40" w:rsidRDefault="005F6A40" w:rsidP="005F6A40">
      <w:pPr>
        <w:spacing w:line="240" w:lineRule="auto"/>
        <w:jc w:val="both"/>
        <w:rPr>
          <w:sz w:val="28"/>
        </w:rPr>
      </w:pPr>
      <w:r w:rsidRPr="005F6A40">
        <w:rPr>
          <w:rFonts w:hint="eastAsia"/>
          <w:sz w:val="28"/>
        </w:rPr>
        <w:t xml:space="preserve">                               </w:t>
      </w:r>
      <w:r w:rsidRPr="005F6A40">
        <w:rPr>
          <w:sz w:val="28"/>
        </w:rPr>
        <w:t xml:space="preserve">  </w:t>
      </w:r>
      <w:r w:rsidRPr="005F6A40">
        <w:rPr>
          <w:rFonts w:hint="eastAsia"/>
          <w:sz w:val="28"/>
        </w:rPr>
        <w:t xml:space="preserve"> </w:t>
      </w:r>
      <w:r w:rsidRPr="005F6A40">
        <w:rPr>
          <w:rFonts w:hint="eastAsia"/>
          <w:sz w:val="28"/>
        </w:rPr>
        <w:t>國中二年級</w:t>
      </w:r>
      <w:r w:rsidRPr="005F6A40">
        <w:rPr>
          <w:rFonts w:hint="eastAsia"/>
          <w:sz w:val="28"/>
          <w:u w:val="thick"/>
        </w:rPr>
        <w:t xml:space="preserve"> </w:t>
      </w:r>
      <w:r>
        <w:rPr>
          <w:rFonts w:hint="eastAsia"/>
          <w:sz w:val="28"/>
          <w:u w:val="thick"/>
        </w:rPr>
        <w:t xml:space="preserve"> </w:t>
      </w:r>
      <w:r w:rsidRPr="005F6A40">
        <w:rPr>
          <w:rFonts w:hint="eastAsia"/>
          <w:sz w:val="28"/>
          <w:u w:val="thick"/>
        </w:rPr>
        <w:t xml:space="preserve">  </w:t>
      </w:r>
      <w:r w:rsidRPr="005F6A40">
        <w:rPr>
          <w:rFonts w:hint="eastAsia"/>
          <w:sz w:val="28"/>
        </w:rPr>
        <w:t>班</w:t>
      </w:r>
      <w:r w:rsidRPr="005F6A40">
        <w:rPr>
          <w:rFonts w:hint="eastAsia"/>
          <w:sz w:val="28"/>
          <w:u w:val="thick"/>
        </w:rPr>
        <w:t xml:space="preserve">  </w:t>
      </w:r>
      <w:r>
        <w:rPr>
          <w:rFonts w:hint="eastAsia"/>
          <w:sz w:val="28"/>
          <w:u w:val="thick"/>
        </w:rPr>
        <w:t xml:space="preserve"> </w:t>
      </w:r>
      <w:r w:rsidRPr="005F6A40">
        <w:rPr>
          <w:rFonts w:hint="eastAsia"/>
          <w:sz w:val="28"/>
          <w:u w:val="thick"/>
        </w:rPr>
        <w:t xml:space="preserve"> </w:t>
      </w:r>
      <w:r w:rsidRPr="005F6A40">
        <w:rPr>
          <w:rFonts w:hint="eastAsia"/>
          <w:sz w:val="28"/>
        </w:rPr>
        <w:t>號姓名</w:t>
      </w:r>
      <w:r w:rsidRPr="005F6A40">
        <w:rPr>
          <w:rFonts w:hint="eastAsia"/>
          <w:sz w:val="28"/>
          <w:u w:val="thick"/>
        </w:rPr>
        <w:t xml:space="preserve">        </w:t>
      </w:r>
      <w:r>
        <w:rPr>
          <w:rFonts w:hint="eastAsia"/>
          <w:sz w:val="28"/>
          <w:u w:val="thick"/>
        </w:rPr>
        <w:t xml:space="preserve"> </w:t>
      </w:r>
      <w:r w:rsidRPr="005F6A40">
        <w:rPr>
          <w:rFonts w:hint="eastAsia"/>
          <w:sz w:val="28"/>
          <w:u w:val="thick"/>
        </w:rPr>
        <w:t xml:space="preserve">  </w:t>
      </w:r>
    </w:p>
    <w:p w:rsidR="005F6A40" w:rsidRPr="005F6A40" w:rsidRDefault="005F6A40" w:rsidP="005F6A40">
      <w:pPr>
        <w:spacing w:line="240" w:lineRule="auto"/>
        <w:jc w:val="both"/>
        <w:rPr>
          <w:sz w:val="28"/>
        </w:rPr>
      </w:pPr>
    </w:p>
    <w:p w:rsidR="005F6A40" w:rsidRPr="005F6A40" w:rsidRDefault="005F6A40" w:rsidP="005F6A40">
      <w:pPr>
        <w:spacing w:line="240" w:lineRule="auto"/>
        <w:jc w:val="both"/>
        <w:rPr>
          <w:sz w:val="28"/>
        </w:rPr>
      </w:pPr>
    </w:p>
    <w:p w:rsidR="005F6A40" w:rsidRPr="005F6A40" w:rsidRDefault="005F6A40" w:rsidP="005F6A40">
      <w:pPr>
        <w:spacing w:line="240" w:lineRule="auto"/>
        <w:jc w:val="both"/>
        <w:rPr>
          <w:sz w:val="28"/>
        </w:rPr>
      </w:pPr>
    </w:p>
    <w:p w:rsidR="005F6A40" w:rsidRPr="005F6A40" w:rsidRDefault="005F6A40" w:rsidP="005F6A40">
      <w:pPr>
        <w:spacing w:line="240" w:lineRule="auto"/>
        <w:jc w:val="both"/>
        <w:rPr>
          <w:rFonts w:eastAsia="新細明體"/>
          <w:szCs w:val="22"/>
        </w:rPr>
      </w:pPr>
      <w:r w:rsidRPr="005F6A40">
        <w:rPr>
          <w:rFonts w:eastAsia="新細明體"/>
          <w:szCs w:val="22"/>
        </w:rPr>
        <w:t>一、單選題：</w:t>
      </w:r>
      <w:r w:rsidRPr="005F6A40">
        <w:rPr>
          <w:rFonts w:eastAsia="新細明體" w:hint="eastAsia"/>
          <w:szCs w:val="22"/>
        </w:rPr>
        <w:t>100</w:t>
      </w:r>
      <w:r w:rsidRPr="005F6A40">
        <w:rPr>
          <w:rFonts w:eastAsia="新細明體"/>
          <w:szCs w:val="22"/>
        </w:rPr>
        <w:t>%</w:t>
      </w:r>
      <w:r w:rsidRPr="005F6A40">
        <w:rPr>
          <w:rFonts w:eastAsia="新細明體"/>
          <w:szCs w:val="22"/>
        </w:rPr>
        <w:t>，每題兩分。</w:t>
      </w:r>
    </w:p>
    <w:tbl>
      <w:tblPr>
        <w:tblW w:w="1031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3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4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5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6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7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8</w:t>
            </w:r>
          </w:p>
        </w:tc>
        <w:tc>
          <w:tcPr>
            <w:tcW w:w="396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9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10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11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12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14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15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16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17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18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19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20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21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22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23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24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/>
                <w:sz w:val="22"/>
                <w:szCs w:val="22"/>
              </w:rPr>
              <w:t>25</w:t>
            </w: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/>
                <w:b/>
                <w:sz w:val="22"/>
                <w:szCs w:val="22"/>
              </w:rPr>
              <w:t>A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/>
                <w:b/>
                <w:sz w:val="22"/>
                <w:szCs w:val="22"/>
              </w:rPr>
              <w:t>B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/>
                <w:b/>
                <w:sz w:val="22"/>
                <w:szCs w:val="22"/>
              </w:rPr>
              <w:t>C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/>
                <w:b/>
                <w:sz w:val="22"/>
                <w:szCs w:val="22"/>
              </w:rPr>
              <w:t>D</w:t>
            </w: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26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27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28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29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30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31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32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33</w:t>
            </w:r>
          </w:p>
        </w:tc>
        <w:tc>
          <w:tcPr>
            <w:tcW w:w="396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34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35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36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37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38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39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40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41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42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43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44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45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46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47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48</w:t>
            </w:r>
          </w:p>
        </w:tc>
        <w:tc>
          <w:tcPr>
            <w:tcW w:w="397" w:type="dxa"/>
            <w:tcBorders>
              <w:top w:val="double" w:sz="4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49</w:t>
            </w:r>
          </w:p>
        </w:tc>
        <w:tc>
          <w:tcPr>
            <w:tcW w:w="397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 w:rsidRPr="005F6A40">
              <w:rPr>
                <w:rFonts w:eastAsia="新細明體" w:hint="eastAsia"/>
                <w:sz w:val="22"/>
                <w:szCs w:val="22"/>
              </w:rPr>
              <w:t>50</w:t>
            </w: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 w:hint="eastAsia"/>
                <w:b/>
                <w:sz w:val="22"/>
                <w:szCs w:val="22"/>
              </w:rPr>
              <w:t>A</w:t>
            </w: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 w:hint="eastAsia"/>
                <w:b/>
                <w:sz w:val="22"/>
                <w:szCs w:val="22"/>
              </w:rPr>
              <w:t>B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 w:hint="eastAsia"/>
                <w:b/>
                <w:sz w:val="22"/>
                <w:szCs w:val="22"/>
              </w:rPr>
              <w:t>C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F6A40" w:rsidRPr="005F6A40" w:rsidRDefault="00DA2462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</w:tr>
      <w:tr w:rsidR="005F6A40" w:rsidRPr="005F6A40" w:rsidTr="00E013A6">
        <w:trPr>
          <w:trHeight w:val="407"/>
          <w:jc w:val="center"/>
        </w:trPr>
        <w:tc>
          <w:tcPr>
            <w:tcW w:w="3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b/>
                <w:sz w:val="22"/>
                <w:szCs w:val="22"/>
              </w:rPr>
            </w:pPr>
            <w:r w:rsidRPr="005F6A40">
              <w:rPr>
                <w:rFonts w:eastAsia="新細明體" w:hint="eastAsia"/>
                <w:b/>
                <w:sz w:val="22"/>
                <w:szCs w:val="22"/>
              </w:rPr>
              <w:t>D</w:t>
            </w: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6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5F6A40" w:rsidRPr="005F6A40" w:rsidRDefault="00220326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  <w:r>
              <w:rPr>
                <w:rFonts w:ascii="新細明體" w:eastAsia="新細明體" w:hAnsi="新細明體" w:hint="eastAsia"/>
                <w:sz w:val="22"/>
                <w:szCs w:val="22"/>
              </w:rPr>
              <w:t>◎</w:t>
            </w:r>
            <w:bookmarkStart w:id="59" w:name="_GoBack"/>
            <w:bookmarkEnd w:id="59"/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F6A40" w:rsidRPr="005F6A40" w:rsidRDefault="005F6A40" w:rsidP="005F6A40">
            <w:pPr>
              <w:spacing w:line="240" w:lineRule="auto"/>
              <w:jc w:val="center"/>
              <w:rPr>
                <w:rFonts w:eastAsia="新細明體"/>
                <w:sz w:val="22"/>
                <w:szCs w:val="22"/>
              </w:rPr>
            </w:pPr>
          </w:p>
        </w:tc>
      </w:tr>
    </w:tbl>
    <w:p w:rsidR="005F6A40" w:rsidRPr="005F6A40" w:rsidRDefault="005F6A40" w:rsidP="005F6A40">
      <w:pPr>
        <w:spacing w:line="240" w:lineRule="auto"/>
        <w:jc w:val="both"/>
        <w:rPr>
          <w:rFonts w:eastAsia="新細明體"/>
          <w:sz w:val="22"/>
          <w:szCs w:val="22"/>
        </w:rPr>
      </w:pPr>
    </w:p>
    <w:p w:rsidR="005F6A40" w:rsidRPr="005F6A40" w:rsidRDefault="005F6A40" w:rsidP="005F6A40">
      <w:pPr>
        <w:spacing w:line="240" w:lineRule="auto"/>
        <w:jc w:val="both"/>
        <w:rPr>
          <w:rFonts w:eastAsia="新細明體"/>
          <w:sz w:val="22"/>
          <w:szCs w:val="22"/>
          <w:u w:val="thick"/>
        </w:rPr>
      </w:pPr>
    </w:p>
    <w:p w:rsidR="005F6A40" w:rsidRDefault="005F6A40" w:rsidP="005F6A40">
      <w:pPr>
        <w:kinsoku w:val="0"/>
        <w:overflowPunct w:val="0"/>
        <w:autoSpaceDE w:val="0"/>
        <w:autoSpaceDN w:val="0"/>
        <w:snapToGrid w:val="0"/>
        <w:spacing w:line="240" w:lineRule="auto"/>
        <w:jc w:val="both"/>
      </w:pPr>
    </w:p>
    <w:sectPr w:rsidR="005F6A40">
      <w:footerReference w:type="even" r:id="rId39"/>
      <w:footerReference w:type="default" r:id="rId40"/>
      <w:type w:val="continuous"/>
      <w:pgSz w:w="11906" w:h="16838" w:code="9"/>
      <w:pgMar w:top="851" w:right="851" w:bottom="851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80" w:rsidRDefault="006B4980">
      <w:r>
        <w:separator/>
      </w:r>
    </w:p>
  </w:endnote>
  <w:endnote w:type="continuationSeparator" w:id="0">
    <w:p w:rsidR="006B4980" w:rsidRDefault="006B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797" w:rsidRDefault="00E03797" w:rsidP="00893EB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3797" w:rsidRDefault="00E0379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797" w:rsidRPr="00655836" w:rsidRDefault="00E03797" w:rsidP="00893EBC">
    <w:pPr>
      <w:pStyle w:val="a4"/>
      <w:framePr w:wrap="around" w:vAnchor="text" w:hAnchor="margin" w:xAlign="center" w:y="1"/>
      <w:rPr>
        <w:rStyle w:val="a5"/>
        <w:sz w:val="24"/>
        <w:szCs w:val="24"/>
      </w:rPr>
    </w:pPr>
    <w:r w:rsidRPr="00655836">
      <w:rPr>
        <w:rStyle w:val="a5"/>
        <w:sz w:val="24"/>
        <w:szCs w:val="24"/>
      </w:rPr>
      <w:fldChar w:fldCharType="begin"/>
    </w:r>
    <w:r w:rsidRPr="00655836">
      <w:rPr>
        <w:rStyle w:val="a5"/>
        <w:sz w:val="24"/>
        <w:szCs w:val="24"/>
      </w:rPr>
      <w:instrText xml:space="preserve">PAGE  </w:instrText>
    </w:r>
    <w:r w:rsidRPr="00655836">
      <w:rPr>
        <w:rStyle w:val="a5"/>
        <w:sz w:val="24"/>
        <w:szCs w:val="24"/>
      </w:rPr>
      <w:fldChar w:fldCharType="separate"/>
    </w:r>
    <w:r w:rsidR="00BC5861">
      <w:rPr>
        <w:rStyle w:val="a5"/>
        <w:noProof/>
        <w:sz w:val="24"/>
        <w:szCs w:val="24"/>
      </w:rPr>
      <w:t>4</w:t>
    </w:r>
    <w:r w:rsidRPr="00655836">
      <w:rPr>
        <w:rStyle w:val="a5"/>
        <w:sz w:val="24"/>
        <w:szCs w:val="24"/>
      </w:rPr>
      <w:fldChar w:fldCharType="end"/>
    </w:r>
  </w:p>
  <w:p w:rsidR="00E03797" w:rsidRDefault="00E0379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80" w:rsidRDefault="006B4980">
      <w:r>
        <w:separator/>
      </w:r>
    </w:p>
  </w:footnote>
  <w:footnote w:type="continuationSeparator" w:id="0">
    <w:p w:rsidR="006B4980" w:rsidRDefault="006B4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4764"/>
    <w:multiLevelType w:val="multilevel"/>
    <w:tmpl w:val="FD5C7C84"/>
    <w:name w:val="HanLin_List_Item_7"/>
    <w:lvl w:ilvl="0">
      <w:start w:val="1"/>
      <w:numFmt w:val="decimal"/>
      <w:lvlRestart w:val="0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/>
        <w:i w:val="0"/>
        <w:color w:val="000000"/>
        <w:sz w:val="24"/>
        <w:u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E740DD7"/>
    <w:multiLevelType w:val="multilevel"/>
    <w:tmpl w:val="0C06AC3C"/>
    <w:name w:val="HanLin_List_Item_72"/>
    <w:lvl w:ilvl="0">
      <w:start w:val="1"/>
      <w:numFmt w:val="decimal"/>
      <w:lvlRestart w:val="0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 w:val="0"/>
        <w:i w:val="0"/>
        <w:color w:val="000000"/>
        <w:sz w:val="24"/>
        <w:u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89A"/>
    <w:rsid w:val="00013D95"/>
    <w:rsid w:val="00050F38"/>
    <w:rsid w:val="00075217"/>
    <w:rsid w:val="00092C85"/>
    <w:rsid w:val="000C115B"/>
    <w:rsid w:val="000E13F6"/>
    <w:rsid w:val="000E79D1"/>
    <w:rsid w:val="00176C54"/>
    <w:rsid w:val="001A37C9"/>
    <w:rsid w:val="001A6B42"/>
    <w:rsid w:val="00220326"/>
    <w:rsid w:val="00227A30"/>
    <w:rsid w:val="00287D99"/>
    <w:rsid w:val="002B25CE"/>
    <w:rsid w:val="002B4BCB"/>
    <w:rsid w:val="002E640E"/>
    <w:rsid w:val="003C1E6A"/>
    <w:rsid w:val="00402BDB"/>
    <w:rsid w:val="004708F5"/>
    <w:rsid w:val="004B4703"/>
    <w:rsid w:val="004C18BB"/>
    <w:rsid w:val="00526248"/>
    <w:rsid w:val="005A036A"/>
    <w:rsid w:val="005A3FDF"/>
    <w:rsid w:val="005B20FB"/>
    <w:rsid w:val="005D689A"/>
    <w:rsid w:val="005D6F17"/>
    <w:rsid w:val="005F6A40"/>
    <w:rsid w:val="006156B7"/>
    <w:rsid w:val="00616F5D"/>
    <w:rsid w:val="00632694"/>
    <w:rsid w:val="00646D5D"/>
    <w:rsid w:val="00655836"/>
    <w:rsid w:val="0065710F"/>
    <w:rsid w:val="006B4980"/>
    <w:rsid w:val="006D0A40"/>
    <w:rsid w:val="00726565"/>
    <w:rsid w:val="00747D3C"/>
    <w:rsid w:val="0078464C"/>
    <w:rsid w:val="0078654F"/>
    <w:rsid w:val="00787D4F"/>
    <w:rsid w:val="007A49A9"/>
    <w:rsid w:val="007B43E5"/>
    <w:rsid w:val="007C2C7B"/>
    <w:rsid w:val="007D6723"/>
    <w:rsid w:val="0082722F"/>
    <w:rsid w:val="00885C73"/>
    <w:rsid w:val="00893EBC"/>
    <w:rsid w:val="008B3A48"/>
    <w:rsid w:val="008C25CE"/>
    <w:rsid w:val="008E5A9A"/>
    <w:rsid w:val="00915B3E"/>
    <w:rsid w:val="009201A8"/>
    <w:rsid w:val="00954F42"/>
    <w:rsid w:val="0097319B"/>
    <w:rsid w:val="009B6E6F"/>
    <w:rsid w:val="009D3B77"/>
    <w:rsid w:val="00A12BF1"/>
    <w:rsid w:val="00A51F44"/>
    <w:rsid w:val="00A72EE8"/>
    <w:rsid w:val="00AE36CB"/>
    <w:rsid w:val="00B0710A"/>
    <w:rsid w:val="00B31D37"/>
    <w:rsid w:val="00B3775A"/>
    <w:rsid w:val="00B40548"/>
    <w:rsid w:val="00B60CA4"/>
    <w:rsid w:val="00B936B9"/>
    <w:rsid w:val="00B97418"/>
    <w:rsid w:val="00BB67E8"/>
    <w:rsid w:val="00BC5861"/>
    <w:rsid w:val="00BE0625"/>
    <w:rsid w:val="00C07A56"/>
    <w:rsid w:val="00C20DDB"/>
    <w:rsid w:val="00C81E4D"/>
    <w:rsid w:val="00CF35C1"/>
    <w:rsid w:val="00D01A84"/>
    <w:rsid w:val="00D71819"/>
    <w:rsid w:val="00D811ED"/>
    <w:rsid w:val="00D87791"/>
    <w:rsid w:val="00DA2462"/>
    <w:rsid w:val="00DB6EEB"/>
    <w:rsid w:val="00E03797"/>
    <w:rsid w:val="00E231A8"/>
    <w:rsid w:val="00E27DF5"/>
    <w:rsid w:val="00E32395"/>
    <w:rsid w:val="00E421AF"/>
    <w:rsid w:val="00EA67A1"/>
    <w:rsid w:val="00EB52A5"/>
    <w:rsid w:val="00EC5F32"/>
    <w:rsid w:val="00EE1D69"/>
    <w:rsid w:val="00F05A22"/>
    <w:rsid w:val="00F112F5"/>
    <w:rsid w:val="00F67985"/>
    <w:rsid w:val="00FE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numPr>
        <w:ilvl w:val="1"/>
        <w:numId w:val="2"/>
      </w:numPr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D689A"/>
    <w:pPr>
      <w:keepNext/>
      <w:numPr>
        <w:ilvl w:val="2"/>
        <w:numId w:val="2"/>
      </w:numPr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5D689A"/>
    <w:pPr>
      <w:keepNext/>
      <w:numPr>
        <w:ilvl w:val="3"/>
        <w:numId w:val="2"/>
      </w:numPr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5D689A"/>
    <w:pPr>
      <w:keepNext/>
      <w:numPr>
        <w:ilvl w:val="4"/>
        <w:numId w:val="2"/>
      </w:numPr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5D689A"/>
    <w:pPr>
      <w:keepNext/>
      <w:numPr>
        <w:ilvl w:val="5"/>
        <w:numId w:val="2"/>
      </w:numPr>
      <w:spacing w:line="720" w:lineRule="atLeast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5D689A"/>
    <w:pPr>
      <w:keepNext/>
      <w:numPr>
        <w:ilvl w:val="6"/>
        <w:numId w:val="2"/>
      </w:numPr>
      <w:spacing w:line="720" w:lineRule="atLeast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5D689A"/>
    <w:pPr>
      <w:keepNext/>
      <w:numPr>
        <w:ilvl w:val="7"/>
        <w:numId w:val="2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5D689A"/>
    <w:pPr>
      <w:keepNext/>
      <w:numPr>
        <w:ilvl w:val="8"/>
        <w:numId w:val="2"/>
      </w:numPr>
      <w:spacing w:line="720" w:lineRule="atLeast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07A56"/>
  </w:style>
  <w:style w:type="character" w:customStyle="1" w:styleId="30">
    <w:name w:val="標題 3 字元"/>
    <w:basedOn w:val="a0"/>
    <w:link w:val="3"/>
    <w:semiHidden/>
    <w:rsid w:val="005D689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5D689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5D689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a6">
    <w:name w:val="Balloon Text"/>
    <w:basedOn w:val="a"/>
    <w:link w:val="a7"/>
    <w:rsid w:val="00E0379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E0379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numPr>
        <w:ilvl w:val="1"/>
        <w:numId w:val="2"/>
      </w:numPr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D689A"/>
    <w:pPr>
      <w:keepNext/>
      <w:numPr>
        <w:ilvl w:val="2"/>
        <w:numId w:val="2"/>
      </w:numPr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5D689A"/>
    <w:pPr>
      <w:keepNext/>
      <w:numPr>
        <w:ilvl w:val="3"/>
        <w:numId w:val="2"/>
      </w:numPr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5D689A"/>
    <w:pPr>
      <w:keepNext/>
      <w:numPr>
        <w:ilvl w:val="4"/>
        <w:numId w:val="2"/>
      </w:numPr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5D689A"/>
    <w:pPr>
      <w:keepNext/>
      <w:numPr>
        <w:ilvl w:val="5"/>
        <w:numId w:val="2"/>
      </w:numPr>
      <w:spacing w:line="720" w:lineRule="atLeast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5D689A"/>
    <w:pPr>
      <w:keepNext/>
      <w:numPr>
        <w:ilvl w:val="6"/>
        <w:numId w:val="2"/>
      </w:numPr>
      <w:spacing w:line="720" w:lineRule="atLeast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5D689A"/>
    <w:pPr>
      <w:keepNext/>
      <w:numPr>
        <w:ilvl w:val="7"/>
        <w:numId w:val="2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5D689A"/>
    <w:pPr>
      <w:keepNext/>
      <w:numPr>
        <w:ilvl w:val="8"/>
        <w:numId w:val="2"/>
      </w:numPr>
      <w:spacing w:line="720" w:lineRule="atLeast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07A56"/>
  </w:style>
  <w:style w:type="character" w:customStyle="1" w:styleId="30">
    <w:name w:val="標題 3 字元"/>
    <w:basedOn w:val="a0"/>
    <w:link w:val="3"/>
    <w:semiHidden/>
    <w:rsid w:val="005D689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5D689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5D689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5D689A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a6">
    <w:name w:val="Balloon Text"/>
    <w:basedOn w:val="a"/>
    <w:link w:val="a7"/>
    <w:rsid w:val="00E0379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E0379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microsoft.com/office/2007/relationships/hdphoto" Target="media/hdphoto4.wdp"/><Relationship Id="rId38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microsoft.com/office/2007/relationships/hdphoto" Target="media/hdphoto2.wdp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1.png"/><Relationship Id="rId37" Type="http://schemas.openxmlformats.org/officeDocument/2006/relationships/image" Target="media/image24.png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microsoft.com/office/2007/relationships/hdphoto" Target="media/hdphoto5.wdp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microsoft.com/office/2007/relationships/hdphoto" Target="media/hdphoto3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image" Target="media/image2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HanLin\&#32752;&#26519;&#20986;&#29256;%20&#38988;&#30446;&#21367;2015060110493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CA7FF-1DB8-4252-91F6-A85EA7E7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題目卷20150601104935</Template>
  <TotalTime>219</TotalTime>
  <Pages>5</Pages>
  <Words>4848</Words>
  <Characters>1552</Characters>
  <Application>Microsoft Office Word</Application>
  <DocSecurity>0</DocSecurity>
  <Lines>12</Lines>
  <Paragraphs>12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admin</dc:creator>
  <cp:lastModifiedBy>admin</cp:lastModifiedBy>
  <cp:revision>45</cp:revision>
  <cp:lastPrinted>2015-06-22T08:01:00Z</cp:lastPrinted>
  <dcterms:created xsi:type="dcterms:W3CDTF">2015-06-10T03:02:00Z</dcterms:created>
  <dcterms:modified xsi:type="dcterms:W3CDTF">2015-07-17T00:57:00Z</dcterms:modified>
</cp:coreProperties>
</file>