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5B9" w:rsidRPr="005E1630" w:rsidRDefault="003724FF">
      <w:p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szCs w:val="24"/>
        </w:rPr>
      </w:pPr>
      <w:r w:rsidRPr="005E1630">
        <w:rPr>
          <w:rFonts w:ascii="Times New Roman" w:eastAsiaTheme="minorEastAsia"/>
          <w:szCs w:val="24"/>
        </w:rPr>
        <w:t>道明中學</w:t>
      </w:r>
      <w:r w:rsidR="00BA3A3F" w:rsidRPr="005E1630">
        <w:rPr>
          <w:rFonts w:ascii="Times New Roman" w:eastAsiaTheme="minorEastAsia"/>
          <w:szCs w:val="24"/>
        </w:rPr>
        <w:t>106</w:t>
      </w:r>
      <w:r w:rsidR="00FF29B6" w:rsidRPr="005E1630">
        <w:rPr>
          <w:rFonts w:ascii="Times New Roman" w:eastAsiaTheme="minorEastAsia"/>
          <w:szCs w:val="24"/>
        </w:rPr>
        <w:t>學年度第一學期第三</w:t>
      </w:r>
      <w:r w:rsidR="004855B9" w:rsidRPr="005E1630">
        <w:rPr>
          <w:rFonts w:ascii="Times New Roman" w:eastAsiaTheme="minorEastAsia"/>
          <w:szCs w:val="24"/>
        </w:rPr>
        <w:t>次月考三年級地球科學科試題</w:t>
      </w:r>
    </w:p>
    <w:p w:rsidR="00B816A1" w:rsidRPr="005E1630" w:rsidRDefault="00163FFC" w:rsidP="000265BE">
      <w:p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szCs w:val="24"/>
        </w:rPr>
      </w:pPr>
      <w:r w:rsidRPr="005E1630">
        <w:rPr>
          <w:rFonts w:ascii="Times New Roman" w:eastAsiaTheme="minorEastAsia"/>
          <w:noProof/>
          <w:color w:val="000000"/>
          <w:szCs w:val="24"/>
        </w:rPr>
        <w:drawing>
          <wp:anchor distT="0" distB="0" distL="114300" distR="114300" simplePos="0" relativeHeight="251658240" behindDoc="0" locked="0" layoutInCell="1" allowOverlap="1" wp14:anchorId="1EDA31A7" wp14:editId="33AF83D9">
            <wp:simplePos x="0" y="0"/>
            <wp:positionH relativeFrom="margin">
              <wp:posOffset>6991350</wp:posOffset>
            </wp:positionH>
            <wp:positionV relativeFrom="margin">
              <wp:posOffset>533400</wp:posOffset>
            </wp:positionV>
            <wp:extent cx="1228725" cy="1504950"/>
            <wp:effectExtent l="0" t="0" r="9525" b="0"/>
            <wp:wrapSquare wrapText="bothSides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擷取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55B9" w:rsidRPr="005E1630">
        <w:rPr>
          <w:rFonts w:ascii="Times New Roman" w:eastAsiaTheme="minorEastAsia"/>
          <w:szCs w:val="24"/>
        </w:rPr>
        <w:t>單選題：每題</w:t>
      </w:r>
      <w:r w:rsidR="0026103E" w:rsidRPr="005E1630">
        <w:rPr>
          <w:rFonts w:ascii="Times New Roman" w:eastAsiaTheme="minorEastAsia"/>
          <w:szCs w:val="24"/>
        </w:rPr>
        <w:t>2</w:t>
      </w:r>
      <w:r w:rsidR="00C01146" w:rsidRPr="005E1630">
        <w:rPr>
          <w:rFonts w:ascii="Times New Roman" w:eastAsiaTheme="minorEastAsia"/>
          <w:szCs w:val="24"/>
        </w:rPr>
        <w:t>分，滿分</w:t>
      </w:r>
      <w:r w:rsidR="004855B9" w:rsidRPr="005E1630">
        <w:rPr>
          <w:rFonts w:ascii="Times New Roman" w:eastAsiaTheme="minorEastAsia"/>
          <w:szCs w:val="24"/>
        </w:rPr>
        <w:t>100</w:t>
      </w:r>
      <w:r w:rsidR="004855B9" w:rsidRPr="005E1630">
        <w:rPr>
          <w:rFonts w:ascii="Times New Roman" w:eastAsiaTheme="minorEastAsia"/>
          <w:szCs w:val="24"/>
        </w:rPr>
        <w:t>分</w:t>
      </w:r>
    </w:p>
    <w:p w:rsidR="00C47DD6" w:rsidRPr="005E1630" w:rsidRDefault="00C47DD6" w:rsidP="00C47DD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科學家是利用下列哪一種方式來探究地球整體內部的構造？</w:t>
      </w:r>
      <w:r w:rsidRPr="005E1630">
        <w:rPr>
          <w:rFonts w:eastAsiaTheme="minorEastAsia"/>
          <w:color w:val="000000"/>
        </w:rPr>
        <w:t xml:space="preserve"> (A)</w:t>
      </w:r>
      <w:r w:rsidRPr="005E1630">
        <w:rPr>
          <w:rFonts w:eastAsiaTheme="minorEastAsia"/>
          <w:color w:val="000000"/>
        </w:rPr>
        <w:t>從中洋脊中發現</w:t>
      </w:r>
      <w:r w:rsidRPr="005E1630">
        <w:rPr>
          <w:rFonts w:eastAsiaTheme="minorEastAsia"/>
          <w:color w:val="000000"/>
        </w:rPr>
        <w:t xml:space="preserve"> (B)</w:t>
      </w:r>
      <w:r w:rsidRPr="005E1630">
        <w:rPr>
          <w:rFonts w:eastAsiaTheme="minorEastAsia"/>
          <w:color w:val="000000"/>
        </w:rPr>
        <w:t>由鑽探得知</w:t>
      </w:r>
      <w:r w:rsidRPr="005E1630">
        <w:rPr>
          <w:rFonts w:eastAsiaTheme="minorEastAsia"/>
          <w:color w:val="000000"/>
        </w:rPr>
        <w:t xml:space="preserve"> (C)</w:t>
      </w:r>
      <w:r w:rsidRPr="005E1630">
        <w:rPr>
          <w:rFonts w:eastAsiaTheme="minorEastAsia"/>
          <w:color w:val="000000"/>
        </w:rPr>
        <w:t>從火山活動的岩漿成分分析</w:t>
      </w:r>
      <w:r w:rsidRPr="005E1630">
        <w:rPr>
          <w:rFonts w:eastAsiaTheme="minorEastAsia"/>
          <w:color w:val="000000"/>
        </w:rPr>
        <w:t xml:space="preserve"> (D)</w:t>
      </w:r>
      <w:r w:rsidRPr="005E1630">
        <w:rPr>
          <w:rFonts w:eastAsiaTheme="minorEastAsia"/>
          <w:color w:val="000000"/>
        </w:rPr>
        <w:t>藉由地震波推測</w:t>
      </w:r>
    </w:p>
    <w:p w:rsidR="00C47DD6" w:rsidRPr="005E1630" w:rsidRDefault="00C47DD6" w:rsidP="00C47DD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已知地球內部的構造大致上分為三層，如右圖所示，請問若將這三層的物質各取相同質量來比較體積大小，哪一層的體積最大？</w:t>
      </w:r>
      <w:r w:rsidRPr="005E1630">
        <w:rPr>
          <w:rFonts w:eastAsiaTheme="minorEastAsia"/>
          <w:color w:val="000000"/>
        </w:rPr>
        <w:t>(A)</w:t>
      </w:r>
      <w:r w:rsidRPr="005E1630">
        <w:rPr>
          <w:rFonts w:eastAsiaTheme="minorEastAsia"/>
          <w:color w:val="000000"/>
        </w:rPr>
        <w:t>甲</w:t>
      </w:r>
      <w:r w:rsidRPr="005E1630">
        <w:rPr>
          <w:rFonts w:eastAsiaTheme="minorEastAsia"/>
          <w:color w:val="000000"/>
        </w:rPr>
        <w:t xml:space="preserve"> (B)</w:t>
      </w:r>
      <w:r w:rsidRPr="005E1630">
        <w:rPr>
          <w:rFonts w:eastAsiaTheme="minorEastAsia"/>
          <w:color w:val="000000"/>
        </w:rPr>
        <w:t>乙</w:t>
      </w:r>
      <w:r w:rsidRPr="005E1630">
        <w:rPr>
          <w:rFonts w:eastAsiaTheme="minorEastAsia"/>
          <w:color w:val="000000"/>
        </w:rPr>
        <w:t xml:space="preserve"> (C)</w:t>
      </w:r>
      <w:r w:rsidRPr="005E1630">
        <w:rPr>
          <w:rFonts w:eastAsiaTheme="minorEastAsia"/>
          <w:color w:val="000000"/>
        </w:rPr>
        <w:t>丙</w:t>
      </w:r>
      <w:r w:rsidRPr="005E1630">
        <w:rPr>
          <w:rFonts w:eastAsiaTheme="minorEastAsia"/>
          <w:color w:val="000000"/>
        </w:rPr>
        <w:t xml:space="preserve"> (D)</w:t>
      </w:r>
      <w:r w:rsidRPr="005E1630">
        <w:rPr>
          <w:rFonts w:eastAsiaTheme="minorEastAsia"/>
          <w:color w:val="000000"/>
        </w:rPr>
        <w:t>甲和乙差不多</w:t>
      </w:r>
    </w:p>
    <w:p w:rsidR="00C47DD6" w:rsidRPr="005E1630" w:rsidRDefault="00C47DD6" w:rsidP="00C47DD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下列哪一個人</w:t>
      </w:r>
      <w:r w:rsidR="007C6E73" w:rsidRPr="005E1630">
        <w:rPr>
          <w:rFonts w:eastAsiaTheme="minorEastAsia"/>
          <w:color w:val="000000"/>
        </w:rPr>
        <w:t>首先根據中洋脊兩側的對稱性質關係提出「海底擴張學說」？</w:t>
      </w:r>
      <w:r w:rsidR="007C6E73" w:rsidRPr="005E1630">
        <w:rPr>
          <w:rFonts w:eastAsiaTheme="minorEastAsia"/>
          <w:color w:val="000000"/>
        </w:rPr>
        <w:t>(A)</w:t>
      </w:r>
      <w:r w:rsidR="007C6E73" w:rsidRPr="005E1630">
        <w:rPr>
          <w:rFonts w:eastAsiaTheme="minorEastAsia"/>
          <w:color w:val="000000"/>
        </w:rPr>
        <w:t>韋格納</w:t>
      </w:r>
      <w:r w:rsidR="007C6E73" w:rsidRPr="005E1630">
        <w:rPr>
          <w:rFonts w:eastAsiaTheme="minorEastAsia"/>
          <w:color w:val="000000"/>
        </w:rPr>
        <w:t xml:space="preserve"> (B)</w:t>
      </w:r>
      <w:r w:rsidR="007C6E73" w:rsidRPr="005E1630">
        <w:rPr>
          <w:rFonts w:eastAsiaTheme="minorEastAsia"/>
          <w:color w:val="000000"/>
        </w:rPr>
        <w:t>海斯</w:t>
      </w:r>
      <w:r w:rsidR="007C6E73" w:rsidRPr="005E1630">
        <w:rPr>
          <w:rFonts w:eastAsiaTheme="minorEastAsia"/>
          <w:color w:val="000000"/>
        </w:rPr>
        <w:t xml:space="preserve"> (C)</w:t>
      </w:r>
      <w:r w:rsidR="007C6E73" w:rsidRPr="005E1630">
        <w:rPr>
          <w:rFonts w:eastAsiaTheme="minorEastAsia"/>
          <w:color w:val="000000"/>
        </w:rPr>
        <w:t>達爾文</w:t>
      </w:r>
      <w:r w:rsidR="007C6E73" w:rsidRPr="005E1630">
        <w:rPr>
          <w:rFonts w:eastAsiaTheme="minorEastAsia"/>
          <w:color w:val="000000"/>
        </w:rPr>
        <w:t xml:space="preserve"> (D)</w:t>
      </w:r>
      <w:r w:rsidR="007C6E73" w:rsidRPr="005E1630">
        <w:rPr>
          <w:rFonts w:eastAsiaTheme="minorEastAsia"/>
          <w:color w:val="000000"/>
        </w:rPr>
        <w:t>麥肯齊</w:t>
      </w:r>
    </w:p>
    <w:p w:rsidR="007C6E73" w:rsidRPr="005E1630" w:rsidRDefault="007C6E73" w:rsidP="00C47DD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當板塊進行張裂過程時，不會出現下列哪一種地質現象？</w:t>
      </w:r>
      <w:r w:rsidRPr="005E1630">
        <w:rPr>
          <w:rFonts w:eastAsiaTheme="minorEastAsia"/>
          <w:color w:val="000000"/>
        </w:rPr>
        <w:t>(A)</w:t>
      </w:r>
      <w:r w:rsidRPr="005E1630">
        <w:rPr>
          <w:rFonts w:eastAsiaTheme="minorEastAsia"/>
          <w:color w:val="000000"/>
        </w:rPr>
        <w:t>斷層</w:t>
      </w:r>
      <w:r w:rsidRPr="005E1630">
        <w:rPr>
          <w:rFonts w:eastAsiaTheme="minorEastAsia"/>
          <w:color w:val="000000"/>
        </w:rPr>
        <w:t xml:space="preserve"> (B)</w:t>
      </w:r>
      <w:r w:rsidRPr="005E1630">
        <w:rPr>
          <w:rFonts w:eastAsiaTheme="minorEastAsia"/>
          <w:color w:val="000000"/>
        </w:rPr>
        <w:t>向斜</w:t>
      </w:r>
      <w:r w:rsidRPr="005E1630">
        <w:rPr>
          <w:rFonts w:eastAsiaTheme="minorEastAsia"/>
          <w:color w:val="000000"/>
        </w:rPr>
        <w:t xml:space="preserve"> (C)</w:t>
      </w:r>
      <w:r w:rsidRPr="005E1630">
        <w:rPr>
          <w:rFonts w:eastAsiaTheme="minorEastAsia"/>
          <w:color w:val="000000"/>
        </w:rPr>
        <w:t>淺源地震</w:t>
      </w:r>
      <w:r w:rsidRPr="005E1630">
        <w:rPr>
          <w:rFonts w:eastAsiaTheme="minorEastAsia"/>
          <w:color w:val="000000"/>
        </w:rPr>
        <w:t xml:space="preserve"> (D)</w:t>
      </w:r>
      <w:r w:rsidRPr="005E1630">
        <w:rPr>
          <w:rFonts w:eastAsiaTheme="minorEastAsia"/>
          <w:color w:val="000000"/>
        </w:rPr>
        <w:t>火山活動</w:t>
      </w:r>
    </w:p>
    <w:p w:rsidR="007C6E73" w:rsidRPr="005E1630" w:rsidRDefault="007C6E73" w:rsidP="00C47DD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關於非洲東部大裂谷的敘述，下列敘述何者錯誤？</w:t>
      </w:r>
      <w:r w:rsidRPr="005E1630">
        <w:rPr>
          <w:rFonts w:eastAsiaTheme="minorEastAsia"/>
          <w:color w:val="000000"/>
        </w:rPr>
        <w:t>(A)</w:t>
      </w:r>
      <w:r w:rsidRPr="005E1630">
        <w:rPr>
          <w:rFonts w:eastAsiaTheme="minorEastAsia"/>
          <w:color w:val="000000"/>
        </w:rPr>
        <w:t>屬於熱對流上升處</w:t>
      </w:r>
      <w:r w:rsidRPr="005E1630">
        <w:rPr>
          <w:rFonts w:eastAsiaTheme="minorEastAsia"/>
          <w:color w:val="000000"/>
        </w:rPr>
        <w:t xml:space="preserve"> (B)</w:t>
      </w:r>
      <w:r w:rsidRPr="005E1630">
        <w:rPr>
          <w:rFonts w:eastAsiaTheme="minorEastAsia"/>
          <w:color w:val="000000"/>
        </w:rPr>
        <w:t>其中央位置有許多裂隙</w:t>
      </w:r>
      <w:r w:rsidRPr="005E1630">
        <w:rPr>
          <w:rFonts w:eastAsiaTheme="minorEastAsia"/>
          <w:color w:val="000000"/>
        </w:rPr>
        <w:t xml:space="preserve"> (C)</w:t>
      </w:r>
      <w:r w:rsidRPr="005E1630">
        <w:rPr>
          <w:rFonts w:eastAsiaTheme="minorEastAsia"/>
          <w:color w:val="000000"/>
        </w:rPr>
        <w:t>常發現安山岩的存在</w:t>
      </w:r>
      <w:r w:rsidRPr="005E1630">
        <w:rPr>
          <w:rFonts w:eastAsiaTheme="minorEastAsia"/>
          <w:color w:val="000000"/>
        </w:rPr>
        <w:t xml:space="preserve"> (D)</w:t>
      </w:r>
      <w:r w:rsidRPr="005E1630">
        <w:rPr>
          <w:rFonts w:eastAsiaTheme="minorEastAsia"/>
          <w:color w:val="000000"/>
        </w:rPr>
        <w:t>現今正處於板塊張裂的階段</w:t>
      </w:r>
    </w:p>
    <w:p w:rsidR="007C6E73" w:rsidRPr="005E1630" w:rsidRDefault="00565E51" w:rsidP="00C47DD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下列關於地質年代與當時代表生物的配對，何者正確？</w:t>
      </w:r>
      <w:r w:rsidRPr="005E1630">
        <w:rPr>
          <w:rFonts w:eastAsiaTheme="minorEastAsia"/>
          <w:color w:val="000000"/>
        </w:rPr>
        <w:t xml:space="preserve"> (A)</w:t>
      </w:r>
      <w:r w:rsidRPr="005E1630">
        <w:rPr>
          <w:rFonts w:eastAsiaTheme="minorEastAsia"/>
          <w:color w:val="000000"/>
        </w:rPr>
        <w:t>新生代</w:t>
      </w:r>
      <w:r w:rsidRPr="005E1630">
        <w:rPr>
          <w:rFonts w:eastAsiaTheme="minorEastAsia"/>
          <w:color w:val="000000"/>
        </w:rPr>
        <w:t>-</w:t>
      </w:r>
      <w:r w:rsidRPr="005E1630">
        <w:rPr>
          <w:rFonts w:eastAsiaTheme="minorEastAsia"/>
          <w:color w:val="000000"/>
        </w:rPr>
        <w:t>馬</w:t>
      </w:r>
      <w:r w:rsidRPr="005E1630">
        <w:rPr>
          <w:rFonts w:eastAsiaTheme="minorEastAsia"/>
          <w:color w:val="000000"/>
        </w:rPr>
        <w:t xml:space="preserve"> (B)</w:t>
      </w:r>
      <w:r w:rsidRPr="005E1630">
        <w:rPr>
          <w:rFonts w:eastAsiaTheme="minorEastAsia"/>
          <w:color w:val="000000"/>
        </w:rPr>
        <w:t>中生代</w:t>
      </w:r>
      <w:r w:rsidRPr="005E1630">
        <w:rPr>
          <w:rFonts w:eastAsiaTheme="minorEastAsia"/>
          <w:color w:val="000000"/>
        </w:rPr>
        <w:t>-</w:t>
      </w:r>
      <w:r w:rsidRPr="005E1630">
        <w:rPr>
          <w:rFonts w:eastAsiaTheme="minorEastAsia"/>
          <w:color w:val="000000"/>
        </w:rPr>
        <w:t>三葉蟲</w:t>
      </w:r>
      <w:r w:rsidRPr="005E1630">
        <w:rPr>
          <w:rFonts w:eastAsiaTheme="minorEastAsia"/>
          <w:color w:val="000000"/>
        </w:rPr>
        <w:t xml:space="preserve"> (C)</w:t>
      </w:r>
      <w:r w:rsidRPr="005E1630">
        <w:rPr>
          <w:rFonts w:eastAsiaTheme="minorEastAsia"/>
          <w:color w:val="000000"/>
        </w:rPr>
        <w:t>古生代</w:t>
      </w:r>
      <w:r w:rsidRPr="005E1630">
        <w:rPr>
          <w:rFonts w:eastAsiaTheme="minorEastAsia"/>
          <w:color w:val="000000"/>
        </w:rPr>
        <w:t>-</w:t>
      </w:r>
      <w:r w:rsidRPr="005E1630">
        <w:rPr>
          <w:rFonts w:eastAsiaTheme="minorEastAsia"/>
          <w:color w:val="000000"/>
        </w:rPr>
        <w:t>大型爬蟲類</w:t>
      </w:r>
      <w:r w:rsidRPr="005E1630">
        <w:rPr>
          <w:rFonts w:eastAsiaTheme="minorEastAsia"/>
          <w:color w:val="000000"/>
        </w:rPr>
        <w:t xml:space="preserve"> (D)</w:t>
      </w:r>
      <w:r w:rsidRPr="005E1630">
        <w:rPr>
          <w:rFonts w:eastAsiaTheme="minorEastAsia"/>
          <w:color w:val="000000"/>
        </w:rPr>
        <w:t>新生代</w:t>
      </w:r>
      <w:r w:rsidRPr="005E1630">
        <w:rPr>
          <w:rFonts w:eastAsiaTheme="minorEastAsia"/>
          <w:color w:val="000000"/>
        </w:rPr>
        <w:t>-</w:t>
      </w:r>
      <w:r w:rsidRPr="005E1630">
        <w:rPr>
          <w:rFonts w:eastAsiaTheme="minorEastAsia"/>
          <w:color w:val="000000"/>
        </w:rPr>
        <w:t>菊石</w:t>
      </w:r>
    </w:p>
    <w:p w:rsidR="00152D02" w:rsidRPr="005E1630" w:rsidRDefault="00565E51" w:rsidP="00152D02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關於台灣的板塊環境敘述，下列何者正確？</w:t>
      </w:r>
      <w:r w:rsidRPr="005E1630">
        <w:rPr>
          <w:rFonts w:eastAsiaTheme="minorEastAsia"/>
          <w:color w:val="000000"/>
        </w:rPr>
        <w:t xml:space="preserve"> (A)</w:t>
      </w:r>
      <w:r w:rsidRPr="005E1630">
        <w:rPr>
          <w:rFonts w:eastAsiaTheme="minorEastAsia"/>
          <w:color w:val="000000"/>
        </w:rPr>
        <w:t>台東的鹿野高台是因為板塊隆起，形成斷層，使附近陸地陷落，加上河流下切作用，使得中央陸地顯得平坦而突出，這是地質學上的河階</w:t>
      </w:r>
      <w:r w:rsidRPr="005E1630">
        <w:rPr>
          <w:rFonts w:eastAsiaTheme="minorEastAsia"/>
          <w:color w:val="000000"/>
        </w:rPr>
        <w:t xml:space="preserve"> (B)</w:t>
      </w:r>
      <w:r w:rsidRPr="005E1630">
        <w:rPr>
          <w:rFonts w:eastAsiaTheme="minorEastAsia"/>
          <w:color w:val="000000"/>
        </w:rPr>
        <w:t>台東著名的八仙洞海蝕地形，現在離海邊已經有一段距離，是因為風化作用造成</w:t>
      </w:r>
      <w:r w:rsidRPr="005E1630">
        <w:rPr>
          <w:rFonts w:eastAsiaTheme="minorEastAsia"/>
          <w:color w:val="000000"/>
        </w:rPr>
        <w:t xml:space="preserve"> (C)</w:t>
      </w:r>
      <w:r w:rsidRPr="005E1630">
        <w:rPr>
          <w:rFonts w:eastAsiaTheme="minorEastAsia"/>
          <w:color w:val="000000"/>
        </w:rPr>
        <w:t>台灣現今的地貌上，存在著盆地、峽谷、河階和</w:t>
      </w:r>
      <w:r w:rsidRPr="005E1630">
        <w:rPr>
          <w:rFonts w:eastAsiaTheme="minorEastAsia"/>
          <w:color w:val="000000"/>
        </w:rPr>
        <w:t>U</w:t>
      </w:r>
      <w:r w:rsidRPr="005E1630">
        <w:rPr>
          <w:rFonts w:eastAsiaTheme="minorEastAsia"/>
          <w:color w:val="000000"/>
        </w:rPr>
        <w:t>型谷</w:t>
      </w:r>
      <w:r w:rsidRPr="005E1630">
        <w:rPr>
          <w:rFonts w:eastAsiaTheme="minorEastAsia"/>
          <w:color w:val="000000"/>
        </w:rPr>
        <w:t xml:space="preserve"> (D)</w:t>
      </w:r>
      <w:r w:rsidRPr="005E1630">
        <w:rPr>
          <w:rFonts w:eastAsiaTheme="minorEastAsia"/>
          <w:color w:val="000000"/>
        </w:rPr>
        <w:t>台灣因位於板塊交界帶，因此常可看到存在於陸地上的石灰岩</w:t>
      </w:r>
    </w:p>
    <w:p w:rsidR="00152D02" w:rsidRPr="005E1630" w:rsidRDefault="00152D02" w:rsidP="00152D02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下列關於台灣板塊構造的敘述，何者</w:t>
      </w:r>
      <w:r w:rsidRPr="005E1630">
        <w:rPr>
          <w:rFonts w:eastAsiaTheme="minorEastAsia"/>
          <w:color w:val="000000"/>
          <w:u w:val="double"/>
        </w:rPr>
        <w:t>為非</w:t>
      </w:r>
      <w:r w:rsidRPr="005E1630">
        <w:rPr>
          <w:rFonts w:eastAsiaTheme="minorEastAsia"/>
          <w:color w:val="000000"/>
        </w:rPr>
        <w:t xml:space="preserve">？　</w:t>
      </w:r>
      <w:r w:rsidRPr="005E1630">
        <w:rPr>
          <w:rFonts w:eastAsiaTheme="minorEastAsia"/>
          <w:color w:val="000000"/>
        </w:rPr>
        <w:t>(A)</w:t>
      </w:r>
      <w:r w:rsidRPr="005E1630">
        <w:rPr>
          <w:rFonts w:eastAsiaTheme="minorEastAsia"/>
          <w:color w:val="000000"/>
        </w:rPr>
        <w:t xml:space="preserve">臺灣大部分面積屬於歐亞板塊　</w:t>
      </w:r>
      <w:r w:rsidRPr="005E1630">
        <w:rPr>
          <w:rFonts w:eastAsiaTheme="minorEastAsia"/>
          <w:color w:val="000000"/>
        </w:rPr>
        <w:t>(B)</w:t>
      </w:r>
      <w:r w:rsidRPr="005E1630">
        <w:rPr>
          <w:rFonts w:eastAsiaTheme="minorEastAsia"/>
          <w:color w:val="000000"/>
        </w:rPr>
        <w:t xml:space="preserve">中央山脈是板塊交界的地方　</w:t>
      </w:r>
      <w:r w:rsidRPr="005E1630">
        <w:rPr>
          <w:rFonts w:eastAsiaTheme="minorEastAsia"/>
          <w:color w:val="000000"/>
        </w:rPr>
        <w:t>(C)</w:t>
      </w:r>
      <w:r w:rsidRPr="005E1630">
        <w:rPr>
          <w:rFonts w:eastAsiaTheme="minorEastAsia"/>
          <w:color w:val="000000"/>
        </w:rPr>
        <w:t xml:space="preserve">海岸山脈屬於菲律賓海板塊　</w:t>
      </w:r>
      <w:r w:rsidRPr="005E1630">
        <w:rPr>
          <w:rFonts w:eastAsiaTheme="minorEastAsia"/>
          <w:color w:val="000000"/>
        </w:rPr>
        <w:t>(D)</w:t>
      </w:r>
      <w:r w:rsidRPr="005E1630">
        <w:rPr>
          <w:rFonts w:eastAsiaTheme="minorEastAsia"/>
          <w:color w:val="000000"/>
        </w:rPr>
        <w:t>受板塊交界影響，地震帶多為南北走向</w:t>
      </w:r>
    </w:p>
    <w:p w:rsidR="00152D02" w:rsidRPr="005E1630" w:rsidRDefault="00163FFC" w:rsidP="00152D02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noProof/>
        </w:rPr>
        <w:drawing>
          <wp:anchor distT="0" distB="0" distL="114300" distR="114300" simplePos="0" relativeHeight="251659264" behindDoc="0" locked="0" layoutInCell="1" allowOverlap="1" wp14:anchorId="6F61EDCD" wp14:editId="1AECC6BD">
            <wp:simplePos x="0" y="0"/>
            <wp:positionH relativeFrom="margin">
              <wp:posOffset>6172200</wp:posOffset>
            </wp:positionH>
            <wp:positionV relativeFrom="margin">
              <wp:posOffset>4933950</wp:posOffset>
            </wp:positionV>
            <wp:extent cx="1847850" cy="1295400"/>
            <wp:effectExtent l="0" t="0" r="0" b="0"/>
            <wp:wrapSquare wrapText="bothSides"/>
            <wp:docPr id="7" name="圖片 7" descr="JN98-2K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N98-2K-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2D02" w:rsidRPr="005E1630">
        <w:rPr>
          <w:rFonts w:eastAsiaTheme="minorEastAsia"/>
          <w:color w:val="000000"/>
        </w:rPr>
        <w:t xml:space="preserve">臺灣早期有許多火山活動，留下許多火山島，下列何處岩石種類與其他三者不同？　</w:t>
      </w:r>
      <w:r w:rsidR="00152D02" w:rsidRPr="005E1630">
        <w:rPr>
          <w:rFonts w:eastAsiaTheme="minorEastAsia"/>
          <w:color w:val="000000"/>
        </w:rPr>
        <w:t>(A)</w:t>
      </w:r>
      <w:r w:rsidR="00152D02" w:rsidRPr="005E1630">
        <w:rPr>
          <w:rFonts w:eastAsiaTheme="minorEastAsia"/>
          <w:color w:val="000000"/>
        </w:rPr>
        <w:t xml:space="preserve">龜山島　</w:t>
      </w:r>
      <w:r w:rsidR="00152D02" w:rsidRPr="005E1630">
        <w:rPr>
          <w:rFonts w:eastAsiaTheme="minorEastAsia"/>
          <w:color w:val="000000"/>
        </w:rPr>
        <w:t>(B)</w:t>
      </w:r>
      <w:r w:rsidR="00152D02" w:rsidRPr="005E1630">
        <w:rPr>
          <w:rFonts w:eastAsiaTheme="minorEastAsia"/>
          <w:color w:val="000000"/>
        </w:rPr>
        <w:t xml:space="preserve">蘭嶼　</w:t>
      </w:r>
      <w:r w:rsidR="00152D02" w:rsidRPr="005E1630">
        <w:rPr>
          <w:rFonts w:eastAsiaTheme="minorEastAsia"/>
          <w:color w:val="000000"/>
        </w:rPr>
        <w:t>(C)</w:t>
      </w:r>
      <w:r w:rsidR="00152D02" w:rsidRPr="005E1630">
        <w:rPr>
          <w:rFonts w:eastAsiaTheme="minorEastAsia"/>
          <w:color w:val="000000"/>
        </w:rPr>
        <w:t xml:space="preserve">小琉球　</w:t>
      </w:r>
      <w:r w:rsidR="00152D02" w:rsidRPr="005E1630">
        <w:rPr>
          <w:rFonts w:eastAsiaTheme="minorEastAsia"/>
          <w:color w:val="000000"/>
        </w:rPr>
        <w:t>(D)</w:t>
      </w:r>
      <w:r w:rsidR="00152D02" w:rsidRPr="005E1630">
        <w:rPr>
          <w:rFonts w:eastAsiaTheme="minorEastAsia"/>
          <w:color w:val="000000"/>
        </w:rPr>
        <w:t>綠島</w:t>
      </w:r>
    </w:p>
    <w:p w:rsidR="009B3BF7" w:rsidRPr="005E1630" w:rsidRDefault="00152D02" w:rsidP="00152D02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附圖的地層剖面圖中，</w:t>
      </w:r>
      <w:r w:rsidR="009B3BF7" w:rsidRPr="005E1630">
        <w:rPr>
          <w:rFonts w:eastAsiaTheme="minorEastAsia"/>
          <w:color w:val="000000"/>
        </w:rPr>
        <w:t>關於甲</w:t>
      </w:r>
      <w:r w:rsidR="009B3BF7" w:rsidRPr="005E1630">
        <w:rPr>
          <w:rFonts w:eastAsiaTheme="minorEastAsia"/>
          <w:color w:val="000000"/>
        </w:rPr>
        <w:t>~</w:t>
      </w:r>
      <w:r w:rsidR="009B3BF7" w:rsidRPr="005E1630">
        <w:rPr>
          <w:rFonts w:eastAsiaTheme="minorEastAsia"/>
          <w:color w:val="000000"/>
        </w:rPr>
        <w:t>己地質事件的描述，何者錯誤？</w:t>
      </w:r>
      <w:r w:rsidR="009B3BF7" w:rsidRPr="005E1630">
        <w:rPr>
          <w:rFonts w:eastAsiaTheme="minorEastAsia"/>
          <w:color w:val="000000"/>
        </w:rPr>
        <w:t>(A)</w:t>
      </w:r>
      <w:r w:rsidR="009B3BF7" w:rsidRPr="005E1630">
        <w:rPr>
          <w:rFonts w:eastAsiaTheme="minorEastAsia"/>
          <w:color w:val="000000"/>
        </w:rPr>
        <w:t xml:space="preserve">丙、己屬於不平整的侵蝕面　</w:t>
      </w:r>
      <w:r w:rsidR="009B3BF7" w:rsidRPr="005E1630">
        <w:rPr>
          <w:rFonts w:eastAsiaTheme="minorEastAsia"/>
          <w:color w:val="000000"/>
        </w:rPr>
        <w:t>(B)</w:t>
      </w:r>
      <w:r w:rsidR="009B3BF7" w:rsidRPr="005E1630">
        <w:rPr>
          <w:rFonts w:eastAsiaTheme="minorEastAsia"/>
          <w:color w:val="000000"/>
        </w:rPr>
        <w:t xml:space="preserve">丁為火成岩　</w:t>
      </w:r>
      <w:r w:rsidR="009B3BF7" w:rsidRPr="005E1630">
        <w:rPr>
          <w:rFonts w:eastAsiaTheme="minorEastAsia"/>
          <w:color w:val="000000"/>
        </w:rPr>
        <w:t>(C)</w:t>
      </w:r>
      <w:r w:rsidR="009B3BF7" w:rsidRPr="005E1630">
        <w:rPr>
          <w:rFonts w:eastAsiaTheme="minorEastAsia"/>
          <w:color w:val="000000"/>
        </w:rPr>
        <w:t xml:space="preserve">戊的出現代表地殼的抬升或海平面下降　</w:t>
      </w:r>
      <w:r w:rsidR="009B3BF7" w:rsidRPr="005E1630">
        <w:rPr>
          <w:rFonts w:eastAsiaTheme="minorEastAsia"/>
          <w:color w:val="000000"/>
        </w:rPr>
        <w:t>(D)</w:t>
      </w:r>
      <w:r w:rsidR="009B3BF7" w:rsidRPr="005E1630">
        <w:rPr>
          <w:rFonts w:eastAsiaTheme="minorEastAsia"/>
          <w:color w:val="000000"/>
        </w:rPr>
        <w:t>此處可能為張裂性的板塊邊界</w:t>
      </w:r>
    </w:p>
    <w:p w:rsidR="00152D02" w:rsidRPr="005E1630" w:rsidRDefault="009B3BF7" w:rsidP="00152D02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承上題，若</w:t>
      </w:r>
      <w:r w:rsidR="00152D02" w:rsidRPr="005E1630">
        <w:rPr>
          <w:rFonts w:eastAsiaTheme="minorEastAsia"/>
          <w:color w:val="000000"/>
        </w:rPr>
        <w:t xml:space="preserve">此地地層未曾倒轉，則下列敘述何者正確？　</w:t>
      </w:r>
      <w:r w:rsidR="00152D02" w:rsidRPr="005E1630">
        <w:rPr>
          <w:rFonts w:eastAsiaTheme="minorEastAsia"/>
          <w:color w:val="000000"/>
        </w:rPr>
        <w:t>(A)</w:t>
      </w:r>
      <w:r w:rsidR="00152D02" w:rsidRPr="005E1630">
        <w:rPr>
          <w:rFonts w:eastAsiaTheme="minorEastAsia"/>
          <w:color w:val="000000"/>
        </w:rPr>
        <w:t xml:space="preserve">丁形成的時間較乙形成的時間晚　</w:t>
      </w:r>
      <w:r w:rsidR="00152D02" w:rsidRPr="005E1630">
        <w:rPr>
          <w:rFonts w:eastAsiaTheme="minorEastAsia"/>
          <w:color w:val="000000"/>
        </w:rPr>
        <w:t>(B)</w:t>
      </w:r>
      <w:r w:rsidR="00152D02" w:rsidRPr="005E1630">
        <w:rPr>
          <w:rFonts w:eastAsiaTheme="minorEastAsia"/>
          <w:color w:val="000000"/>
        </w:rPr>
        <w:t xml:space="preserve">戊形成的時間較甲形成的時間晚　</w:t>
      </w:r>
      <w:r w:rsidR="00152D02" w:rsidRPr="005E1630">
        <w:rPr>
          <w:rFonts w:eastAsiaTheme="minorEastAsia"/>
          <w:color w:val="000000"/>
        </w:rPr>
        <w:t>(C)</w:t>
      </w:r>
      <w:r w:rsidR="00152D02" w:rsidRPr="005E1630">
        <w:rPr>
          <w:rFonts w:eastAsiaTheme="minorEastAsia"/>
          <w:color w:val="000000"/>
        </w:rPr>
        <w:t xml:space="preserve">乙形成的時間較丙形成的時間晚　</w:t>
      </w:r>
      <w:r w:rsidR="00152D02" w:rsidRPr="005E1630">
        <w:rPr>
          <w:rFonts w:eastAsiaTheme="minorEastAsia"/>
          <w:color w:val="000000"/>
        </w:rPr>
        <w:t>(D)</w:t>
      </w:r>
      <w:r w:rsidR="00152D02" w:rsidRPr="005E1630">
        <w:rPr>
          <w:rFonts w:eastAsiaTheme="minorEastAsia"/>
          <w:color w:val="000000"/>
        </w:rPr>
        <w:t>丙形成的時間較己形成的時間晚</w:t>
      </w:r>
    </w:p>
    <w:p w:rsidR="00163FFC" w:rsidRPr="005E1630" w:rsidRDefault="00CD3133" w:rsidP="00163FFC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noProof/>
        </w:rPr>
        <w:drawing>
          <wp:anchor distT="0" distB="0" distL="114300" distR="114300" simplePos="0" relativeHeight="251661312" behindDoc="0" locked="0" layoutInCell="1" allowOverlap="1" wp14:anchorId="0890FE7B" wp14:editId="3D7F628A">
            <wp:simplePos x="0" y="0"/>
            <wp:positionH relativeFrom="margin">
              <wp:posOffset>6489065</wp:posOffset>
            </wp:positionH>
            <wp:positionV relativeFrom="margin">
              <wp:posOffset>6409690</wp:posOffset>
            </wp:positionV>
            <wp:extent cx="1611630" cy="838200"/>
            <wp:effectExtent l="0" t="0" r="7620" b="0"/>
            <wp:wrapSquare wrapText="bothSides"/>
            <wp:docPr id="17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3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1163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3133" w:rsidRPr="005E1630" w:rsidRDefault="00163FFC" w:rsidP="00C47DD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</w:rPr>
        <w:t>最近一次的地震後，發現一段鐵軌錯開如下圖（一）所示，這最可能是下列何種斷層活動造成的？</w:t>
      </w:r>
      <w:r w:rsidRPr="005E1630">
        <w:rPr>
          <w:rFonts w:eastAsiaTheme="minorEastAsia"/>
        </w:rPr>
        <w:t xml:space="preserve">(A) </w:t>
      </w:r>
      <w:r w:rsidRPr="005E1630">
        <w:rPr>
          <w:rFonts w:eastAsiaTheme="minorEastAsia"/>
        </w:rPr>
        <w:t>正斷層</w:t>
      </w:r>
      <w:r w:rsidRPr="005E1630">
        <w:rPr>
          <w:rFonts w:eastAsiaTheme="minorEastAsia"/>
        </w:rPr>
        <w:t xml:space="preserve">(B) </w:t>
      </w:r>
      <w:r w:rsidRPr="005E1630">
        <w:rPr>
          <w:rFonts w:eastAsiaTheme="minorEastAsia"/>
        </w:rPr>
        <w:t>逆斷層</w:t>
      </w:r>
      <w:r w:rsidRPr="005E1630">
        <w:rPr>
          <w:rFonts w:eastAsiaTheme="minorEastAsia"/>
        </w:rPr>
        <w:t xml:space="preserve">(C) </w:t>
      </w:r>
      <w:r w:rsidRPr="005E1630">
        <w:rPr>
          <w:rFonts w:eastAsiaTheme="minorEastAsia"/>
        </w:rPr>
        <w:t>左移斷層</w:t>
      </w:r>
      <w:r w:rsidRPr="005E1630">
        <w:rPr>
          <w:rFonts w:eastAsiaTheme="minorEastAsia"/>
        </w:rPr>
        <w:t xml:space="preserve">(D) </w:t>
      </w:r>
      <w:r w:rsidRPr="005E1630">
        <w:rPr>
          <w:rFonts w:eastAsiaTheme="minorEastAsia"/>
        </w:rPr>
        <w:t>右移斷層</w:t>
      </w:r>
    </w:p>
    <w:p w:rsidR="00CD3133" w:rsidRPr="005E1630" w:rsidRDefault="00CD3133" w:rsidP="00CD3133">
      <w:pPr>
        <w:pStyle w:val="ac"/>
        <w:rPr>
          <w:rFonts w:ascii="Times New Roman" w:eastAsiaTheme="minorEastAsia" w:hAnsi="Times New Roman"/>
          <w:color w:val="000000"/>
          <w:szCs w:val="24"/>
        </w:rPr>
      </w:pPr>
    </w:p>
    <w:p w:rsidR="00CD3359" w:rsidRPr="005E1630" w:rsidRDefault="00CD3133" w:rsidP="00C47DD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noProof/>
        </w:rPr>
        <w:drawing>
          <wp:anchor distT="0" distB="0" distL="114300" distR="114300" simplePos="0" relativeHeight="251663360" behindDoc="0" locked="0" layoutInCell="1" allowOverlap="1" wp14:anchorId="5AF42844" wp14:editId="63B99443">
            <wp:simplePos x="0" y="0"/>
            <wp:positionH relativeFrom="margin">
              <wp:posOffset>5153025</wp:posOffset>
            </wp:positionH>
            <wp:positionV relativeFrom="margin">
              <wp:posOffset>7248525</wp:posOffset>
            </wp:positionV>
            <wp:extent cx="3114675" cy="933450"/>
            <wp:effectExtent l="0" t="0" r="9525" b="0"/>
            <wp:wrapSquare wrapText="bothSides"/>
            <wp:docPr id="36" name="圖片 36" descr="y8f15a0-99-k-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y8f15a0-99-k-2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E1630">
        <w:rPr>
          <w:rFonts w:eastAsiaTheme="minorEastAsia"/>
          <w:color w:val="000000"/>
        </w:rPr>
        <w:t>附圖為位於某處隧道中的地層呈現垂直層狀的排</w:t>
      </w:r>
      <w:r w:rsidR="009A5934">
        <w:rPr>
          <w:rFonts w:eastAsiaTheme="minorEastAsia"/>
          <w:color w:val="000000"/>
        </w:rPr>
        <w:t>列，若已知此處環境為由海相沉積環境漸變為陸相，則下列判斷何者</w:t>
      </w:r>
      <w:r w:rsidR="009A5934">
        <w:rPr>
          <w:rFonts w:eastAsiaTheme="minorEastAsia" w:hint="eastAsia"/>
          <w:color w:val="000000"/>
        </w:rPr>
        <w:t>正確</w:t>
      </w:r>
      <w:r w:rsidRPr="005E1630">
        <w:rPr>
          <w:rFonts w:eastAsiaTheme="minorEastAsia"/>
          <w:color w:val="000000"/>
        </w:rPr>
        <w:t>？　若</w:t>
      </w:r>
      <w:r w:rsidRPr="005E1630">
        <w:rPr>
          <w:rFonts w:eastAsiaTheme="minorEastAsia"/>
          <w:color w:val="000000"/>
        </w:rPr>
        <w:t>(A)</w:t>
      </w:r>
      <w:r w:rsidRPr="005E1630">
        <w:rPr>
          <w:rFonts w:eastAsiaTheme="minorEastAsia"/>
          <w:color w:val="000000"/>
        </w:rPr>
        <w:t xml:space="preserve">由於沉積岩層由兩側往內年代漸老，可知此處是向斜構造　</w:t>
      </w:r>
      <w:r w:rsidRPr="005E1630">
        <w:rPr>
          <w:rFonts w:eastAsiaTheme="minorEastAsia"/>
          <w:color w:val="000000"/>
        </w:rPr>
        <w:t xml:space="preserve">(B) </w:t>
      </w:r>
      <w:r w:rsidRPr="005E1630">
        <w:rPr>
          <w:rFonts w:eastAsiaTheme="minorEastAsia"/>
          <w:color w:val="000000"/>
        </w:rPr>
        <w:t xml:space="preserve">由於沉積岩層由兩側往內年代漸新，可知此處是向斜構造　</w:t>
      </w:r>
      <w:r w:rsidRPr="005E1630">
        <w:rPr>
          <w:rFonts w:eastAsiaTheme="minorEastAsia"/>
          <w:color w:val="000000"/>
        </w:rPr>
        <w:t xml:space="preserve">(C) </w:t>
      </w:r>
      <w:r w:rsidRPr="005E1630">
        <w:rPr>
          <w:rFonts w:eastAsiaTheme="minorEastAsia"/>
          <w:color w:val="000000"/>
        </w:rPr>
        <w:t xml:space="preserve">由於沉積岩層由兩側往內年代漸老，可知此處是背斜構造　</w:t>
      </w:r>
      <w:r w:rsidRPr="005E1630">
        <w:rPr>
          <w:rFonts w:eastAsiaTheme="minorEastAsia"/>
          <w:color w:val="000000"/>
        </w:rPr>
        <w:t>(D)</w:t>
      </w:r>
      <w:r w:rsidRPr="005E1630">
        <w:rPr>
          <w:rFonts w:eastAsiaTheme="minorEastAsia"/>
          <w:color w:val="000000"/>
        </w:rPr>
        <w:t>由於沉積岩層由兩側往內年代漸新，可知此處是背斜構造</w:t>
      </w:r>
    </w:p>
    <w:p w:rsidR="00CD3359" w:rsidRPr="005E1630" w:rsidRDefault="00CD3359" w:rsidP="00CD3359">
      <w:pPr>
        <w:pStyle w:val="ac"/>
        <w:rPr>
          <w:rFonts w:ascii="Times New Roman" w:eastAsiaTheme="minorEastAsia" w:hAnsi="Times New Roman"/>
          <w:color w:val="000000"/>
          <w:szCs w:val="24"/>
        </w:rPr>
      </w:pPr>
    </w:p>
    <w:p w:rsidR="003A0999" w:rsidRPr="005E1630" w:rsidRDefault="00CD3359" w:rsidP="0027586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大陸漂移學說一開始無法被世人所接受，主要是因為？</w:t>
      </w:r>
      <w:r w:rsidR="009B3BF7" w:rsidRPr="005E1630">
        <w:rPr>
          <w:rFonts w:eastAsiaTheme="minorEastAsia"/>
          <w:color w:val="000000"/>
        </w:rPr>
        <w:t>(A)</w:t>
      </w:r>
      <w:r w:rsidRPr="005E1630">
        <w:rPr>
          <w:rFonts w:eastAsiaTheme="minorEastAsia"/>
          <w:color w:val="000000"/>
        </w:rPr>
        <w:t>缺乏證據</w:t>
      </w:r>
      <w:r w:rsidR="009B3BF7" w:rsidRPr="005E1630">
        <w:rPr>
          <w:rFonts w:eastAsiaTheme="minorEastAsia"/>
          <w:color w:val="000000"/>
        </w:rPr>
        <w:t xml:space="preserve">　</w:t>
      </w:r>
      <w:r w:rsidR="009B3BF7" w:rsidRPr="005E1630">
        <w:rPr>
          <w:rFonts w:eastAsiaTheme="minorEastAsia"/>
          <w:color w:val="000000"/>
        </w:rPr>
        <w:t>(B)</w:t>
      </w:r>
      <w:r w:rsidRPr="005E1630">
        <w:rPr>
          <w:rFonts w:eastAsiaTheme="minorEastAsia"/>
          <w:color w:val="000000"/>
        </w:rPr>
        <w:t>學說內容雜亂無章</w:t>
      </w:r>
      <w:r w:rsidR="009B3BF7" w:rsidRPr="005E1630">
        <w:rPr>
          <w:rFonts w:eastAsiaTheme="minorEastAsia"/>
          <w:color w:val="000000"/>
        </w:rPr>
        <w:t xml:space="preserve">　</w:t>
      </w:r>
      <w:r w:rsidR="009B3BF7" w:rsidRPr="005E1630">
        <w:rPr>
          <w:rFonts w:eastAsiaTheme="minorEastAsia"/>
          <w:color w:val="000000"/>
        </w:rPr>
        <w:t>(C)</w:t>
      </w:r>
      <w:r w:rsidRPr="005E1630">
        <w:rPr>
          <w:rFonts w:eastAsiaTheme="minorEastAsia"/>
          <w:color w:val="000000"/>
        </w:rPr>
        <w:t>無法解釋動力來源</w:t>
      </w:r>
      <w:r w:rsidR="009B3BF7" w:rsidRPr="005E1630">
        <w:rPr>
          <w:rFonts w:eastAsiaTheme="minorEastAsia"/>
          <w:color w:val="000000"/>
        </w:rPr>
        <w:t xml:space="preserve">　</w:t>
      </w:r>
      <w:r w:rsidR="009B3BF7" w:rsidRPr="005E1630">
        <w:rPr>
          <w:rFonts w:eastAsiaTheme="minorEastAsia"/>
          <w:color w:val="000000"/>
        </w:rPr>
        <w:t>(D)</w:t>
      </w:r>
      <w:r w:rsidRPr="005E1630">
        <w:rPr>
          <w:rFonts w:eastAsiaTheme="minorEastAsia"/>
          <w:color w:val="000000"/>
        </w:rPr>
        <w:t>有許多現象與大陸漂移說的理論發生矛盾</w:t>
      </w:r>
    </w:p>
    <w:p w:rsidR="00275866" w:rsidRPr="005E1630" w:rsidRDefault="003A0999" w:rsidP="0027586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 xml:space="preserve">臺灣地區因為板塊環境而有許多不同型態的地形景觀，下列哪一項的成因與台灣的板塊環境較無關？　</w:t>
      </w:r>
      <w:r w:rsidRPr="005E1630">
        <w:rPr>
          <w:rFonts w:eastAsiaTheme="minorEastAsia"/>
          <w:color w:val="000000"/>
        </w:rPr>
        <w:t>(A)</w:t>
      </w:r>
      <w:r w:rsidRPr="005E1630">
        <w:rPr>
          <w:rFonts w:eastAsiaTheme="minorEastAsia"/>
          <w:color w:val="000000"/>
        </w:rPr>
        <w:t xml:space="preserve">月世界獨特的泥岩地形　</w:t>
      </w:r>
      <w:r w:rsidRPr="005E1630">
        <w:rPr>
          <w:rFonts w:eastAsiaTheme="minorEastAsia"/>
          <w:color w:val="000000"/>
        </w:rPr>
        <w:t>(B)</w:t>
      </w:r>
      <w:r w:rsidRPr="005E1630">
        <w:rPr>
          <w:rFonts w:eastAsiaTheme="minorEastAsia"/>
          <w:color w:val="000000"/>
        </w:rPr>
        <w:t xml:space="preserve">花蓮秀姑巒溪的奇美河階　</w:t>
      </w:r>
      <w:r w:rsidRPr="005E1630">
        <w:rPr>
          <w:rFonts w:eastAsiaTheme="minorEastAsia"/>
          <w:color w:val="000000"/>
        </w:rPr>
        <w:t>(C)</w:t>
      </w:r>
      <w:r w:rsidR="009A5934">
        <w:rPr>
          <w:rFonts w:eastAsiaTheme="minorEastAsia" w:hint="eastAsia"/>
          <w:color w:val="000000"/>
        </w:rPr>
        <w:t>可見到</w:t>
      </w:r>
      <w:r w:rsidRPr="005E1630">
        <w:rPr>
          <w:rFonts w:eastAsiaTheme="minorEastAsia"/>
        </w:rPr>
        <w:t>主要分布於雲林、嘉義、臺南、高雄四縣之西部山麓帶前的低矮平緩的台地上</w:t>
      </w:r>
      <w:r w:rsidR="009A5934">
        <w:rPr>
          <w:rFonts w:eastAsiaTheme="minorEastAsia"/>
        </w:rPr>
        <w:t>土壤的土層厚實，質地黏密</w:t>
      </w:r>
      <w:r w:rsidRPr="005E1630">
        <w:rPr>
          <w:rFonts w:eastAsiaTheme="minorEastAsia"/>
        </w:rPr>
        <w:t>的「台灣粘土」。</w:t>
      </w:r>
      <w:r w:rsidRPr="005E1630">
        <w:rPr>
          <w:rFonts w:eastAsiaTheme="minorEastAsia"/>
        </w:rPr>
        <w:t>(D)</w:t>
      </w:r>
      <w:r w:rsidRPr="005E1630">
        <w:rPr>
          <w:rFonts w:eastAsiaTheme="minorEastAsia"/>
        </w:rPr>
        <w:t>高雄甲仙可見以貝類化石為主的地層，其中以甲仙翁戎螺、滿月蛤最為珍貴。</w:t>
      </w:r>
    </w:p>
    <w:p w:rsidR="00275866" w:rsidRPr="005E1630" w:rsidRDefault="007F3F36" w:rsidP="0027586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rPr>
          <w:rFonts w:eastAsiaTheme="minorEastAsia"/>
          <w:color w:val="000000"/>
        </w:rPr>
        <w:t>下列敘述何</w:t>
      </w:r>
      <w:r>
        <w:rPr>
          <w:rFonts w:eastAsiaTheme="minorEastAsia" w:hint="eastAsia"/>
          <w:color w:val="000000"/>
        </w:rPr>
        <w:t>者</w:t>
      </w:r>
      <w:r w:rsidR="00275866" w:rsidRPr="005E1630">
        <w:rPr>
          <w:rFonts w:eastAsiaTheme="minorEastAsia"/>
          <w:color w:val="000000"/>
        </w:rPr>
        <w:t>正確？</w:t>
      </w:r>
      <w:r w:rsidR="00275866" w:rsidRPr="005E1630">
        <w:rPr>
          <w:rFonts w:eastAsiaTheme="minorEastAsia"/>
          <w:color w:val="000000"/>
        </w:rPr>
        <w:t xml:space="preserve"> (A)</w:t>
      </w:r>
      <w:r w:rsidR="00275866" w:rsidRPr="005E1630">
        <w:rPr>
          <w:rFonts w:eastAsiaTheme="minorEastAsia"/>
          <w:color w:val="000000"/>
        </w:rPr>
        <w:t>臺灣島在形成過程中，經歷許多的地質作用，我們較</w:t>
      </w:r>
      <w:r w:rsidR="00275866" w:rsidRPr="005E1630">
        <w:rPr>
          <w:rFonts w:eastAsiaTheme="minorEastAsia"/>
          <w:color w:val="000000"/>
          <w:u w:val="double"/>
        </w:rPr>
        <w:t>不易</w:t>
      </w:r>
      <w:r w:rsidR="00275866" w:rsidRPr="005E1630">
        <w:rPr>
          <w:rFonts w:eastAsiaTheme="minorEastAsia"/>
          <w:color w:val="000000"/>
        </w:rPr>
        <w:t>在臺灣</w:t>
      </w:r>
      <w:r w:rsidR="009A5934">
        <w:rPr>
          <w:rFonts w:eastAsiaTheme="minorEastAsia" w:hint="eastAsia"/>
          <w:color w:val="000000"/>
        </w:rPr>
        <w:t>看到</w:t>
      </w:r>
      <w:r w:rsidR="00275866" w:rsidRPr="005E1630">
        <w:rPr>
          <w:rFonts w:eastAsiaTheme="minorEastAsia"/>
          <w:color w:val="000000"/>
        </w:rPr>
        <w:t>張裂作用</w:t>
      </w:r>
      <w:r w:rsidR="00275866" w:rsidRPr="005E1630">
        <w:rPr>
          <w:rFonts w:eastAsiaTheme="minorEastAsia"/>
          <w:color w:val="000000"/>
        </w:rPr>
        <w:t xml:space="preserve"> (B)</w:t>
      </w:r>
      <w:r w:rsidR="00275866" w:rsidRPr="005E1630">
        <w:rPr>
          <w:rFonts w:eastAsiaTheme="minorEastAsia"/>
          <w:color w:val="000000"/>
        </w:rPr>
        <w:t>小毅想去考察臺灣板塊交界處的地質現象，他應該去太魯閣峽谷最適合</w:t>
      </w:r>
      <w:r w:rsidR="00275866" w:rsidRPr="005E1630">
        <w:rPr>
          <w:rFonts w:eastAsiaTheme="minorEastAsia"/>
          <w:color w:val="000000"/>
        </w:rPr>
        <w:t xml:space="preserve"> (C)</w:t>
      </w:r>
      <w:r w:rsidR="00275866" w:rsidRPr="005E1630">
        <w:rPr>
          <w:rFonts w:eastAsiaTheme="minorEastAsia"/>
          <w:color w:val="000000"/>
        </w:rPr>
        <w:t>花東縱谷是臺灣一個主要的地質邊界，在花東縱谷上往北目視，可看到右邊是中央山脈，左邊是海岸山脈</w:t>
      </w:r>
      <w:r w:rsidR="00275866" w:rsidRPr="005E1630">
        <w:rPr>
          <w:rFonts w:eastAsiaTheme="minorEastAsia"/>
          <w:color w:val="000000"/>
        </w:rPr>
        <w:t xml:space="preserve"> (D)</w:t>
      </w:r>
      <w:r w:rsidR="00275866" w:rsidRPr="005E1630">
        <w:rPr>
          <w:rFonts w:eastAsiaTheme="minorEastAsia"/>
          <w:color w:val="000000"/>
        </w:rPr>
        <w:t>太魯閣峽谷是因為海水面上升，加上河流強烈向下侵蝕而形成</w:t>
      </w:r>
    </w:p>
    <w:p w:rsidR="00C17BE6" w:rsidRPr="005E1630" w:rsidRDefault="00275866" w:rsidP="00C17BE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</w:rPr>
        <w:t>地球的固體結構中，最外部的地殼可區分為大陸地殼與海洋地殼。下列有關大陸地殼與海洋地殼的敘述，哪些正確？</w:t>
      </w:r>
      <w:r w:rsidRPr="005E1630">
        <w:rPr>
          <w:rFonts w:eastAsiaTheme="minorEastAsia"/>
        </w:rPr>
        <w:t>(A)</w:t>
      </w:r>
      <w:r w:rsidRPr="005E1630">
        <w:rPr>
          <w:rFonts w:eastAsiaTheme="minorEastAsia"/>
        </w:rPr>
        <w:t>一般而言，大陸地殼的厚度較海洋地殼為厚</w:t>
      </w:r>
      <w:r w:rsidRPr="005E1630">
        <w:rPr>
          <w:rFonts w:eastAsiaTheme="minorEastAsia"/>
        </w:rPr>
        <w:t xml:space="preserve"> (B)</w:t>
      </w:r>
      <w:r w:rsidRPr="005E1630">
        <w:rPr>
          <w:rFonts w:eastAsiaTheme="minorEastAsia"/>
        </w:rPr>
        <w:t>大陸地殼的密度較海洋地殼大</w:t>
      </w:r>
      <w:r w:rsidRPr="005E1630">
        <w:rPr>
          <w:rFonts w:eastAsiaTheme="minorEastAsia"/>
        </w:rPr>
        <w:t xml:space="preserve"> (C)</w:t>
      </w:r>
      <w:r w:rsidRPr="005E1630">
        <w:rPr>
          <w:rFonts w:eastAsiaTheme="minorEastAsia"/>
        </w:rPr>
        <w:t>海洋地殼主要為沉積岩層</w:t>
      </w:r>
      <w:r w:rsidRPr="005E1630">
        <w:rPr>
          <w:rFonts w:eastAsiaTheme="minorEastAsia"/>
        </w:rPr>
        <w:t>(D)</w:t>
      </w:r>
      <w:r w:rsidRPr="005E1630">
        <w:rPr>
          <w:rFonts w:eastAsiaTheme="minorEastAsia"/>
        </w:rPr>
        <w:t>目前發現最老的海洋地殼為</w:t>
      </w:r>
      <w:r w:rsidRPr="005E1630">
        <w:rPr>
          <w:rFonts w:eastAsiaTheme="minorEastAsia"/>
        </w:rPr>
        <w:t>40</w:t>
      </w:r>
      <w:r w:rsidRPr="005E1630">
        <w:rPr>
          <w:rFonts w:eastAsiaTheme="minorEastAsia"/>
        </w:rPr>
        <w:t>億年</w:t>
      </w:r>
    </w:p>
    <w:p w:rsidR="00C17BE6" w:rsidRPr="005E1630" w:rsidRDefault="00C17BE6" w:rsidP="00C17BE6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</w:rPr>
      </w:pPr>
    </w:p>
    <w:p w:rsidR="00C17BE6" w:rsidRPr="005E1630" w:rsidRDefault="00C17BE6" w:rsidP="00C17BE6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</w:rPr>
      </w:pPr>
    </w:p>
    <w:p w:rsidR="00C17BE6" w:rsidRPr="005E1630" w:rsidRDefault="00275866" w:rsidP="00C17BE6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</w:rPr>
        <w:lastRenderedPageBreak/>
        <w:t>某地區在昨日凌晨發生地震，小明詢問了位在甲</w:t>
      </w:r>
      <w:r w:rsidRPr="005E1630">
        <w:rPr>
          <w:rFonts w:eastAsiaTheme="minorEastAsia"/>
        </w:rPr>
        <w:t>~</w:t>
      </w:r>
      <w:r w:rsidRPr="005E1630">
        <w:rPr>
          <w:rFonts w:eastAsiaTheme="minorEastAsia"/>
        </w:rPr>
        <w:t>己</w:t>
      </w:r>
      <w:r w:rsidRPr="005E1630">
        <w:rPr>
          <w:rFonts w:eastAsiaTheme="minorEastAsia"/>
        </w:rPr>
        <w:t>(</w:t>
      </w:r>
      <w:r w:rsidRPr="005E1630">
        <w:rPr>
          <w:rFonts w:eastAsiaTheme="minorEastAsia"/>
        </w:rPr>
        <w:t>如圖</w:t>
      </w:r>
      <w:r w:rsidRPr="005E1630">
        <w:rPr>
          <w:rFonts w:eastAsiaTheme="minorEastAsia"/>
        </w:rPr>
        <w:t>)</w:t>
      </w:r>
      <w:r w:rsidR="00165032" w:rsidRPr="005E1630">
        <w:rPr>
          <w:rFonts w:eastAsiaTheme="minorEastAsia"/>
        </w:rPr>
        <w:t>處的親朋好友，根據他們提供的資料整理出表格，請回答</w:t>
      </w:r>
      <w:r w:rsidR="00165032" w:rsidRPr="005E1630">
        <w:rPr>
          <w:rFonts w:eastAsiaTheme="minorEastAsia"/>
        </w:rPr>
        <w:t>18~20</w:t>
      </w:r>
      <w:r w:rsidR="00165032" w:rsidRPr="005E1630">
        <w:rPr>
          <w:rFonts w:eastAsiaTheme="minorEastAsia"/>
        </w:rPr>
        <w:t>題</w:t>
      </w:r>
      <w:r w:rsidR="00C17BE6" w:rsidRPr="005E1630">
        <w:rPr>
          <w:rFonts w:eastAsiaTheme="minorEastAsia"/>
        </w:rPr>
        <w:t>：</w:t>
      </w:r>
    </w:p>
    <w:tbl>
      <w:tblPr>
        <w:tblStyle w:val="ab"/>
        <w:tblpPr w:leftFromText="180" w:rightFromText="180" w:vertAnchor="text" w:horzAnchor="page" w:tblpXSpec="center" w:tblpY="95"/>
        <w:tblW w:w="12157" w:type="dxa"/>
        <w:tblLook w:val="04A0" w:firstRow="1" w:lastRow="0" w:firstColumn="1" w:lastColumn="0" w:noHBand="0" w:noVBand="1"/>
      </w:tblPr>
      <w:tblGrid>
        <w:gridCol w:w="1736"/>
        <w:gridCol w:w="1737"/>
        <w:gridCol w:w="1737"/>
        <w:gridCol w:w="1736"/>
        <w:gridCol w:w="1737"/>
        <w:gridCol w:w="1737"/>
        <w:gridCol w:w="1737"/>
      </w:tblGrid>
      <w:tr w:rsidR="00C17BE6" w:rsidRPr="005E1630" w:rsidTr="00C17BE6">
        <w:tc>
          <w:tcPr>
            <w:tcW w:w="1736" w:type="dxa"/>
          </w:tcPr>
          <w:p w:rsidR="00C17BE6" w:rsidRPr="005E1630" w:rsidRDefault="00C17BE6" w:rsidP="00C17BE6">
            <w:pPr>
              <w:tabs>
                <w:tab w:val="left" w:pos="1134"/>
              </w:tabs>
              <w:jc w:val="center"/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測站</w:t>
            </w:r>
          </w:p>
        </w:tc>
        <w:tc>
          <w:tcPr>
            <w:tcW w:w="1737" w:type="dxa"/>
          </w:tcPr>
          <w:p w:rsidR="00C17BE6" w:rsidRPr="005E1630" w:rsidRDefault="00C17BE6" w:rsidP="00C17BE6">
            <w:pPr>
              <w:tabs>
                <w:tab w:val="left" w:pos="1134"/>
              </w:tabs>
              <w:jc w:val="center"/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甲</w:t>
            </w:r>
          </w:p>
        </w:tc>
        <w:tc>
          <w:tcPr>
            <w:tcW w:w="1737" w:type="dxa"/>
          </w:tcPr>
          <w:p w:rsidR="00C17BE6" w:rsidRPr="005E1630" w:rsidRDefault="00C17BE6" w:rsidP="00C17BE6">
            <w:pPr>
              <w:tabs>
                <w:tab w:val="left" w:pos="1134"/>
              </w:tabs>
              <w:jc w:val="center"/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乙</w:t>
            </w:r>
          </w:p>
        </w:tc>
        <w:tc>
          <w:tcPr>
            <w:tcW w:w="1736" w:type="dxa"/>
          </w:tcPr>
          <w:p w:rsidR="00C17BE6" w:rsidRPr="005E1630" w:rsidRDefault="00C17BE6" w:rsidP="00C17BE6">
            <w:pPr>
              <w:tabs>
                <w:tab w:val="left" w:pos="1134"/>
              </w:tabs>
              <w:jc w:val="center"/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丙</w:t>
            </w:r>
          </w:p>
        </w:tc>
        <w:tc>
          <w:tcPr>
            <w:tcW w:w="1737" w:type="dxa"/>
          </w:tcPr>
          <w:p w:rsidR="00C17BE6" w:rsidRPr="005E1630" w:rsidRDefault="00C17BE6" w:rsidP="00C17BE6">
            <w:pPr>
              <w:tabs>
                <w:tab w:val="left" w:pos="1134"/>
              </w:tabs>
              <w:jc w:val="center"/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丁</w:t>
            </w:r>
          </w:p>
        </w:tc>
        <w:tc>
          <w:tcPr>
            <w:tcW w:w="1737" w:type="dxa"/>
          </w:tcPr>
          <w:p w:rsidR="00C17BE6" w:rsidRPr="005E1630" w:rsidRDefault="00C17BE6" w:rsidP="00C17BE6">
            <w:pPr>
              <w:tabs>
                <w:tab w:val="left" w:pos="1134"/>
              </w:tabs>
              <w:jc w:val="center"/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戊</w:t>
            </w:r>
          </w:p>
        </w:tc>
        <w:tc>
          <w:tcPr>
            <w:tcW w:w="1737" w:type="dxa"/>
          </w:tcPr>
          <w:p w:rsidR="00C17BE6" w:rsidRPr="005E1630" w:rsidRDefault="00C17BE6" w:rsidP="00C17BE6">
            <w:pPr>
              <w:tabs>
                <w:tab w:val="left" w:pos="1134"/>
              </w:tabs>
              <w:jc w:val="center"/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己</w:t>
            </w:r>
          </w:p>
        </w:tc>
      </w:tr>
      <w:tr w:rsidR="00C17BE6" w:rsidRPr="005E1630" w:rsidTr="00C17BE6">
        <w:tc>
          <w:tcPr>
            <w:tcW w:w="1736" w:type="dxa"/>
          </w:tcPr>
          <w:p w:rsidR="00C17BE6" w:rsidRPr="005E1630" w:rsidRDefault="00C17BE6" w:rsidP="00C17BE6">
            <w:pPr>
              <w:tabs>
                <w:tab w:val="left" w:pos="1134"/>
              </w:tabs>
              <w:jc w:val="center"/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破壞程度</w:t>
            </w:r>
          </w:p>
        </w:tc>
        <w:tc>
          <w:tcPr>
            <w:tcW w:w="1737" w:type="dxa"/>
          </w:tcPr>
          <w:p w:rsidR="00C17BE6" w:rsidRPr="005E1630" w:rsidRDefault="00C17BE6" w:rsidP="00C17BE6">
            <w:pPr>
              <w:tabs>
                <w:tab w:val="left" w:pos="1134"/>
              </w:tabs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電燈等懸掛物有小搖晃</w:t>
            </w:r>
          </w:p>
        </w:tc>
        <w:tc>
          <w:tcPr>
            <w:tcW w:w="1737" w:type="dxa"/>
          </w:tcPr>
          <w:p w:rsidR="00C17BE6" w:rsidRPr="005E1630" w:rsidRDefault="00C17BE6" w:rsidP="00C17BE6">
            <w:pPr>
              <w:tabs>
                <w:tab w:val="left" w:pos="1134"/>
              </w:tabs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電燈等懸掛物有小搖晃</w:t>
            </w:r>
          </w:p>
        </w:tc>
        <w:tc>
          <w:tcPr>
            <w:tcW w:w="1736" w:type="dxa"/>
          </w:tcPr>
          <w:p w:rsidR="00C17BE6" w:rsidRPr="005E1630" w:rsidRDefault="00C17BE6" w:rsidP="00C17BE6">
            <w:pPr>
              <w:tabs>
                <w:tab w:val="left" w:pos="1134"/>
              </w:tabs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門窗發出聲音，懸掛物搖晃</w:t>
            </w:r>
          </w:p>
        </w:tc>
        <w:tc>
          <w:tcPr>
            <w:tcW w:w="1737" w:type="dxa"/>
          </w:tcPr>
          <w:p w:rsidR="00C17BE6" w:rsidRPr="005E1630" w:rsidRDefault="00C17BE6" w:rsidP="00C17BE6">
            <w:pPr>
              <w:tabs>
                <w:tab w:val="left" w:pos="1134"/>
              </w:tabs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房屋搖動甚烈，底座不穩物品傾倒</w:t>
            </w:r>
          </w:p>
        </w:tc>
        <w:tc>
          <w:tcPr>
            <w:tcW w:w="1737" w:type="dxa"/>
          </w:tcPr>
          <w:p w:rsidR="00C17BE6" w:rsidRPr="005E1630" w:rsidRDefault="00C17BE6" w:rsidP="00C17BE6">
            <w:pPr>
              <w:tabs>
                <w:tab w:val="left" w:pos="1134"/>
              </w:tabs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部分牆壁產生裂痕，重家具翻倒</w:t>
            </w:r>
          </w:p>
        </w:tc>
        <w:tc>
          <w:tcPr>
            <w:tcW w:w="1737" w:type="dxa"/>
          </w:tcPr>
          <w:p w:rsidR="00C17BE6" w:rsidRPr="005E1630" w:rsidRDefault="00C17BE6" w:rsidP="00C17BE6">
            <w:pPr>
              <w:tabs>
                <w:tab w:val="left" w:pos="1134"/>
              </w:tabs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門窗發出聲音，懸掛物搖晃</w:t>
            </w:r>
          </w:p>
        </w:tc>
      </w:tr>
      <w:tr w:rsidR="00C17BE6" w:rsidRPr="005E1630" w:rsidTr="00C17BE6">
        <w:tc>
          <w:tcPr>
            <w:tcW w:w="1736" w:type="dxa"/>
          </w:tcPr>
          <w:p w:rsidR="00C17BE6" w:rsidRPr="005E1630" w:rsidRDefault="00C17BE6" w:rsidP="00C17BE6">
            <w:pPr>
              <w:tabs>
                <w:tab w:val="left" w:pos="1134"/>
              </w:tabs>
              <w:jc w:val="center"/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地震規模</w:t>
            </w:r>
          </w:p>
        </w:tc>
        <w:tc>
          <w:tcPr>
            <w:tcW w:w="1737" w:type="dxa"/>
          </w:tcPr>
          <w:p w:rsidR="00C17BE6" w:rsidRPr="005E1630" w:rsidRDefault="00C17BE6" w:rsidP="00C17BE6">
            <w:pPr>
              <w:tabs>
                <w:tab w:val="left" w:pos="1134"/>
              </w:tabs>
              <w:jc w:val="center"/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5.3</w:t>
            </w:r>
          </w:p>
        </w:tc>
        <w:tc>
          <w:tcPr>
            <w:tcW w:w="1737" w:type="dxa"/>
          </w:tcPr>
          <w:p w:rsidR="00C17BE6" w:rsidRPr="005E1630" w:rsidRDefault="00C17BE6" w:rsidP="00C17BE6">
            <w:pPr>
              <w:tabs>
                <w:tab w:val="left" w:pos="1134"/>
              </w:tabs>
              <w:jc w:val="center"/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a</w:t>
            </w:r>
          </w:p>
        </w:tc>
        <w:tc>
          <w:tcPr>
            <w:tcW w:w="1736" w:type="dxa"/>
          </w:tcPr>
          <w:p w:rsidR="00C17BE6" w:rsidRPr="005E1630" w:rsidRDefault="00C17BE6" w:rsidP="00C17BE6">
            <w:pPr>
              <w:tabs>
                <w:tab w:val="left" w:pos="1134"/>
              </w:tabs>
              <w:jc w:val="center"/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b</w:t>
            </w:r>
          </w:p>
        </w:tc>
        <w:tc>
          <w:tcPr>
            <w:tcW w:w="1737" w:type="dxa"/>
          </w:tcPr>
          <w:p w:rsidR="00C17BE6" w:rsidRPr="005E1630" w:rsidRDefault="00C17BE6" w:rsidP="00C17BE6">
            <w:pPr>
              <w:tabs>
                <w:tab w:val="left" w:pos="1134"/>
              </w:tabs>
              <w:jc w:val="center"/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c</w:t>
            </w:r>
          </w:p>
        </w:tc>
        <w:tc>
          <w:tcPr>
            <w:tcW w:w="1737" w:type="dxa"/>
          </w:tcPr>
          <w:p w:rsidR="00C17BE6" w:rsidRPr="005E1630" w:rsidRDefault="00C17BE6" w:rsidP="00C17BE6">
            <w:pPr>
              <w:tabs>
                <w:tab w:val="left" w:pos="1134"/>
              </w:tabs>
              <w:jc w:val="center"/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d</w:t>
            </w:r>
          </w:p>
        </w:tc>
        <w:tc>
          <w:tcPr>
            <w:tcW w:w="1737" w:type="dxa"/>
          </w:tcPr>
          <w:p w:rsidR="00C17BE6" w:rsidRPr="005E1630" w:rsidRDefault="00C17BE6" w:rsidP="00C17BE6">
            <w:pPr>
              <w:tabs>
                <w:tab w:val="left" w:pos="1134"/>
              </w:tabs>
              <w:jc w:val="center"/>
              <w:rPr>
                <w:rFonts w:ascii="Times New Roman" w:eastAsiaTheme="minorEastAsia"/>
                <w:szCs w:val="24"/>
              </w:rPr>
            </w:pPr>
            <w:r w:rsidRPr="005E1630">
              <w:rPr>
                <w:rFonts w:ascii="Times New Roman" w:eastAsiaTheme="minorEastAsia"/>
                <w:szCs w:val="24"/>
              </w:rPr>
              <w:t>e</w:t>
            </w:r>
          </w:p>
        </w:tc>
      </w:tr>
    </w:tbl>
    <w:p w:rsidR="00C17BE6" w:rsidRPr="005E1630" w:rsidRDefault="00C17BE6" w:rsidP="00C17BE6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275866" w:rsidRPr="005E1630" w:rsidRDefault="00C17BE6" w:rsidP="00C17BE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179CD31" wp14:editId="18C1BE80">
                <wp:simplePos x="0" y="0"/>
                <wp:positionH relativeFrom="margin">
                  <wp:posOffset>6355715</wp:posOffset>
                </wp:positionH>
                <wp:positionV relativeFrom="margin">
                  <wp:posOffset>1778000</wp:posOffset>
                </wp:positionV>
                <wp:extent cx="1990725" cy="1323975"/>
                <wp:effectExtent l="0" t="19050" r="0" b="28575"/>
                <wp:wrapSquare wrapText="bothSides"/>
                <wp:docPr id="37" name="群組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0725" cy="1323975"/>
                          <a:chOff x="0" y="0"/>
                          <a:chExt cx="1990725" cy="1485900"/>
                        </a:xfrm>
                      </wpg:grpSpPr>
                      <wps:wsp>
                        <wps:cNvPr id="38" name="弧形接點 38"/>
                        <wps:cNvCnPr/>
                        <wps:spPr>
                          <a:xfrm flipH="1">
                            <a:off x="495300" y="0"/>
                            <a:ext cx="952500" cy="1485900"/>
                          </a:xfrm>
                          <a:prstGeom prst="curvedConnector3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39" name="群組 39"/>
                        <wpg:cNvGrpSpPr/>
                        <wpg:grpSpPr>
                          <a:xfrm>
                            <a:off x="1628775" y="342900"/>
                            <a:ext cx="361950" cy="333375"/>
                            <a:chOff x="0" y="0"/>
                            <a:chExt cx="361950" cy="333375"/>
                          </a:xfrm>
                        </wpg:grpSpPr>
                        <wps:wsp>
                          <wps:cNvPr id="40" name="橢圓 40"/>
                          <wps:cNvSpPr/>
                          <wps:spPr>
                            <a:xfrm>
                              <a:off x="0" y="209550"/>
                              <a:ext cx="72000" cy="72000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25" y="0"/>
                              <a:ext cx="352425" cy="3333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17BE6" w:rsidRPr="00D17EBE" w:rsidRDefault="00C17BE6" w:rsidP="00C17BE6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D17EBE">
                                  <w:rPr>
                                    <w:rFonts w:ascii="標楷體" w:eastAsia="標楷體" w:hAnsi="標楷體" w:hint="eastAsia"/>
                                  </w:rPr>
                                  <w:t>甲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44" name="群組 44"/>
                        <wpg:cNvGrpSpPr/>
                        <wpg:grpSpPr>
                          <a:xfrm>
                            <a:off x="1266825" y="990600"/>
                            <a:ext cx="361950" cy="333375"/>
                            <a:chOff x="0" y="0"/>
                            <a:chExt cx="361950" cy="333375"/>
                          </a:xfrm>
                        </wpg:grpSpPr>
                        <wps:wsp>
                          <wps:cNvPr id="45" name="橢圓 45"/>
                          <wps:cNvSpPr/>
                          <wps:spPr>
                            <a:xfrm>
                              <a:off x="0" y="209550"/>
                              <a:ext cx="72000" cy="72000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25" y="0"/>
                              <a:ext cx="352425" cy="3333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17BE6" w:rsidRPr="00D17EBE" w:rsidRDefault="00C17BE6" w:rsidP="00C17BE6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88" name="群組 288"/>
                        <wpg:cNvGrpSpPr/>
                        <wpg:grpSpPr>
                          <a:xfrm>
                            <a:off x="0" y="161925"/>
                            <a:ext cx="362551" cy="329564"/>
                            <a:chOff x="0" y="0"/>
                            <a:chExt cx="362551" cy="329564"/>
                          </a:xfrm>
                        </wpg:grpSpPr>
                        <wps:wsp>
                          <wps:cNvPr id="289" name="橢圓 289"/>
                          <wps:cNvSpPr/>
                          <wps:spPr>
                            <a:xfrm>
                              <a:off x="0" y="209550"/>
                              <a:ext cx="72000" cy="72000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0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492" y="0"/>
                              <a:ext cx="353059" cy="32956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17BE6" w:rsidRPr="00D17EBE" w:rsidRDefault="00C17BE6" w:rsidP="00C17BE6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91" name="群組 291"/>
                        <wpg:cNvGrpSpPr/>
                        <wpg:grpSpPr>
                          <a:xfrm>
                            <a:off x="304800" y="942975"/>
                            <a:ext cx="362551" cy="329564"/>
                            <a:chOff x="0" y="0"/>
                            <a:chExt cx="362551" cy="329564"/>
                          </a:xfrm>
                        </wpg:grpSpPr>
                        <wps:wsp>
                          <wps:cNvPr id="292" name="橢圓 292"/>
                          <wps:cNvSpPr/>
                          <wps:spPr>
                            <a:xfrm>
                              <a:off x="0" y="209550"/>
                              <a:ext cx="72000" cy="72000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3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492" y="0"/>
                              <a:ext cx="353059" cy="32956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17BE6" w:rsidRPr="00D17EBE" w:rsidRDefault="00C17BE6" w:rsidP="00C17BE6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丁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94" name="群組 294"/>
                        <wpg:cNvGrpSpPr/>
                        <wpg:grpSpPr>
                          <a:xfrm>
                            <a:off x="304800" y="552450"/>
                            <a:ext cx="392361" cy="329564"/>
                            <a:chOff x="-1733550" y="-333375"/>
                            <a:chExt cx="392361" cy="329564"/>
                          </a:xfrm>
                        </wpg:grpSpPr>
                        <wps:wsp>
                          <wps:cNvPr id="295" name="橢圓 295"/>
                          <wps:cNvSpPr/>
                          <wps:spPr>
                            <a:xfrm>
                              <a:off x="-1733550" y="-118111"/>
                              <a:ext cx="72000" cy="72000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6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1694248" y="-333375"/>
                              <a:ext cx="353059" cy="32956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17BE6" w:rsidRPr="00D17EBE" w:rsidRDefault="00C17BE6" w:rsidP="00C17BE6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戊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97" name="群組 297"/>
                        <wpg:cNvGrpSpPr/>
                        <wpg:grpSpPr>
                          <a:xfrm>
                            <a:off x="990600" y="542925"/>
                            <a:ext cx="362567" cy="329564"/>
                            <a:chOff x="0" y="0"/>
                            <a:chExt cx="362567" cy="329564"/>
                          </a:xfrm>
                        </wpg:grpSpPr>
                        <wps:wsp>
                          <wps:cNvPr id="298" name="橢圓 298"/>
                          <wps:cNvSpPr/>
                          <wps:spPr>
                            <a:xfrm>
                              <a:off x="0" y="209550"/>
                              <a:ext cx="72000" cy="72000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9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08" y="0"/>
                              <a:ext cx="353059" cy="32956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17BE6" w:rsidRPr="00D17EBE" w:rsidRDefault="00C17BE6" w:rsidP="00C17BE6">
                                <w:pPr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7" o:spid="_x0000_s1026" style="position:absolute;left:0;text-align:left;margin-left:500.45pt;margin-top:140pt;width:156.75pt;height:104.25pt;z-index:251664384;mso-position-horizontal-relative:margin;mso-position-vertical-relative:margin;mso-height-relative:margin" coordsize="19907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"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弧形接點 38" o:spid="_x0000_s1027" type="#_x0000_t38" style="position:absolute;left:4953;width:9525;height:14859;flip:x;visibility:visible;mso-wrap-style:square" o:connectortype="curved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0YOHcEAAADbAAAADwAAAGRycy9kb3ducmV2LnhtbERPz2vCMBS+D/wfwhO8zXQ65uhMiwiT&#10;HmSw6sHjo3lrS5uXkmTa+tebw2DHj+/3Nh9NL67kfGtZwcsyAUFcWd1yreB8+nx+B+EDssbeMimY&#10;yEOezZ62mGp742+6lqEWMYR9igqaEIZUSl81ZNAv7UAcuR/rDIYIXS21w1sMN71cJcmbNNhybGhw&#10;oH1DVVf+GgW8Krr74Wvqysn03fGiN6/Fxim1mI+7DxCBxvAv/nMXWsE6jo1f4g+Q2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Rg4dwQAAANsAAAAPAAAAAAAAAAAAAAAA&#10;AKECAABkcnMvZG93bnJldi54bWxQSwUGAAAAAAQABAD5AAAAjwMAAAAA&#10;" adj="10800" strokecolor="black [3040]" strokeweight="2.25pt"/>
                <v:group id="群組 39" o:spid="_x0000_s1028" style="position:absolute;left:16287;top:3429;width:3620;height:3333" coordsize="361950,3333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<v:oval id="橢圓 40" o:spid="_x0000_s1029" style="position:absolute;top:209550;width:72000;height:72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p3P78A&#10;AADbAAAADwAAAGRycy9kb3ducmV2LnhtbERPTYvCMBC9L/gfwgh7W1OXRaUaRReEsp6seh+bsak2&#10;k9Jka/335iB4fLzvxaq3teio9ZVjBeNRAoK4cLriUsHxsP2agfABWWPtmBQ8yMNqOfhYYKrdnffU&#10;5aEUMYR9igpMCE0qpS8MWfQj1xBH7uJaiyHCtpS6xXsMt7X8TpKJtFhxbDDY0K+h4pb/WwVuuzvr&#10;qTncstM14+qcb7q/i1Hqc9iv5yAC9eEtfrkzreAnro9f4g+Qy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qnc/vwAAANsAAAAPAAAAAAAAAAAAAAAAAJgCAABkcnMvZG93bnJl&#10;di54bWxQSwUGAAAAAAQABAD1AAAAhAMAAAAA&#10;" fillcolor="black [3200]" strokecolor="black [1600]" strokeweight="2pt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30" type="#_x0000_t202" style="position:absolute;left:9525;width:352425;height:333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Fkk8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2wK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Fkk8MAAADbAAAADwAAAAAAAAAAAAAAAACYAgAAZHJzL2Rv&#10;d25yZXYueG1sUEsFBgAAAAAEAAQA9QAAAIgDAAAAAA==&#10;" filled="f" stroked="f">
                    <v:textbox>
                      <w:txbxContent>
                        <w:p w:rsidR="00C17BE6" w:rsidRPr="00D17EBE" w:rsidRDefault="00C17BE6" w:rsidP="00C17BE6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 w:rsidRPr="00D17EBE">
                            <w:rPr>
                              <w:rFonts w:ascii="標楷體" w:eastAsia="標楷體" w:hAnsi="標楷體" w:hint="eastAsia"/>
                            </w:rPr>
                            <w:t>甲</w:t>
                          </w:r>
                        </w:p>
                      </w:txbxContent>
                    </v:textbox>
                  </v:shape>
                </v:group>
                <v:group id="群組 44" o:spid="_x0000_s1031" style="position:absolute;left:12668;top:9906;width:3619;height:3333" coordsize="361950,3333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<v:oval id="橢圓 45" o:spid="_x0000_s1032" style="position:absolute;top:209550;width:72000;height:72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3Up8MA&#10;AADbAAAADwAAAGRycy9kb3ducmV2LnhtbESPQWvCQBSE74L/YXlCb7ppqbak2YgWhGBPRr0/s89s&#10;avZtyG5j+u+7hUKPw8x8w2Tr0bZioN43jhU8LhIQxJXTDdcKTsfd/BWED8gaW8ek4Js8rPPpJMNU&#10;uzsfaChDLSKEfYoKTAhdKqWvDFn0C9cRR+/qeoshyr6Wusd7hNtWPiXJSlpsOC4Y7OjdUHUrv6wC&#10;t/u46BdzvBXnz4KbS7kd9lej1MNs3LyBCDSG//Bfu9AKnpfw+yX+A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93Up8MAAADbAAAADwAAAAAAAAAAAAAAAACYAgAAZHJzL2Rv&#10;d25yZXYueG1sUEsFBgAAAAAEAAQA9QAAAIgDAAAAAA==&#10;" fillcolor="black [3200]" strokecolor="black [1600]" strokeweight="2pt"/>
                  <v:shape id="_x0000_s1033" type="#_x0000_t202" style="position:absolute;left:9525;width:352425;height:333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Q488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Zh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FQ488MAAADbAAAADwAAAAAAAAAAAAAAAACYAgAAZHJzL2Rv&#10;d25yZXYueG1sUEsFBgAAAAAEAAQA9QAAAIgDAAAAAA==&#10;" filled="f" stroked="f">
                    <v:textbox>
                      <w:txbxContent>
                        <w:p w:rsidR="00C17BE6" w:rsidRPr="00D17EBE" w:rsidRDefault="00C17BE6" w:rsidP="00C17BE6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乙</w:t>
                          </w:r>
                        </w:p>
                      </w:txbxContent>
                    </v:textbox>
                  </v:shape>
                </v:group>
                <v:group id="群組 288" o:spid="_x0000_s1034" style="position:absolute;top:1619;width:3625;height:3295" coordsize="362551,3295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    <v:oval id="橢圓 289" o:spid="_x0000_s1035" style="position:absolute;top:209550;width:72000;height:72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rbpcMA&#10;AADcAAAADwAAAGRycy9kb3ducmV2LnhtbESPzW7CMBCE70h9B2sr9QYOHPhJMQiQkKJyIsB9iZc4&#10;JV5HsQnp29dIlXoczcw3muW6t7XoqPWVYwXjUQKCuHC64lLB+bQfzkH4gKyxdkwKfsjDevU2WGKq&#10;3ZOP1OWhFBHCPkUFJoQmldIXhiz6kWuIo3dzrcUQZVtK3eIzwm0tJ0kylRYrjgsGG9oZKu75wypw&#10;+8NVz8zpnl2+M66u+bb7uhmlPt77zSeIQH34D/+1M61gMl/A60w8An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rbpcMAAADcAAAADwAAAAAAAAAAAAAAAACYAgAAZHJzL2Rv&#10;d25yZXYueG1sUEsFBgAAAAAEAAQA9QAAAIgDAAAAAA==&#10;" fillcolor="black [3200]" strokecolor="black [1600]" strokeweight="2pt"/>
                  <v:shape id="_x0000_s1036" type="#_x0000_t202" style="position:absolute;left:9492;width:353059;height:3295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/rG8IA&#10;AADcAAAADwAAAGRycy9kb3ducmV2LnhtbERPz2vCMBS+C/sfwht4s8nEie1My1AGnibWbbDbo3m2&#10;Zc1LaTJb/3tzGOz48f3eFpPtxJUG3zrW8JQoEMSVMy3XGj7Ob4sNCB+QDXaOScONPBT5w2yLmXEj&#10;n+hahlrEEPYZamhC6DMpfdWQRZ+4njhyFzdYDBEOtTQDjjHcdnKp1FpabDk2NNjTrqHqp/y1Gj7f&#10;L99fK3Ws9/a5H92kJNtUaj1/nF5fQASawr/4z30wGpZpnB/PxCM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f+sbwgAAANwAAAAPAAAAAAAAAAAAAAAAAJgCAABkcnMvZG93&#10;bnJldi54bWxQSwUGAAAAAAQABAD1AAAAhwMAAAAA&#10;" filled="f" stroked="f">
                    <v:textbox>
                      <w:txbxContent>
                        <w:p w:rsidR="00C17BE6" w:rsidRPr="00D17EBE" w:rsidRDefault="00C17BE6" w:rsidP="00C17BE6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丙</w:t>
                          </w:r>
                        </w:p>
                      </w:txbxContent>
                    </v:textbox>
                  </v:shape>
                </v:group>
                <v:group id="群組 291" o:spid="_x0000_s1037" style="position:absolute;left:3048;top:9429;width:3625;height:3296" coordsize="362551,3295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fLP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6fLPMQAAADcAAAA&#10;DwAAAAAAAAAAAAAAAACqAgAAZHJzL2Rvd25yZXYueG1sUEsFBgAAAAAEAAQA+gAAAJsDAAAAAA==&#10;">
                  <v:oval id="橢圓 292" o:spid="_x0000_s1038" style="position:absolute;top:209550;width:72000;height:72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ffCcMA&#10;AADcAAAADwAAAGRycy9kb3ducmV2LnhtbESPQWvCQBSE70L/w/IEb7oxB2tTV7GCEOqpsb0/s89s&#10;NPs2ZNeY/nu3UPA4zMw3zGoz2Eb01PnasYL5LAFBXDpdc6Xg+7ifLkH4gKyxcUwKfsnDZv0yWmGm&#10;3Z2/qC9CJSKEfYYKTAhtJqUvDVn0M9cSR+/sOoshyq6SusN7hNtGpkmykBZrjgsGW9oZKq/FzSpw&#10;+8NJv5rjNf+55Fyfio/+82yUmoyH7TuIQEN4hv/buVaQvqXwdyYeAb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3ffCcMAAADcAAAADwAAAAAAAAAAAAAAAACYAgAAZHJzL2Rv&#10;d25yZXYueG1sUEsFBgAAAAAEAAQA9QAAAIgDAAAAAA==&#10;" fillcolor="black [3200]" strokecolor="black [1600]" strokeweight="2pt"/>
                  <v:shape id="_x0000_s1039" type="#_x0000_t202" style="position:absolute;left:9492;width:353059;height:3295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11bMQA&#10;AADcAAAADwAAAGRycy9kb3ducmV2LnhtbESPT4vCMBTE7wt+h/AEb2vinxWtRpFdBE8uuqvg7dE8&#10;22LzUppo67c3wsIeh5n5DbNYtbYUd6p94VjDoK9AEKfOFJxp+P3ZvE9B+IBssHRMGh7kYbXsvC0w&#10;Ma7hPd0PIRMRwj5BDXkIVSKlT3Oy6PuuIo7exdUWQ5R1Jk2NTYTbUg6VmkiLBceFHCv6zCm9Hm5W&#10;w3F3OZ/G6jv7sh9V41ol2c6k1r1uu56DCNSG//Bfe2s0DGcjeJ2JR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tdWzEAAAA3AAAAA8AAAAAAAAAAAAAAAAAmAIAAGRycy9k&#10;b3ducmV2LnhtbFBLBQYAAAAABAAEAPUAAACJAwAAAAA=&#10;" filled="f" stroked="f">
                    <v:textbox>
                      <w:txbxContent>
                        <w:p w:rsidR="00C17BE6" w:rsidRPr="00D17EBE" w:rsidRDefault="00C17BE6" w:rsidP="00C17BE6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丁</w:t>
                          </w:r>
                        </w:p>
                      </w:txbxContent>
                    </v:textbox>
                  </v:shape>
                </v:group>
                <v:group id="群組 294" o:spid="_x0000_s1040" style="position:absolute;left:3048;top:5524;width:3923;height:3296" coordorigin="-17335,-3333" coordsize="3923,3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9BopM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D8PoX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fQaKTFAAAA3AAA&#10;AA8AAAAAAAAAAAAAAAAAqgIAAGRycy9kb3ducmV2LnhtbFBLBQYAAAAABAAEAPoAAACcAwAAAAA=&#10;">
                  <v:oval id="橢圓 295" o:spid="_x0000_s1041" style="position:absolute;left:-17335;top:-1181;width:720;height: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5HfcMA&#10;AADcAAAADwAAAGRycy9kb3ducmV2LnhtbESPQWvCQBSE7wX/w/KE3upGQavRVWxBCPbUqPdn9pmN&#10;Zt+G7BrTf98tFDwOM/MNs9r0thYdtb5yrGA8SkAQF05XXCo4HnZvcxA+IGusHZOCH/KwWQ9eVphq&#10;9+Bv6vJQighhn6ICE0KTSukLQxb9yDXE0bu41mKIsi2lbvER4baWkySZSYsVxwWDDX0aKm753Spw&#10;u6+zfjeHW3a6Zlyd849ufzFKvQ777RJEoD48w//tTCuYLKbwdyYeAb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J5HfcMAAADcAAAADwAAAAAAAAAAAAAAAACYAgAAZHJzL2Rv&#10;d25yZXYueG1sUEsFBgAAAAAEAAQA9QAAAIgDAAAAAA==&#10;" fillcolor="black [3200]" strokecolor="black [1600]" strokeweight="2pt"/>
                  <v:shape id="_x0000_s1042" type="#_x0000_t202" style="position:absolute;left:-16942;top:-3333;width:3531;height:32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rW9MQA&#10;AADcAAAADwAAAGRycy9kb3ducmV2LnhtbESPQWvCQBSE70L/w/IKveluxYYa3QSxCD1VjG3B2yP7&#10;TEKzb0N2a9J/3xUEj8PMfMOs89G24kK9bxxreJ4pEMSlMw1XGj6Pu+krCB+QDbaOScMfecizh8ka&#10;U+MGPtClCJWIEPYpaqhD6FIpfVmTRT9zHXH0zq63GKLsK2l6HCLctnKuVCItNhwXauxoW1P5U/xa&#10;DV8f59P3Qu2rN/vSDW5Uku1Sav30OG5WIAKN4R6+td+NhvkygeuZeAR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a1vTEAAAA3AAAAA8AAAAAAAAAAAAAAAAAmAIAAGRycy9k&#10;b3ducmV2LnhtbFBLBQYAAAAABAAEAPUAAACJAwAAAAA=&#10;" filled="f" stroked="f">
                    <v:textbox>
                      <w:txbxContent>
                        <w:p w:rsidR="00C17BE6" w:rsidRPr="00D17EBE" w:rsidRDefault="00C17BE6" w:rsidP="00C17BE6">
                          <w:pPr>
                            <w:rPr>
                              <w:rFonts w:ascii="標楷體" w:eastAsia="標楷體" w:hAnsi="標楷體"/>
                            </w:rPr>
                          </w:pPr>
                          <w:proofErr w:type="gramStart"/>
                          <w:r>
                            <w:rPr>
                              <w:rFonts w:ascii="標楷體" w:eastAsia="標楷體" w:hAnsi="標楷體" w:hint="eastAsia"/>
                            </w:rPr>
                            <w:t>戊</w:t>
                          </w:r>
                          <w:proofErr w:type="gramEnd"/>
                        </w:p>
                      </w:txbxContent>
                    </v:textbox>
                  </v:shape>
                </v:group>
                <v:group id="群組 297" o:spid="_x0000_s1043" style="position:absolute;left:9906;top:5429;width:3625;height:3295" coordsize="362567,3295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wL208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+xy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AvbTxgAAANwA&#10;AAAPAAAAAAAAAAAAAAAAAKoCAABkcnMvZG93bnJldi54bWxQSwUGAAAAAAQABAD6AAAAnQMAAAAA&#10;">
                  <v:oval id="橢圓 298" o:spid="_x0000_s1044" style="position:absolute;top:209550;width:72000;height:72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/o48AA&#10;AADcAAAADwAAAGRycy9kb3ducmV2LnhtbERPPW/CMBDdkfofrKvUDRwYgAYMopWQojIR6H7ERxyI&#10;z1FsQvj3eEBifHrfy3Vva9FR6yvHCsajBARx4XTFpYLjYTucg/ABWWPtmBQ8yMN69TFYYqrdnffU&#10;5aEUMYR9igpMCE0qpS8MWfQj1xBH7uxaiyHCtpS6xXsMt7WcJMlUWqw4Nhhs6NdQcc1vVoHb7k56&#10;Zg7X7P+ScXXKf7q/s1Hq67PfLEAE6sNb/HJnWsHkO66NZ+IRk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p/o48AAAADcAAAADwAAAAAAAAAAAAAAAACYAgAAZHJzL2Rvd25y&#10;ZXYueG1sUEsFBgAAAAAEAAQA9QAAAIUDAAAAAA==&#10;" fillcolor="black [3200]" strokecolor="black [1600]" strokeweight="2pt"/>
                  <v:shape id="_x0000_s1045" type="#_x0000_t202" style="position:absolute;left:9508;width:353059;height:3295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VChsMA&#10;AADcAAAADwAAAGRycy9kb3ducmV2LnhtbESPT4vCMBTE74LfITxhb5oou2KrUWQXwdMu/gVvj+bZ&#10;FpuX0kRbv/1mYcHjMDO/YRarzlbiQY0vHWsYjxQI4syZknMNx8NmOAPhA7LByjFpeJKH1bLfW2Bq&#10;XMs7euxDLiKEfYoaihDqVEqfFWTRj1xNHL2rayyGKJtcmgbbCLeVnCg1lRZLjgsF1vRZUHbb362G&#10;0/f1cn5XP/mX/ahb1ynJNpFavw269RxEoC68wv/trdEwSRL4OxOP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VChsMAAADcAAAADwAAAAAAAAAAAAAAAACYAgAAZHJzL2Rv&#10;d25yZXYueG1sUEsFBgAAAAAEAAQA9QAAAIgDAAAAAA==&#10;" filled="f" stroked="f">
                    <v:textbox>
                      <w:txbxContent>
                        <w:p w:rsidR="00C17BE6" w:rsidRPr="00D17EBE" w:rsidRDefault="00C17BE6" w:rsidP="00C17BE6">
                          <w:pPr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己</w:t>
                          </w:r>
                        </w:p>
                      </w:txbxContent>
                    </v:textbox>
                  </v:shape>
                </v:group>
                <w10:wrap type="square" anchorx="margin" anchory="margin"/>
              </v:group>
            </w:pict>
          </mc:Fallback>
        </mc:AlternateContent>
      </w:r>
      <w:r w:rsidR="00275866" w:rsidRPr="005E1630">
        <w:rPr>
          <w:rFonts w:eastAsiaTheme="minorEastAsia"/>
        </w:rPr>
        <w:t>按照甲</w:t>
      </w:r>
      <w:r w:rsidR="00275866" w:rsidRPr="005E1630">
        <w:rPr>
          <w:rFonts w:eastAsiaTheme="minorEastAsia"/>
        </w:rPr>
        <w:t>~</w:t>
      </w:r>
      <w:r w:rsidR="00275866" w:rsidRPr="005E1630">
        <w:rPr>
          <w:rFonts w:eastAsiaTheme="minorEastAsia"/>
        </w:rPr>
        <w:t>己處的資料，可以判斷震央可能最靠近</w:t>
      </w:r>
      <w:r w:rsidR="00275866" w:rsidRPr="005E1630">
        <w:rPr>
          <w:rFonts w:eastAsiaTheme="minorEastAsia"/>
        </w:rPr>
        <w:t xml:space="preserve"> (A)</w:t>
      </w:r>
      <w:r w:rsidR="00275866" w:rsidRPr="005E1630">
        <w:rPr>
          <w:rFonts w:eastAsiaTheme="minorEastAsia"/>
        </w:rPr>
        <w:t>甲</w:t>
      </w:r>
      <w:r w:rsidR="00275866" w:rsidRPr="005E1630">
        <w:rPr>
          <w:rFonts w:eastAsiaTheme="minorEastAsia"/>
        </w:rPr>
        <w:t xml:space="preserve"> (B)</w:t>
      </w:r>
      <w:r w:rsidR="00275866" w:rsidRPr="005E1630">
        <w:rPr>
          <w:rFonts w:eastAsiaTheme="minorEastAsia"/>
        </w:rPr>
        <w:t>丙</w:t>
      </w:r>
      <w:r w:rsidR="00275866" w:rsidRPr="005E1630">
        <w:rPr>
          <w:rFonts w:eastAsiaTheme="minorEastAsia"/>
        </w:rPr>
        <w:t xml:space="preserve"> (C)</w:t>
      </w:r>
      <w:r w:rsidR="00275866" w:rsidRPr="005E1630">
        <w:rPr>
          <w:rFonts w:eastAsiaTheme="minorEastAsia"/>
        </w:rPr>
        <w:t>丁</w:t>
      </w:r>
      <w:r w:rsidR="00275866" w:rsidRPr="005E1630">
        <w:rPr>
          <w:rFonts w:eastAsiaTheme="minorEastAsia"/>
        </w:rPr>
        <w:t xml:space="preserve"> (D)</w:t>
      </w:r>
      <w:r w:rsidR="00275866" w:rsidRPr="005E1630">
        <w:rPr>
          <w:rFonts w:eastAsiaTheme="minorEastAsia"/>
        </w:rPr>
        <w:t>戊</w:t>
      </w:r>
      <w:r w:rsidR="00275866" w:rsidRPr="005E1630">
        <w:rPr>
          <w:rFonts w:eastAsiaTheme="minorEastAsia"/>
        </w:rPr>
        <w:t xml:space="preserve">  </w:t>
      </w:r>
      <w:r w:rsidR="00275866" w:rsidRPr="005E1630">
        <w:rPr>
          <w:rFonts w:eastAsiaTheme="minorEastAsia"/>
        </w:rPr>
        <w:t>處</w:t>
      </w:r>
    </w:p>
    <w:p w:rsidR="00275866" w:rsidRPr="005E1630" w:rsidRDefault="00C17BE6" w:rsidP="0027586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承上題，何處位於此斷層的上盤？</w:t>
      </w:r>
      <w:r w:rsidRPr="005E1630">
        <w:rPr>
          <w:rFonts w:eastAsiaTheme="minorEastAsia"/>
          <w:color w:val="000000"/>
        </w:rPr>
        <w:t xml:space="preserve"> (A)</w:t>
      </w:r>
      <w:r w:rsidRPr="005E1630">
        <w:rPr>
          <w:rFonts w:eastAsiaTheme="minorEastAsia"/>
          <w:color w:val="000000"/>
        </w:rPr>
        <w:t>丙、丁</w:t>
      </w:r>
      <w:r w:rsidRPr="005E1630">
        <w:rPr>
          <w:rFonts w:eastAsiaTheme="minorEastAsia"/>
          <w:color w:val="000000"/>
        </w:rPr>
        <w:t xml:space="preserve"> (B)</w:t>
      </w:r>
      <w:r w:rsidRPr="005E1630">
        <w:rPr>
          <w:rFonts w:eastAsiaTheme="minorEastAsia"/>
          <w:color w:val="000000"/>
        </w:rPr>
        <w:t>甲、己</w:t>
      </w:r>
      <w:r w:rsidRPr="005E1630">
        <w:rPr>
          <w:rFonts w:eastAsiaTheme="minorEastAsia"/>
          <w:color w:val="000000"/>
        </w:rPr>
        <w:t xml:space="preserve"> (C)</w:t>
      </w:r>
      <w:r w:rsidRPr="005E1630">
        <w:rPr>
          <w:rFonts w:eastAsiaTheme="minorEastAsia"/>
          <w:color w:val="000000"/>
        </w:rPr>
        <w:t>己、戊</w:t>
      </w:r>
      <w:r w:rsidRPr="005E1630">
        <w:rPr>
          <w:rFonts w:eastAsiaTheme="minorEastAsia"/>
          <w:color w:val="000000"/>
        </w:rPr>
        <w:t xml:space="preserve"> (D)</w:t>
      </w:r>
      <w:r w:rsidRPr="005E1630">
        <w:rPr>
          <w:rFonts w:eastAsiaTheme="minorEastAsia"/>
          <w:color w:val="000000"/>
        </w:rPr>
        <w:t>甲、丁</w:t>
      </w:r>
    </w:p>
    <w:p w:rsidR="0063740B" w:rsidRPr="005E1630" w:rsidRDefault="00FC4CC5" w:rsidP="0063740B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承上題，</w:t>
      </w:r>
      <w:r w:rsidR="00C17BE6" w:rsidRPr="005E1630">
        <w:rPr>
          <w:rFonts w:eastAsiaTheme="minorEastAsia"/>
          <w:color w:val="000000"/>
        </w:rPr>
        <w:t>關於地震規模</w:t>
      </w:r>
      <w:r w:rsidRPr="005E1630">
        <w:rPr>
          <w:rFonts w:eastAsiaTheme="minorEastAsia"/>
          <w:color w:val="000000"/>
        </w:rPr>
        <w:t>，下列敘述何者正確</w:t>
      </w:r>
      <w:r w:rsidRPr="005E1630">
        <w:rPr>
          <w:rFonts w:eastAsiaTheme="minorEastAsia"/>
          <w:color w:val="000000"/>
        </w:rPr>
        <w:t xml:space="preserve"> (A)</w:t>
      </w:r>
      <w:r w:rsidR="004623FE" w:rsidRPr="005E1630">
        <w:rPr>
          <w:rFonts w:eastAsiaTheme="minorEastAsia"/>
          <w:color w:val="000000"/>
        </w:rPr>
        <w:t>由</w:t>
      </w:r>
      <w:r w:rsidRPr="005E1630">
        <w:rPr>
          <w:rFonts w:eastAsiaTheme="minorEastAsia"/>
          <w:color w:val="000000"/>
        </w:rPr>
        <w:t>甲處的地震規模</w:t>
      </w:r>
      <w:r w:rsidR="004623FE" w:rsidRPr="005E1630">
        <w:rPr>
          <w:rFonts w:eastAsiaTheme="minorEastAsia"/>
          <w:color w:val="000000"/>
        </w:rPr>
        <w:t>可知能量釋放屬於小地震</w:t>
      </w:r>
      <w:r w:rsidR="004623FE" w:rsidRPr="005E1630">
        <w:rPr>
          <w:rFonts w:eastAsiaTheme="minorEastAsia"/>
          <w:color w:val="000000"/>
        </w:rPr>
        <w:t xml:space="preserve"> (B)a~e</w:t>
      </w:r>
      <w:r w:rsidR="004623FE" w:rsidRPr="005E1630">
        <w:rPr>
          <w:rFonts w:eastAsiaTheme="minorEastAsia"/>
          <w:color w:val="000000"/>
        </w:rPr>
        <w:t>各處的地震規模數字應該越靠近震源處越大</w:t>
      </w:r>
      <w:r w:rsidR="004623FE" w:rsidRPr="005E1630">
        <w:rPr>
          <w:rFonts w:eastAsiaTheme="minorEastAsia"/>
          <w:color w:val="000000"/>
        </w:rPr>
        <w:t xml:space="preserve"> (C)</w:t>
      </w:r>
      <w:r w:rsidR="004623FE" w:rsidRPr="005E1630">
        <w:rPr>
          <w:rFonts w:eastAsiaTheme="minorEastAsia"/>
          <w:color w:val="000000"/>
        </w:rPr>
        <w:t>丁處測得的地震規模為</w:t>
      </w:r>
      <w:r w:rsidR="004623FE" w:rsidRPr="005E1630">
        <w:rPr>
          <w:rFonts w:eastAsiaTheme="minorEastAsia"/>
          <w:color w:val="000000"/>
        </w:rPr>
        <w:t>5.3 (D)</w:t>
      </w:r>
      <w:r w:rsidR="004623FE" w:rsidRPr="005E1630">
        <w:rPr>
          <w:rFonts w:eastAsiaTheme="minorEastAsia"/>
          <w:color w:val="000000"/>
        </w:rPr>
        <w:t>根據地震規模和破壞程度的狀況，可推論此震源深度屬於中層地震</w:t>
      </w: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閱讀文章之後回答</w:t>
      </w:r>
      <w:r w:rsidR="005E1630">
        <w:rPr>
          <w:rFonts w:eastAsiaTheme="minorEastAsia" w:hint="eastAsia"/>
          <w:color w:val="000000"/>
        </w:rPr>
        <w:t>21~23</w:t>
      </w:r>
      <w:r w:rsidRPr="005E1630">
        <w:rPr>
          <w:rFonts w:eastAsiaTheme="minorEastAsia"/>
          <w:color w:val="000000"/>
        </w:rPr>
        <w:t>題：</w:t>
      </w: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B5E4FA" wp14:editId="6C1E38AA">
                <wp:simplePos x="0" y="0"/>
                <wp:positionH relativeFrom="column">
                  <wp:posOffset>190500</wp:posOffset>
                </wp:positionH>
                <wp:positionV relativeFrom="paragraph">
                  <wp:posOffset>82550</wp:posOffset>
                </wp:positionV>
                <wp:extent cx="8077200" cy="1403985"/>
                <wp:effectExtent l="0" t="0" r="1905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5032" w:rsidRDefault="00165032" w:rsidP="00165032">
                            <w:pPr>
                              <w:tabs>
                                <w:tab w:val="left" w:pos="1134"/>
                              </w:tabs>
                              <w:rPr>
                                <w:rFonts w:ascii="Calibri" w:hAnsi="Calibri"/>
                                <w:szCs w:val="22"/>
                              </w:rPr>
                            </w:pPr>
                            <w:r>
                              <w:rPr>
                                <w:rFonts w:hAnsi="新細明體" w:hint="eastAsia"/>
                                <w:szCs w:val="22"/>
                              </w:rPr>
                              <w:t>(甲)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BBC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報導，阿根廷的巴塔哥尼亞地區，一位工人在農場不小心跌了一跤，竟意外在當地發現了史上最大恐龍的化石。新發現的恐龍屬於蜥腳類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(sauropod)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，從化石所在的岩層來推測，這隻巨大的新品種恐龍是草食動物，生活在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1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億到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9500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萬年前，住在阿根廷巴塔哥尼亞地區的森林裡。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(2016/01/22)</w:t>
                            </w:r>
                          </w:p>
                          <w:p w:rsidR="00165032" w:rsidRDefault="00165032" w:rsidP="00165032">
                            <w:pPr>
                              <w:tabs>
                                <w:tab w:val="left" w:pos="1134"/>
                              </w:tabs>
                              <w:rPr>
                                <w:rFonts w:ascii="Calibri" w:hAnsi="Calibri"/>
                              </w:rPr>
                            </w:pPr>
                          </w:p>
                          <w:p w:rsidR="00165032" w:rsidRDefault="00165032" w:rsidP="00165032">
                            <w:pPr>
                              <w:tabs>
                                <w:tab w:val="left" w:pos="1134"/>
                              </w:tabs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hAnsi="新細明體" w:hint="eastAsia"/>
                              </w:rPr>
                              <w:t>(乙)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美國科羅拉多州桑頓市（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Thornton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）一處大樓的工地發現了恐龍化石，工人發現後在第一時間馬上停止動作，並通報給丹佛自然科學博物館（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Denver Museum of Nature&amp; Science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）負責人，專家到場後發現，這是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6600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萬年前的三角龍頭骨化石，研究人員自上周末起不斷在此地探查否還有其他恐龍</w:t>
                            </w:r>
                            <w:r w:rsidR="00661A0E">
                              <w:rPr>
                                <w:rFonts w:ascii="Calibri" w:hAnsi="Calibri" w:hint="eastAsia"/>
                              </w:rPr>
                              <w:t>(2017/09/01 ETtoday)</w:t>
                            </w:r>
                            <w:r w:rsidRPr="00BB23CB">
                              <w:rPr>
                                <w:rFonts w:ascii="Calibri" w:hAnsi="Calibri" w:hint="eastAsia"/>
                                <w:szCs w:val="22"/>
                              </w:rPr>
                              <w:t>。</w:t>
                            </w:r>
                            <w:r w:rsidR="00661A0E">
                              <w:rPr>
                                <w:rFonts w:ascii="Arial" w:hAnsi="Arial" w:cs="Arial"/>
                                <w:color w:val="222222"/>
                                <w:sz w:val="23"/>
                                <w:szCs w:val="23"/>
                                <w:shd w:val="clear" w:color="auto" w:fill="FFFFFF"/>
                              </w:rPr>
                              <w:t>角龍類的</w:t>
                            </w:r>
                            <w:r w:rsidR="00661A0E" w:rsidRPr="00661A0E">
                              <w:rPr>
                                <w:rFonts w:ascii="Arial" w:hAnsi="Arial" w:cs="Arial"/>
                                <w:sz w:val="23"/>
                                <w:szCs w:val="23"/>
                                <w:shd w:val="clear" w:color="auto" w:fill="FFFFFF"/>
                              </w:rPr>
                              <w:t>足跡化石</w:t>
                            </w:r>
                            <w:r w:rsidR="00661A0E">
                              <w:rPr>
                                <w:rFonts w:ascii="Arial" w:hAnsi="Arial" w:cs="Arial"/>
                                <w:color w:val="222222"/>
                                <w:sz w:val="23"/>
                                <w:szCs w:val="23"/>
                                <w:shd w:val="clear" w:color="auto" w:fill="FFFFFF"/>
                              </w:rPr>
                              <w:t>證據，以及近期的骨骸重建模型，顯示三角龍在正常行走時保持者直立姿勢，但肘部稍微彎曲，居於完全直立與完全伸展兩種說法的中間</w:t>
                            </w:r>
                            <w:r w:rsidR="00661A0E">
                              <w:rPr>
                                <w:rFonts w:ascii="Arial" w:hAnsi="Arial" w:cs="Arial" w:hint="eastAsia"/>
                                <w:color w:val="222222"/>
                                <w:sz w:val="23"/>
                                <w:szCs w:val="23"/>
                                <w:shd w:val="clear" w:color="auto" w:fill="FFFFFF"/>
                              </w:rPr>
                              <w:t>(</w:t>
                            </w:r>
                            <w:r w:rsidR="00661A0E">
                              <w:rPr>
                                <w:rFonts w:ascii="Arial" w:hAnsi="Arial" w:cs="Arial" w:hint="eastAsia"/>
                                <w:color w:val="222222"/>
                                <w:sz w:val="23"/>
                                <w:szCs w:val="23"/>
                                <w:shd w:val="clear" w:color="auto" w:fill="FFFFFF"/>
                              </w:rPr>
                              <w:t>維基百科</w:t>
                            </w:r>
                            <w:r w:rsidR="00661A0E">
                              <w:rPr>
                                <w:rFonts w:ascii="Arial" w:hAnsi="Arial" w:cs="Arial" w:hint="eastAsia"/>
                                <w:color w:val="222222"/>
                                <w:sz w:val="23"/>
                                <w:szCs w:val="23"/>
                                <w:shd w:val="clear" w:color="auto" w:fill="FFFFFF"/>
                              </w:rPr>
                              <w:t>)</w:t>
                            </w:r>
                          </w:p>
                          <w:p w:rsidR="00165032" w:rsidRDefault="00165032" w:rsidP="00165032">
                            <w:pPr>
                              <w:tabs>
                                <w:tab w:val="left" w:pos="1134"/>
                              </w:tabs>
                              <w:rPr>
                                <w:rFonts w:ascii="Calibri" w:hAnsi="Calibri"/>
                              </w:rPr>
                            </w:pPr>
                          </w:p>
                          <w:p w:rsidR="00165032" w:rsidRDefault="00165032" w:rsidP="00165032">
                            <w:pPr>
                              <w:tabs>
                                <w:tab w:val="left" w:pos="1134"/>
                              </w:tabs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hAnsi="新細明體" w:hint="eastAsia"/>
                              </w:rPr>
                              <w:t>(丙)</w:t>
                            </w:r>
                            <w:r w:rsidRPr="00BB23CB">
                              <w:rPr>
                                <w:rFonts w:ascii="Calibri" w:hAnsi="Calibri"/>
                                <w:szCs w:val="22"/>
                              </w:rPr>
                              <w:t>9</w:t>
                            </w:r>
                            <w:r w:rsidRPr="00BB23CB">
                              <w:rPr>
                                <w:rFonts w:ascii="Calibri" w:hAnsi="Calibri"/>
                                <w:szCs w:val="22"/>
                              </w:rPr>
                              <w:t>歲大的裘德．斯帕克斯（</w:t>
                            </w:r>
                            <w:r w:rsidRPr="00BB23CB">
                              <w:rPr>
                                <w:rFonts w:ascii="Calibri" w:hAnsi="Calibri"/>
                                <w:szCs w:val="22"/>
                              </w:rPr>
                              <w:t>Jude Sparks</w:t>
                            </w:r>
                            <w:r w:rsidRPr="00BB23CB">
                              <w:rPr>
                                <w:rFonts w:ascii="Calibri" w:hAnsi="Calibri"/>
                                <w:szCs w:val="22"/>
                              </w:rPr>
                              <w:t>）正和父母與兩名兄弟探索</w:t>
                            </w:r>
                            <w:r>
                              <w:rPr>
                                <w:rFonts w:ascii="Calibri" w:hAnsi="Calibri"/>
                              </w:rPr>
                              <w:t>行走在美國新墨西哥州拉斯克魯塞斯市</w:t>
                            </w:r>
                            <w:r w:rsidRPr="00BB23CB">
                              <w:rPr>
                                <w:rFonts w:ascii="Calibri" w:hAnsi="Calibri"/>
                                <w:szCs w:val="22"/>
                              </w:rPr>
                              <w:t>那一帶的奧根山區（</w:t>
                            </w:r>
                            <w:r w:rsidRPr="00BB23CB">
                              <w:rPr>
                                <w:rFonts w:ascii="Calibri" w:hAnsi="Calibri"/>
                                <w:szCs w:val="22"/>
                              </w:rPr>
                              <w:t>Organ Mountains</w:t>
                            </w:r>
                            <w:r w:rsidRPr="00BB23CB">
                              <w:rPr>
                                <w:rFonts w:ascii="Calibri" w:hAnsi="Calibri"/>
                                <w:szCs w:val="22"/>
                              </w:rPr>
                              <w:t>），突然被地面凸出的物體絆倒</w:t>
                            </w:r>
                            <w:r>
                              <w:rPr>
                                <w:rFonts w:ascii="Calibri" w:hAnsi="Calibri" w:hint="eastAsia"/>
                              </w:rPr>
                              <w:t>，</w:t>
                            </w:r>
                            <w:r w:rsidRPr="00BB23CB">
                              <w:rPr>
                                <w:rFonts w:ascii="Calibri" w:hAnsi="Calibri"/>
                                <w:szCs w:val="22"/>
                              </w:rPr>
                              <w:t>而</w:t>
                            </w:r>
                            <w:r>
                              <w:rPr>
                                <w:rFonts w:ascii="Calibri" w:hAnsi="Calibri" w:hint="eastAsia"/>
                              </w:rPr>
                              <w:t>後發現</w:t>
                            </w:r>
                            <w:r w:rsidRPr="00BB23CB">
                              <w:rPr>
                                <w:rFonts w:ascii="Calibri" w:hAnsi="Calibri"/>
                                <w:szCs w:val="22"/>
                              </w:rPr>
                              <w:t>是</w:t>
                            </w:r>
                            <w:r>
                              <w:rPr>
                                <w:rFonts w:ascii="Calibri" w:hAnsi="Calibri" w:hint="eastAsia"/>
                              </w:rPr>
                              <w:t>突出物</w:t>
                            </w:r>
                            <w:r w:rsidRPr="00BB23CB">
                              <w:rPr>
                                <w:rFonts w:ascii="Calibri" w:hAnsi="Calibri"/>
                                <w:szCs w:val="22"/>
                              </w:rPr>
                              <w:t>一隻劍乳齒象（</w:t>
                            </w:r>
                            <w:r w:rsidRPr="00BB23CB">
                              <w:rPr>
                                <w:rFonts w:ascii="Calibri" w:hAnsi="Calibri"/>
                                <w:szCs w:val="22"/>
                              </w:rPr>
                              <w:t>stegomastodon</w:t>
                            </w:r>
                            <w:r w:rsidRPr="00BB23CB">
                              <w:rPr>
                                <w:rFonts w:ascii="Calibri" w:hAnsi="Calibri"/>
                                <w:szCs w:val="22"/>
                              </w:rPr>
                              <w:t>），這是一種古老的原始哺乳類，生活在約</w:t>
                            </w:r>
                            <w:r w:rsidRPr="00BB23CB">
                              <w:rPr>
                                <w:rFonts w:ascii="Calibri" w:hAnsi="Calibri"/>
                                <w:szCs w:val="22"/>
                              </w:rPr>
                              <w:t>120</w:t>
                            </w:r>
                            <w:r w:rsidRPr="00BB23CB">
                              <w:rPr>
                                <w:rFonts w:ascii="Calibri" w:hAnsi="Calibri"/>
                                <w:szCs w:val="22"/>
                              </w:rPr>
                              <w:t>萬年前</w:t>
                            </w:r>
                            <w:r>
                              <w:rPr>
                                <w:rFonts w:ascii="Calibri" w:hAnsi="Calibri" w:hint="eastAsia"/>
                              </w:rPr>
                              <w:t>，</w:t>
                            </w:r>
                            <w:r w:rsidRPr="00680A10">
                              <w:rPr>
                                <w:rFonts w:ascii="Calibri" w:hAnsi="Calibri"/>
                              </w:rPr>
                              <w:t>這是該州最珍罕的發現之一。</w:t>
                            </w:r>
                            <w:r>
                              <w:rPr>
                                <w:rFonts w:ascii="Calibri" w:hAnsi="Calibri" w:hint="eastAsia"/>
                              </w:rPr>
                              <w:t xml:space="preserve">(2017/08/07  </w:t>
                            </w:r>
                            <w:r>
                              <w:rPr>
                                <w:rFonts w:ascii="Calibri" w:hAnsi="Calibri" w:hint="eastAsia"/>
                              </w:rPr>
                              <w:t>國家地理雜誌</w:t>
                            </w:r>
                            <w:r>
                              <w:rPr>
                                <w:rFonts w:ascii="Calibri" w:hAnsi="Calibri" w:hint="eastAsia"/>
                              </w:rPr>
                              <w:t>)</w:t>
                            </w:r>
                          </w:p>
                          <w:p w:rsidR="00165032" w:rsidRDefault="00165032" w:rsidP="00165032">
                            <w:pPr>
                              <w:tabs>
                                <w:tab w:val="left" w:pos="1134"/>
                              </w:tabs>
                              <w:rPr>
                                <w:rFonts w:ascii="Calibri" w:hAnsi="Calibri"/>
                              </w:rPr>
                            </w:pPr>
                          </w:p>
                          <w:p w:rsidR="00165032" w:rsidRDefault="00165032" w:rsidP="00165032">
                            <w:pPr>
                              <w:tabs>
                                <w:tab w:val="left" w:pos="1134"/>
                              </w:tabs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hAnsi="新細明體" w:hint="eastAsia"/>
                              </w:rPr>
                              <w:t>(丁)</w:t>
                            </w:r>
                            <w:r w:rsidRPr="00680A10">
                              <w:rPr>
                                <w:rFonts w:ascii="Calibri" w:hAnsi="Calibri" w:hint="eastAsia"/>
                                <w:szCs w:val="22"/>
                              </w:rPr>
                              <w:t>印度科學家今</w:t>
                            </w:r>
                            <w:r>
                              <w:rPr>
                                <w:rFonts w:ascii="Calibri" w:hAnsi="Calibri" w:hint="eastAsia"/>
                              </w:rPr>
                              <w:t>天表示，他們已成功鑑定西部沙漠地區發現的一</w:t>
                            </w:r>
                            <w:r w:rsidRPr="00680A10">
                              <w:rPr>
                                <w:rFonts w:ascii="Calibri" w:hAnsi="Calibri" w:hint="eastAsia"/>
                                <w:szCs w:val="22"/>
                              </w:rPr>
                              <w:t>具距今</w:t>
                            </w:r>
                            <w:r w:rsidRPr="00680A10">
                              <w:rPr>
                                <w:rFonts w:ascii="Calibri" w:hAnsi="Calibri" w:hint="eastAsia"/>
                                <w:szCs w:val="22"/>
                              </w:rPr>
                              <w:t>1</w:t>
                            </w:r>
                            <w:r w:rsidRPr="00680A10">
                              <w:rPr>
                                <w:rFonts w:ascii="Calibri" w:hAnsi="Calibri" w:hint="eastAsia"/>
                                <w:szCs w:val="22"/>
                              </w:rPr>
                              <w:t>億</w:t>
                            </w:r>
                            <w:r w:rsidRPr="00680A10">
                              <w:rPr>
                                <w:rFonts w:ascii="Calibri" w:hAnsi="Calibri" w:hint="eastAsia"/>
                                <w:szCs w:val="22"/>
                              </w:rPr>
                              <w:t>5000</w:t>
                            </w:r>
                            <w:r w:rsidRPr="00680A10">
                              <w:rPr>
                                <w:rFonts w:ascii="Calibri" w:hAnsi="Calibri" w:hint="eastAsia"/>
                                <w:szCs w:val="22"/>
                              </w:rPr>
                              <w:t>萬年前的魚龍（</w:t>
                            </w:r>
                            <w:r w:rsidRPr="00680A10">
                              <w:rPr>
                                <w:rFonts w:ascii="Calibri" w:hAnsi="Calibri" w:hint="eastAsia"/>
                                <w:szCs w:val="22"/>
                              </w:rPr>
                              <w:t>ichthyosaur</w:t>
                            </w:r>
                            <w:r>
                              <w:rPr>
                                <w:rFonts w:ascii="Calibri" w:hAnsi="Calibri" w:hint="eastAsia"/>
                              </w:rPr>
                              <w:t>）化石，</w:t>
                            </w:r>
                            <w:r w:rsidRPr="00680A10">
                              <w:rPr>
                                <w:rFonts w:ascii="Calibri" w:hAnsi="Calibri" w:hint="eastAsia"/>
                                <w:szCs w:val="22"/>
                              </w:rPr>
                              <w:t>由印度和德國地質學家組成的團隊發</w:t>
                            </w:r>
                            <w:r>
                              <w:rPr>
                                <w:rFonts w:ascii="Calibri" w:hAnsi="Calibri" w:hint="eastAsia"/>
                              </w:rPr>
                              <w:t>現，</w:t>
                            </w:r>
                            <w:r w:rsidRPr="00680A10">
                              <w:rPr>
                                <w:rFonts w:ascii="Calibri" w:hAnsi="Calibri" w:hint="eastAsia"/>
                                <w:szCs w:val="22"/>
                              </w:rPr>
                              <w:t>這是印度首次發現這種魚龍化石。</w:t>
                            </w:r>
                            <w:r>
                              <w:rPr>
                                <w:rFonts w:ascii="Calibri" w:hAnsi="Calibri" w:hint="eastAsia"/>
                              </w:rPr>
                              <w:t xml:space="preserve">(2017/10/26 </w:t>
                            </w:r>
                            <w:r>
                              <w:rPr>
                                <w:rFonts w:ascii="Calibri" w:hAnsi="Calibri" w:hint="eastAsia"/>
                              </w:rPr>
                              <w:t>中央社</w:t>
                            </w:r>
                            <w:r>
                              <w:rPr>
                                <w:rFonts w:ascii="Calibri" w:hAnsi="Calibri" w:hint="eastAsia"/>
                              </w:rPr>
                              <w:t>)</w:t>
                            </w:r>
                            <w:r w:rsidR="00661A0E" w:rsidRPr="00661A0E">
                              <w:rPr>
                                <w:rFonts w:ascii="Arial" w:hAnsi="Arial" w:cs="Arial" w:hint="eastAsia"/>
                                <w:color w:val="222222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</w:t>
                            </w:r>
                            <w:r w:rsidR="00661A0E">
                              <w:rPr>
                                <w:rFonts w:ascii="Arial" w:hAnsi="Arial" w:cs="Arial" w:hint="eastAsia"/>
                                <w:color w:val="222222"/>
                                <w:sz w:val="23"/>
                                <w:szCs w:val="23"/>
                                <w:shd w:val="clear" w:color="auto" w:fill="FFFFFF"/>
                              </w:rPr>
                              <w:t>，</w:t>
                            </w:r>
                            <w:r w:rsidR="00661A0E">
                              <w:rPr>
                                <w:rFonts w:ascii="Arial" w:hAnsi="Arial" w:cs="Arial"/>
                                <w:color w:val="222222"/>
                                <w:sz w:val="23"/>
                                <w:szCs w:val="23"/>
                                <w:shd w:val="clear" w:color="auto" w:fill="FFFFFF"/>
                              </w:rPr>
                              <w:t>魚龍皮膚的外形，顯示牠背上有肉質的</w:t>
                            </w:r>
                            <w:r w:rsidR="00661A0E" w:rsidRPr="00613312">
                              <w:rPr>
                                <w:rFonts w:ascii="Arial" w:hAnsi="Arial" w:cs="Arial"/>
                                <w:sz w:val="23"/>
                                <w:szCs w:val="23"/>
                                <w:shd w:val="clear" w:color="auto" w:fill="FFFFFF"/>
                              </w:rPr>
                              <w:t>背鰭</w:t>
                            </w:r>
                            <w:r w:rsidR="00661A0E">
                              <w:rPr>
                                <w:rFonts w:ascii="Arial" w:hAnsi="Arial" w:cs="Arial"/>
                                <w:color w:val="222222"/>
                                <w:sz w:val="23"/>
                                <w:szCs w:val="23"/>
                                <w:shd w:val="clear" w:color="auto" w:fill="FFFFFF"/>
                              </w:rPr>
                              <w:t>，以及大型</w:t>
                            </w:r>
                            <w:r w:rsidR="00661A0E" w:rsidRPr="00613312">
                              <w:rPr>
                                <w:rFonts w:ascii="Arial" w:hAnsi="Arial" w:cs="Arial"/>
                                <w:sz w:val="23"/>
                                <w:szCs w:val="23"/>
                                <w:shd w:val="clear" w:color="auto" w:fill="FFFFFF"/>
                              </w:rPr>
                              <w:t>尾鰭</w:t>
                            </w:r>
                            <w:r w:rsidR="00661A0E">
                              <w:rPr>
                                <w:rFonts w:ascii="Calibri" w:hAnsi="Calibri" w:hint="eastAsia"/>
                              </w:rPr>
                              <w:t>(</w:t>
                            </w:r>
                            <w:r w:rsidR="00661A0E">
                              <w:rPr>
                                <w:rFonts w:ascii="Calibri" w:hAnsi="Calibri" w:hint="eastAsia"/>
                              </w:rPr>
                              <w:t>維基百科</w:t>
                            </w:r>
                            <w:r w:rsidR="00661A0E">
                              <w:rPr>
                                <w:rFonts w:ascii="Calibri" w:hAnsi="Calibri" w:hint="eastAsia"/>
                              </w:rPr>
                              <w:t>)</w:t>
                            </w:r>
                          </w:p>
                          <w:p w:rsidR="00165032" w:rsidRDefault="00165032" w:rsidP="00165032">
                            <w:pPr>
                              <w:tabs>
                                <w:tab w:val="left" w:pos="1134"/>
                              </w:tabs>
                              <w:rPr>
                                <w:rFonts w:ascii="Calibri" w:hAnsi="Calibri"/>
                              </w:rPr>
                            </w:pPr>
                          </w:p>
                          <w:p w:rsidR="00165032" w:rsidRPr="00165032" w:rsidRDefault="00165032" w:rsidP="00165032">
                            <w:pPr>
                              <w:tabs>
                                <w:tab w:val="left" w:pos="1134"/>
                              </w:tabs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hAnsi="新細明體" w:hint="eastAsia"/>
                              </w:rPr>
                              <w:t>(戊)</w:t>
                            </w:r>
                            <w:r w:rsidRPr="00866101">
                              <w:rPr>
                                <w:rFonts w:ascii="Calibri" w:hAnsi="Calibri" w:hint="eastAsia"/>
                                <w:szCs w:val="22"/>
                              </w:rPr>
                              <w:t>中國西北大學的研究團隊與日本東京大學地質學教授磯崎行雄，近日在英國科學雜誌上發表研究成果稱，在位於中國南部雲南省的</w:t>
                            </w:r>
                            <w:r w:rsidRPr="00866101">
                              <w:rPr>
                                <w:rFonts w:ascii="Calibri" w:hAnsi="Calibri" w:hint="eastAsia"/>
                                <w:szCs w:val="22"/>
                              </w:rPr>
                              <w:t>5</w:t>
                            </w:r>
                            <w:r>
                              <w:rPr>
                                <w:rFonts w:ascii="Calibri" w:hAnsi="Calibri" w:hint="eastAsia"/>
                                <w:szCs w:val="22"/>
                              </w:rPr>
                              <w:t>億多年前的</w:t>
                            </w:r>
                            <w:r w:rsidRPr="00866101">
                              <w:rPr>
                                <w:rFonts w:ascii="Calibri" w:hAnsi="Calibri" w:hint="eastAsia"/>
                                <w:szCs w:val="22"/>
                              </w:rPr>
                              <w:t>地層發現了長約</w:t>
                            </w:r>
                            <w:r w:rsidRPr="00866101">
                              <w:rPr>
                                <w:rFonts w:ascii="Calibri" w:hAnsi="Calibri" w:hint="eastAsia"/>
                                <w:szCs w:val="22"/>
                              </w:rPr>
                              <w:t>30</w:t>
                            </w:r>
                            <w:r w:rsidRPr="00866101">
                              <w:rPr>
                                <w:rFonts w:ascii="Calibri" w:hAnsi="Calibri" w:hint="eastAsia"/>
                                <w:szCs w:val="22"/>
                              </w:rPr>
                              <w:t>公分、形似蚯蚓的動物化石，該化石被認為可能是魚類祖先</w:t>
                            </w:r>
                            <w:r>
                              <w:rPr>
                                <w:rFonts w:ascii="Calibri" w:hAnsi="Calibri" w:hint="eastAsia"/>
                              </w:rPr>
                              <w:t xml:space="preserve">(2017/11/07 </w:t>
                            </w:r>
                            <w:r>
                              <w:rPr>
                                <w:rFonts w:ascii="Calibri" w:hAnsi="Calibri" w:hint="eastAsia"/>
                              </w:rPr>
                              <w:t>中時</w:t>
                            </w:r>
                            <w:r>
                              <w:rPr>
                                <w:rFonts w:ascii="Calibri" w:hAnsi="Calibri"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46" type="#_x0000_t202" style="position:absolute;left:0;text-align:left;margin-left:15pt;margin-top:6.5pt;width:636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">
                <v:textbox style="mso-fit-shape-to-text:t">
                  <w:txbxContent>
                    <w:p w:rsidR="00165032" w:rsidRDefault="00165032" w:rsidP="00165032">
                      <w:pPr>
                        <w:tabs>
                          <w:tab w:val="left" w:pos="1134"/>
                        </w:tabs>
                        <w:rPr>
                          <w:rFonts w:ascii="Calibri" w:hAnsi="Calibri" w:hint="eastAsia"/>
                          <w:szCs w:val="22"/>
                        </w:rPr>
                      </w:pPr>
                      <w:r>
                        <w:rPr>
                          <w:rFonts w:hAnsi="新細明體" w:hint="eastAsia"/>
                          <w:szCs w:val="22"/>
                        </w:rPr>
                        <w:t>(</w:t>
                      </w:r>
                      <w:r>
                        <w:rPr>
                          <w:rFonts w:hAnsi="新細明體" w:hint="eastAsia"/>
                          <w:szCs w:val="22"/>
                        </w:rPr>
                        <w:t>甲)</w:t>
                      </w:r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BBC</w:t>
                      </w:r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報導，阿根廷的巴塔哥尼亞地區，一位工人在農場不小心跌了一跤，竟意外在當地發現了史上最大恐龍的化石。新發現的恐龍屬於</w:t>
                      </w:r>
                      <w:proofErr w:type="gramStart"/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蜥腳類</w:t>
                      </w:r>
                      <w:proofErr w:type="gramEnd"/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(</w:t>
                      </w:r>
                      <w:proofErr w:type="spellStart"/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sauropod</w:t>
                      </w:r>
                      <w:proofErr w:type="spellEnd"/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)</w:t>
                      </w:r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，從化石所在的岩層來推測，這隻巨大的新品種恐龍是草食動物，生活在</w:t>
                      </w:r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1</w:t>
                      </w:r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億到</w:t>
                      </w:r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9500</w:t>
                      </w:r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萬年前，住在阿根廷巴塔哥尼亞地區的森林裡。</w:t>
                      </w:r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(2016/01/22)</w:t>
                      </w:r>
                    </w:p>
                    <w:p w:rsidR="00165032" w:rsidRDefault="00165032" w:rsidP="00165032">
                      <w:pPr>
                        <w:tabs>
                          <w:tab w:val="left" w:pos="1134"/>
                        </w:tabs>
                        <w:rPr>
                          <w:rFonts w:ascii="Calibri" w:hAnsi="Calibri" w:hint="eastAsia"/>
                        </w:rPr>
                      </w:pPr>
                    </w:p>
                    <w:p w:rsidR="00165032" w:rsidRDefault="00165032" w:rsidP="00165032">
                      <w:pPr>
                        <w:tabs>
                          <w:tab w:val="left" w:pos="1134"/>
                        </w:tabs>
                        <w:rPr>
                          <w:rFonts w:ascii="Calibri" w:hAnsi="Calibri" w:hint="eastAsia"/>
                        </w:rPr>
                      </w:pPr>
                      <w:r>
                        <w:rPr>
                          <w:rFonts w:hAnsi="新細明體" w:hint="eastAsia"/>
                        </w:rPr>
                        <w:t>(乙)</w:t>
                      </w:r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美國科羅拉多州桑頓市（</w:t>
                      </w:r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Thornton</w:t>
                      </w:r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）一處大樓的工地發現了恐龍化石，工人發現後在第一時間馬上停止動作，並通報給丹佛自然科學博物館（</w:t>
                      </w:r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Denver Museum of Nature&amp; Science</w:t>
                      </w:r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）負責人，專家到場後發現，這是</w:t>
                      </w:r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6600</w:t>
                      </w:r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萬年前的三角龍頭骨化石，研究人員自上周末起不斷在此地探查</w:t>
                      </w:r>
                      <w:proofErr w:type="gramStart"/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否</w:t>
                      </w:r>
                      <w:proofErr w:type="gramEnd"/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還有其他恐龍</w:t>
                      </w:r>
                      <w:r w:rsidR="00661A0E">
                        <w:rPr>
                          <w:rFonts w:ascii="Calibri" w:hAnsi="Calibri" w:hint="eastAsia"/>
                        </w:rPr>
                        <w:t xml:space="preserve">(2017/09/01 </w:t>
                      </w:r>
                      <w:proofErr w:type="spellStart"/>
                      <w:r w:rsidR="00661A0E">
                        <w:rPr>
                          <w:rFonts w:ascii="Calibri" w:hAnsi="Calibri" w:hint="eastAsia"/>
                        </w:rPr>
                        <w:t>ETtoday</w:t>
                      </w:r>
                      <w:proofErr w:type="spellEnd"/>
                      <w:r w:rsidR="00661A0E">
                        <w:rPr>
                          <w:rFonts w:ascii="Calibri" w:hAnsi="Calibri" w:hint="eastAsia"/>
                        </w:rPr>
                        <w:t>)</w:t>
                      </w:r>
                      <w:r w:rsidRPr="00BB23CB">
                        <w:rPr>
                          <w:rFonts w:ascii="Calibri" w:hAnsi="Calibri" w:hint="eastAsia"/>
                          <w:szCs w:val="22"/>
                        </w:rPr>
                        <w:t>。</w:t>
                      </w:r>
                      <w:proofErr w:type="gramStart"/>
                      <w:r w:rsidR="00661A0E">
                        <w:rPr>
                          <w:rFonts w:ascii="Arial" w:hAnsi="Arial" w:cs="Arial"/>
                          <w:color w:val="222222"/>
                          <w:sz w:val="23"/>
                          <w:szCs w:val="23"/>
                          <w:shd w:val="clear" w:color="auto" w:fill="FFFFFF"/>
                        </w:rPr>
                        <w:t>角龍類的</w:t>
                      </w:r>
                      <w:proofErr w:type="gramEnd"/>
                      <w:r w:rsidR="00661A0E" w:rsidRPr="00661A0E">
                        <w:rPr>
                          <w:rFonts w:ascii="Arial" w:hAnsi="Arial" w:cs="Arial"/>
                          <w:sz w:val="23"/>
                          <w:szCs w:val="23"/>
                          <w:shd w:val="clear" w:color="auto" w:fill="FFFFFF"/>
                        </w:rPr>
                        <w:t>足跡化石</w:t>
                      </w:r>
                      <w:r w:rsidR="00661A0E">
                        <w:rPr>
                          <w:rFonts w:ascii="Arial" w:hAnsi="Arial" w:cs="Arial"/>
                          <w:color w:val="222222"/>
                          <w:sz w:val="23"/>
                          <w:szCs w:val="23"/>
                          <w:shd w:val="clear" w:color="auto" w:fill="FFFFFF"/>
                        </w:rPr>
                        <w:t>證據，以及近期的骨骸重建模型，顯示三角龍在正常行走時保持者直立姿勢，但肘部稍微彎曲，居於完全直立與完全伸展兩種說法的</w:t>
                      </w:r>
                      <w:proofErr w:type="gramStart"/>
                      <w:r w:rsidR="00661A0E">
                        <w:rPr>
                          <w:rFonts w:ascii="Arial" w:hAnsi="Arial" w:cs="Arial"/>
                          <w:color w:val="222222"/>
                          <w:sz w:val="23"/>
                          <w:szCs w:val="23"/>
                          <w:shd w:val="clear" w:color="auto" w:fill="FFFFFF"/>
                        </w:rPr>
                        <w:t>中間</w:t>
                      </w:r>
                      <w:r w:rsidR="00661A0E">
                        <w:rPr>
                          <w:rFonts w:ascii="Arial" w:hAnsi="Arial" w:cs="Arial" w:hint="eastAsia"/>
                          <w:color w:val="222222"/>
                          <w:sz w:val="23"/>
                          <w:szCs w:val="23"/>
                          <w:shd w:val="clear" w:color="auto" w:fill="FFFFFF"/>
                        </w:rPr>
                        <w:t>(</w:t>
                      </w:r>
                      <w:r w:rsidR="00661A0E">
                        <w:rPr>
                          <w:rFonts w:ascii="Arial" w:hAnsi="Arial" w:cs="Arial" w:hint="eastAsia"/>
                          <w:color w:val="222222"/>
                          <w:sz w:val="23"/>
                          <w:szCs w:val="23"/>
                          <w:shd w:val="clear" w:color="auto" w:fill="FFFFFF"/>
                        </w:rPr>
                        <w:t>維基百</w:t>
                      </w:r>
                      <w:proofErr w:type="gramEnd"/>
                      <w:r w:rsidR="00661A0E">
                        <w:rPr>
                          <w:rFonts w:ascii="Arial" w:hAnsi="Arial" w:cs="Arial" w:hint="eastAsia"/>
                          <w:color w:val="222222"/>
                          <w:sz w:val="23"/>
                          <w:szCs w:val="23"/>
                          <w:shd w:val="clear" w:color="auto" w:fill="FFFFFF"/>
                        </w:rPr>
                        <w:t>科</w:t>
                      </w:r>
                      <w:r w:rsidR="00661A0E">
                        <w:rPr>
                          <w:rFonts w:ascii="Arial" w:hAnsi="Arial" w:cs="Arial" w:hint="eastAsia"/>
                          <w:color w:val="222222"/>
                          <w:sz w:val="23"/>
                          <w:szCs w:val="23"/>
                          <w:shd w:val="clear" w:color="auto" w:fill="FFFFFF"/>
                        </w:rPr>
                        <w:t>)</w:t>
                      </w:r>
                    </w:p>
                    <w:p w:rsidR="00165032" w:rsidRDefault="00165032" w:rsidP="00165032">
                      <w:pPr>
                        <w:tabs>
                          <w:tab w:val="left" w:pos="1134"/>
                        </w:tabs>
                        <w:rPr>
                          <w:rFonts w:ascii="Calibri" w:hAnsi="Calibri" w:hint="eastAsia"/>
                        </w:rPr>
                      </w:pPr>
                    </w:p>
                    <w:p w:rsidR="00165032" w:rsidRDefault="00165032" w:rsidP="00165032">
                      <w:pPr>
                        <w:tabs>
                          <w:tab w:val="left" w:pos="1134"/>
                        </w:tabs>
                        <w:rPr>
                          <w:rFonts w:ascii="Calibri" w:hAnsi="Calibri" w:hint="eastAsia"/>
                        </w:rPr>
                      </w:pPr>
                      <w:r>
                        <w:rPr>
                          <w:rFonts w:hAnsi="新細明體" w:hint="eastAsia"/>
                        </w:rPr>
                        <w:t>(丙)</w:t>
                      </w:r>
                      <w:r w:rsidRPr="00BB23CB">
                        <w:rPr>
                          <w:rFonts w:ascii="Calibri" w:hAnsi="Calibri"/>
                          <w:szCs w:val="22"/>
                        </w:rPr>
                        <w:t>9</w:t>
                      </w:r>
                      <w:r w:rsidRPr="00BB23CB">
                        <w:rPr>
                          <w:rFonts w:ascii="Calibri" w:hAnsi="Calibri"/>
                          <w:szCs w:val="22"/>
                        </w:rPr>
                        <w:t>歲大的裘德．斯帕克斯（</w:t>
                      </w:r>
                      <w:r w:rsidRPr="00BB23CB">
                        <w:rPr>
                          <w:rFonts w:ascii="Calibri" w:hAnsi="Calibri"/>
                          <w:szCs w:val="22"/>
                        </w:rPr>
                        <w:t>Jude Sparks</w:t>
                      </w:r>
                      <w:r w:rsidRPr="00BB23CB">
                        <w:rPr>
                          <w:rFonts w:ascii="Calibri" w:hAnsi="Calibri"/>
                          <w:szCs w:val="22"/>
                        </w:rPr>
                        <w:t>）正和父母與兩名兄弟探索</w:t>
                      </w:r>
                      <w:r>
                        <w:rPr>
                          <w:rFonts w:ascii="Calibri" w:hAnsi="Calibri"/>
                        </w:rPr>
                        <w:t>行走在美國新墨西哥州拉斯克魯塞斯市</w:t>
                      </w:r>
                      <w:r w:rsidRPr="00BB23CB">
                        <w:rPr>
                          <w:rFonts w:ascii="Calibri" w:hAnsi="Calibri"/>
                          <w:szCs w:val="22"/>
                        </w:rPr>
                        <w:t>那一帶</w:t>
                      </w:r>
                      <w:proofErr w:type="gramStart"/>
                      <w:r w:rsidRPr="00BB23CB">
                        <w:rPr>
                          <w:rFonts w:ascii="Calibri" w:hAnsi="Calibri"/>
                          <w:szCs w:val="22"/>
                        </w:rPr>
                        <w:t>的奧根山區</w:t>
                      </w:r>
                      <w:proofErr w:type="gramEnd"/>
                      <w:r w:rsidRPr="00BB23CB">
                        <w:rPr>
                          <w:rFonts w:ascii="Calibri" w:hAnsi="Calibri"/>
                          <w:szCs w:val="22"/>
                        </w:rPr>
                        <w:t>（</w:t>
                      </w:r>
                      <w:r w:rsidRPr="00BB23CB">
                        <w:rPr>
                          <w:rFonts w:ascii="Calibri" w:hAnsi="Calibri"/>
                          <w:szCs w:val="22"/>
                        </w:rPr>
                        <w:t>Organ Mountains</w:t>
                      </w:r>
                      <w:r w:rsidRPr="00BB23CB">
                        <w:rPr>
                          <w:rFonts w:ascii="Calibri" w:hAnsi="Calibri"/>
                          <w:szCs w:val="22"/>
                        </w:rPr>
                        <w:t>），突然被地面凸出的物體絆倒</w:t>
                      </w:r>
                      <w:r>
                        <w:rPr>
                          <w:rFonts w:ascii="Calibri" w:hAnsi="Calibri" w:hint="eastAsia"/>
                        </w:rPr>
                        <w:t>，</w:t>
                      </w:r>
                      <w:r w:rsidRPr="00BB23CB">
                        <w:rPr>
                          <w:rFonts w:ascii="Calibri" w:hAnsi="Calibri"/>
                          <w:szCs w:val="22"/>
                        </w:rPr>
                        <w:t>而</w:t>
                      </w:r>
                      <w:r>
                        <w:rPr>
                          <w:rFonts w:ascii="Calibri" w:hAnsi="Calibri" w:hint="eastAsia"/>
                        </w:rPr>
                        <w:t>後發現</w:t>
                      </w:r>
                      <w:r w:rsidRPr="00BB23CB">
                        <w:rPr>
                          <w:rFonts w:ascii="Calibri" w:hAnsi="Calibri"/>
                          <w:szCs w:val="22"/>
                        </w:rPr>
                        <w:t>是</w:t>
                      </w:r>
                      <w:r>
                        <w:rPr>
                          <w:rFonts w:ascii="Calibri" w:hAnsi="Calibri" w:hint="eastAsia"/>
                        </w:rPr>
                        <w:t>突出物</w:t>
                      </w:r>
                      <w:r w:rsidRPr="00BB23CB">
                        <w:rPr>
                          <w:rFonts w:ascii="Calibri" w:hAnsi="Calibri"/>
                          <w:szCs w:val="22"/>
                        </w:rPr>
                        <w:t>一隻劍乳齒</w:t>
                      </w:r>
                      <w:proofErr w:type="gramStart"/>
                      <w:r w:rsidRPr="00BB23CB">
                        <w:rPr>
                          <w:rFonts w:ascii="Calibri" w:hAnsi="Calibri"/>
                          <w:szCs w:val="22"/>
                        </w:rPr>
                        <w:t>象</w:t>
                      </w:r>
                      <w:proofErr w:type="gramEnd"/>
                      <w:r w:rsidRPr="00BB23CB">
                        <w:rPr>
                          <w:rFonts w:ascii="Calibri" w:hAnsi="Calibri"/>
                          <w:szCs w:val="22"/>
                        </w:rPr>
                        <w:t>（</w:t>
                      </w:r>
                      <w:proofErr w:type="spellStart"/>
                      <w:r w:rsidRPr="00BB23CB">
                        <w:rPr>
                          <w:rFonts w:ascii="Calibri" w:hAnsi="Calibri"/>
                          <w:szCs w:val="22"/>
                        </w:rPr>
                        <w:t>stegomastodon</w:t>
                      </w:r>
                      <w:proofErr w:type="spellEnd"/>
                      <w:r w:rsidRPr="00BB23CB">
                        <w:rPr>
                          <w:rFonts w:ascii="Calibri" w:hAnsi="Calibri"/>
                          <w:szCs w:val="22"/>
                        </w:rPr>
                        <w:t>），這是一種古老的原始哺乳類，生活在約</w:t>
                      </w:r>
                      <w:r w:rsidRPr="00BB23CB">
                        <w:rPr>
                          <w:rFonts w:ascii="Calibri" w:hAnsi="Calibri"/>
                          <w:szCs w:val="22"/>
                        </w:rPr>
                        <w:t>120</w:t>
                      </w:r>
                      <w:r w:rsidRPr="00BB23CB">
                        <w:rPr>
                          <w:rFonts w:ascii="Calibri" w:hAnsi="Calibri"/>
                          <w:szCs w:val="22"/>
                        </w:rPr>
                        <w:t>萬年前</w:t>
                      </w:r>
                      <w:r>
                        <w:rPr>
                          <w:rFonts w:ascii="Calibri" w:hAnsi="Calibri" w:hint="eastAsia"/>
                        </w:rPr>
                        <w:t>，</w:t>
                      </w:r>
                      <w:r w:rsidRPr="00680A10">
                        <w:rPr>
                          <w:rFonts w:ascii="Calibri" w:hAnsi="Calibri"/>
                        </w:rPr>
                        <w:t>這是該州</w:t>
                      </w:r>
                      <w:proofErr w:type="gramStart"/>
                      <w:r w:rsidRPr="00680A10">
                        <w:rPr>
                          <w:rFonts w:ascii="Calibri" w:hAnsi="Calibri"/>
                        </w:rPr>
                        <w:t>最珍罕的</w:t>
                      </w:r>
                      <w:proofErr w:type="gramEnd"/>
                      <w:r w:rsidRPr="00680A10">
                        <w:rPr>
                          <w:rFonts w:ascii="Calibri" w:hAnsi="Calibri"/>
                        </w:rPr>
                        <w:t>發現之</w:t>
                      </w:r>
                      <w:proofErr w:type="gramStart"/>
                      <w:r w:rsidRPr="00680A10">
                        <w:rPr>
                          <w:rFonts w:ascii="Calibri" w:hAnsi="Calibri"/>
                        </w:rPr>
                        <w:t>一</w:t>
                      </w:r>
                      <w:proofErr w:type="gramEnd"/>
                      <w:r w:rsidRPr="00680A10">
                        <w:rPr>
                          <w:rFonts w:ascii="Calibri" w:hAnsi="Calibri"/>
                        </w:rPr>
                        <w:t>。</w:t>
                      </w:r>
                      <w:r>
                        <w:rPr>
                          <w:rFonts w:ascii="Calibri" w:hAnsi="Calibri" w:hint="eastAsia"/>
                        </w:rPr>
                        <w:t xml:space="preserve">(2017/08/07  </w:t>
                      </w:r>
                      <w:r>
                        <w:rPr>
                          <w:rFonts w:ascii="Calibri" w:hAnsi="Calibri" w:hint="eastAsia"/>
                        </w:rPr>
                        <w:t>國家地理雜誌</w:t>
                      </w:r>
                      <w:r>
                        <w:rPr>
                          <w:rFonts w:ascii="Calibri" w:hAnsi="Calibri" w:hint="eastAsia"/>
                        </w:rPr>
                        <w:t>)</w:t>
                      </w:r>
                    </w:p>
                    <w:p w:rsidR="00165032" w:rsidRDefault="00165032" w:rsidP="00165032">
                      <w:pPr>
                        <w:tabs>
                          <w:tab w:val="left" w:pos="1134"/>
                        </w:tabs>
                        <w:rPr>
                          <w:rFonts w:ascii="Calibri" w:hAnsi="Calibri" w:hint="eastAsia"/>
                        </w:rPr>
                      </w:pPr>
                    </w:p>
                    <w:p w:rsidR="00165032" w:rsidRDefault="00165032" w:rsidP="00165032">
                      <w:pPr>
                        <w:tabs>
                          <w:tab w:val="left" w:pos="1134"/>
                        </w:tabs>
                        <w:rPr>
                          <w:rFonts w:ascii="Calibri" w:hAnsi="Calibri" w:hint="eastAsia"/>
                        </w:rPr>
                      </w:pPr>
                      <w:r>
                        <w:rPr>
                          <w:rFonts w:hAnsi="新細明體" w:hint="eastAsia"/>
                        </w:rPr>
                        <w:t>(丁)</w:t>
                      </w:r>
                      <w:r w:rsidRPr="00680A10">
                        <w:rPr>
                          <w:rFonts w:ascii="Calibri" w:hAnsi="Calibri" w:hint="eastAsia"/>
                          <w:szCs w:val="22"/>
                        </w:rPr>
                        <w:t>印度科學家今</w:t>
                      </w:r>
                      <w:r>
                        <w:rPr>
                          <w:rFonts w:ascii="Calibri" w:hAnsi="Calibri" w:hint="eastAsia"/>
                        </w:rPr>
                        <w:t>天表示，他們已成功鑑定西部沙漠地區發現的一</w:t>
                      </w:r>
                      <w:r w:rsidRPr="00680A10">
                        <w:rPr>
                          <w:rFonts w:ascii="Calibri" w:hAnsi="Calibri" w:hint="eastAsia"/>
                          <w:szCs w:val="22"/>
                        </w:rPr>
                        <w:t>具距今</w:t>
                      </w:r>
                      <w:r w:rsidRPr="00680A10">
                        <w:rPr>
                          <w:rFonts w:ascii="Calibri" w:hAnsi="Calibri" w:hint="eastAsia"/>
                          <w:szCs w:val="22"/>
                        </w:rPr>
                        <w:t>1</w:t>
                      </w:r>
                      <w:r w:rsidRPr="00680A10">
                        <w:rPr>
                          <w:rFonts w:ascii="Calibri" w:hAnsi="Calibri" w:hint="eastAsia"/>
                          <w:szCs w:val="22"/>
                        </w:rPr>
                        <w:t>億</w:t>
                      </w:r>
                      <w:r w:rsidRPr="00680A10">
                        <w:rPr>
                          <w:rFonts w:ascii="Calibri" w:hAnsi="Calibri" w:hint="eastAsia"/>
                          <w:szCs w:val="22"/>
                        </w:rPr>
                        <w:t>5000</w:t>
                      </w:r>
                      <w:r w:rsidRPr="00680A10">
                        <w:rPr>
                          <w:rFonts w:ascii="Calibri" w:hAnsi="Calibri" w:hint="eastAsia"/>
                          <w:szCs w:val="22"/>
                        </w:rPr>
                        <w:t>萬年前的魚龍（</w:t>
                      </w:r>
                      <w:r w:rsidRPr="00680A10">
                        <w:rPr>
                          <w:rFonts w:ascii="Calibri" w:hAnsi="Calibri" w:hint="eastAsia"/>
                          <w:szCs w:val="22"/>
                        </w:rPr>
                        <w:t>ichthyosaur</w:t>
                      </w:r>
                      <w:r>
                        <w:rPr>
                          <w:rFonts w:ascii="Calibri" w:hAnsi="Calibri" w:hint="eastAsia"/>
                        </w:rPr>
                        <w:t>）化石，</w:t>
                      </w:r>
                      <w:r w:rsidRPr="00680A10">
                        <w:rPr>
                          <w:rFonts w:ascii="Calibri" w:hAnsi="Calibri" w:hint="eastAsia"/>
                          <w:szCs w:val="22"/>
                        </w:rPr>
                        <w:t>由印度和德國地質學家組成的團隊發</w:t>
                      </w:r>
                      <w:r>
                        <w:rPr>
                          <w:rFonts w:ascii="Calibri" w:hAnsi="Calibri" w:hint="eastAsia"/>
                        </w:rPr>
                        <w:t>現，</w:t>
                      </w:r>
                      <w:r w:rsidRPr="00680A10">
                        <w:rPr>
                          <w:rFonts w:ascii="Calibri" w:hAnsi="Calibri" w:hint="eastAsia"/>
                          <w:szCs w:val="22"/>
                        </w:rPr>
                        <w:t>這是印度首次發現這種魚龍化石。</w:t>
                      </w:r>
                      <w:r>
                        <w:rPr>
                          <w:rFonts w:ascii="Calibri" w:hAnsi="Calibri" w:hint="eastAsia"/>
                        </w:rPr>
                        <w:t xml:space="preserve">(2017/10/26 </w:t>
                      </w:r>
                      <w:r>
                        <w:rPr>
                          <w:rFonts w:ascii="Calibri" w:hAnsi="Calibri" w:hint="eastAsia"/>
                        </w:rPr>
                        <w:t>中央社</w:t>
                      </w:r>
                      <w:r>
                        <w:rPr>
                          <w:rFonts w:ascii="Calibri" w:hAnsi="Calibri" w:hint="eastAsia"/>
                        </w:rPr>
                        <w:t>)</w:t>
                      </w:r>
                      <w:r w:rsidR="00661A0E" w:rsidRPr="00661A0E">
                        <w:rPr>
                          <w:rFonts w:ascii="Arial" w:hAnsi="Arial" w:cs="Arial" w:hint="eastAsia"/>
                          <w:color w:val="222222"/>
                          <w:sz w:val="23"/>
                          <w:szCs w:val="23"/>
                          <w:shd w:val="clear" w:color="auto" w:fill="FFFFFF"/>
                        </w:rPr>
                        <w:t xml:space="preserve"> </w:t>
                      </w:r>
                      <w:r w:rsidR="00661A0E">
                        <w:rPr>
                          <w:rFonts w:ascii="Arial" w:hAnsi="Arial" w:cs="Arial" w:hint="eastAsia"/>
                          <w:color w:val="222222"/>
                          <w:sz w:val="23"/>
                          <w:szCs w:val="23"/>
                          <w:shd w:val="clear" w:color="auto" w:fill="FFFFFF"/>
                        </w:rPr>
                        <w:t>，</w:t>
                      </w:r>
                      <w:r w:rsidR="00661A0E">
                        <w:rPr>
                          <w:rFonts w:ascii="Arial" w:hAnsi="Arial" w:cs="Arial"/>
                          <w:color w:val="222222"/>
                          <w:sz w:val="23"/>
                          <w:szCs w:val="23"/>
                          <w:shd w:val="clear" w:color="auto" w:fill="FFFFFF"/>
                        </w:rPr>
                        <w:t>魚龍皮膚的外形，顯示</w:t>
                      </w:r>
                      <w:proofErr w:type="gramStart"/>
                      <w:r w:rsidR="00661A0E">
                        <w:rPr>
                          <w:rFonts w:ascii="Arial" w:hAnsi="Arial" w:cs="Arial"/>
                          <w:color w:val="222222"/>
                          <w:sz w:val="23"/>
                          <w:szCs w:val="23"/>
                          <w:shd w:val="clear" w:color="auto" w:fill="FFFFFF"/>
                        </w:rPr>
                        <w:t>牠</w:t>
                      </w:r>
                      <w:proofErr w:type="gramEnd"/>
                      <w:r w:rsidR="00661A0E">
                        <w:rPr>
                          <w:rFonts w:ascii="Arial" w:hAnsi="Arial" w:cs="Arial"/>
                          <w:color w:val="222222"/>
                          <w:sz w:val="23"/>
                          <w:szCs w:val="23"/>
                          <w:shd w:val="clear" w:color="auto" w:fill="FFFFFF"/>
                        </w:rPr>
                        <w:t>背上有肉質的</w:t>
                      </w:r>
                      <w:r w:rsidR="00661A0E" w:rsidRPr="00613312">
                        <w:rPr>
                          <w:rFonts w:ascii="Arial" w:hAnsi="Arial" w:cs="Arial"/>
                          <w:sz w:val="23"/>
                          <w:szCs w:val="23"/>
                          <w:shd w:val="clear" w:color="auto" w:fill="FFFFFF"/>
                        </w:rPr>
                        <w:t>背鰭</w:t>
                      </w:r>
                      <w:r w:rsidR="00661A0E">
                        <w:rPr>
                          <w:rFonts w:ascii="Arial" w:hAnsi="Arial" w:cs="Arial"/>
                          <w:color w:val="222222"/>
                          <w:sz w:val="23"/>
                          <w:szCs w:val="23"/>
                          <w:shd w:val="clear" w:color="auto" w:fill="FFFFFF"/>
                        </w:rPr>
                        <w:t>，以及大型</w:t>
                      </w:r>
                      <w:r w:rsidR="00661A0E" w:rsidRPr="00613312">
                        <w:rPr>
                          <w:rFonts w:ascii="Arial" w:hAnsi="Arial" w:cs="Arial"/>
                          <w:sz w:val="23"/>
                          <w:szCs w:val="23"/>
                          <w:shd w:val="clear" w:color="auto" w:fill="FFFFFF"/>
                        </w:rPr>
                        <w:t>尾鰭</w:t>
                      </w:r>
                      <w:r w:rsidR="00661A0E">
                        <w:rPr>
                          <w:rFonts w:ascii="Calibri" w:hAnsi="Calibri" w:hint="eastAsia"/>
                        </w:rPr>
                        <w:t>(</w:t>
                      </w:r>
                      <w:proofErr w:type="gramStart"/>
                      <w:r w:rsidR="00661A0E">
                        <w:rPr>
                          <w:rFonts w:ascii="Calibri" w:hAnsi="Calibri" w:hint="eastAsia"/>
                        </w:rPr>
                        <w:t>維基百</w:t>
                      </w:r>
                      <w:proofErr w:type="gramEnd"/>
                      <w:r w:rsidR="00661A0E">
                        <w:rPr>
                          <w:rFonts w:ascii="Calibri" w:hAnsi="Calibri" w:hint="eastAsia"/>
                        </w:rPr>
                        <w:t>科</w:t>
                      </w:r>
                      <w:r w:rsidR="00661A0E">
                        <w:rPr>
                          <w:rFonts w:ascii="Calibri" w:hAnsi="Calibri" w:hint="eastAsia"/>
                        </w:rPr>
                        <w:t>)</w:t>
                      </w:r>
                    </w:p>
                    <w:p w:rsidR="00165032" w:rsidRDefault="00165032" w:rsidP="00165032">
                      <w:pPr>
                        <w:tabs>
                          <w:tab w:val="left" w:pos="1134"/>
                        </w:tabs>
                        <w:rPr>
                          <w:rFonts w:ascii="Calibri" w:hAnsi="Calibri" w:hint="eastAsia"/>
                        </w:rPr>
                      </w:pPr>
                    </w:p>
                    <w:p w:rsidR="00165032" w:rsidRPr="00165032" w:rsidRDefault="00165032" w:rsidP="00165032">
                      <w:pPr>
                        <w:tabs>
                          <w:tab w:val="left" w:pos="1134"/>
                        </w:tabs>
                        <w:rPr>
                          <w:rFonts w:ascii="Calibri" w:hAnsi="Calibri"/>
                        </w:rPr>
                      </w:pPr>
                      <w:r>
                        <w:rPr>
                          <w:rFonts w:hAnsi="新細明體" w:hint="eastAsia"/>
                        </w:rPr>
                        <w:t>(戊)</w:t>
                      </w:r>
                      <w:r w:rsidRPr="00866101">
                        <w:rPr>
                          <w:rFonts w:ascii="Calibri" w:hAnsi="Calibri" w:hint="eastAsia"/>
                          <w:szCs w:val="22"/>
                        </w:rPr>
                        <w:t>中國西北大學的研究團隊與日本東京大學地質學教授磯崎行雄，近日在英國科學雜誌上發表研究成果稱，在位於中國南部雲南省的</w:t>
                      </w:r>
                      <w:r w:rsidRPr="00866101">
                        <w:rPr>
                          <w:rFonts w:ascii="Calibri" w:hAnsi="Calibri" w:hint="eastAsia"/>
                          <w:szCs w:val="22"/>
                        </w:rPr>
                        <w:t>5</w:t>
                      </w:r>
                      <w:r>
                        <w:rPr>
                          <w:rFonts w:ascii="Calibri" w:hAnsi="Calibri" w:hint="eastAsia"/>
                          <w:szCs w:val="22"/>
                        </w:rPr>
                        <w:t>億多年前的</w:t>
                      </w:r>
                      <w:r w:rsidRPr="00866101">
                        <w:rPr>
                          <w:rFonts w:ascii="Calibri" w:hAnsi="Calibri" w:hint="eastAsia"/>
                          <w:szCs w:val="22"/>
                        </w:rPr>
                        <w:t>地層發現了長約</w:t>
                      </w:r>
                      <w:r w:rsidRPr="00866101">
                        <w:rPr>
                          <w:rFonts w:ascii="Calibri" w:hAnsi="Calibri" w:hint="eastAsia"/>
                          <w:szCs w:val="22"/>
                        </w:rPr>
                        <w:t>30</w:t>
                      </w:r>
                      <w:r w:rsidRPr="00866101">
                        <w:rPr>
                          <w:rFonts w:ascii="Calibri" w:hAnsi="Calibri" w:hint="eastAsia"/>
                          <w:szCs w:val="22"/>
                        </w:rPr>
                        <w:t>公分、形似蚯蚓的動物化石，該化石被認為可能是魚類祖先</w:t>
                      </w:r>
                      <w:r>
                        <w:rPr>
                          <w:rFonts w:ascii="Calibri" w:hAnsi="Calibri" w:hint="eastAsia"/>
                        </w:rPr>
                        <w:t xml:space="preserve">(2017/11/07 </w:t>
                      </w:r>
                      <w:r>
                        <w:rPr>
                          <w:rFonts w:ascii="Calibri" w:hAnsi="Calibri" w:hint="eastAsia"/>
                        </w:rPr>
                        <w:t>中時</w:t>
                      </w:r>
                      <w:r>
                        <w:rPr>
                          <w:rFonts w:ascii="Calibri" w:hAnsi="Calibri"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165032" w:rsidRPr="005E1630" w:rsidRDefault="00165032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661A0E" w:rsidRPr="005E1630" w:rsidRDefault="00661A0E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661A0E" w:rsidRPr="005E1630" w:rsidRDefault="00661A0E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661A0E" w:rsidRPr="005E1630" w:rsidRDefault="00661A0E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noProof/>
          <w:color w:val="000000"/>
        </w:rPr>
        <w:drawing>
          <wp:anchor distT="0" distB="0" distL="114300" distR="114300" simplePos="0" relativeHeight="251662336" behindDoc="0" locked="0" layoutInCell="1" allowOverlap="1" wp14:anchorId="5E70B689" wp14:editId="25178B73">
            <wp:simplePos x="0" y="0"/>
            <wp:positionH relativeFrom="margin">
              <wp:posOffset>4962525</wp:posOffset>
            </wp:positionH>
            <wp:positionV relativeFrom="margin">
              <wp:posOffset>8118475</wp:posOffset>
            </wp:positionV>
            <wp:extent cx="3686175" cy="4174490"/>
            <wp:effectExtent l="0" t="0" r="9525" b="0"/>
            <wp:wrapSquare wrapText="bothSides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擷取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4174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1A0E" w:rsidRPr="005E1630" w:rsidRDefault="00661A0E" w:rsidP="0016503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661A0E" w:rsidRPr="005E1630" w:rsidRDefault="00165032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按照文章中所提到的年代，哪幾個化石屬於</w:t>
      </w:r>
      <w:r w:rsidR="008818E9" w:rsidRPr="005E1630">
        <w:rPr>
          <w:rFonts w:eastAsiaTheme="minorEastAsia"/>
          <w:color w:val="000000"/>
        </w:rPr>
        <w:t>中</w:t>
      </w:r>
      <w:r w:rsidRPr="005E1630">
        <w:rPr>
          <w:rFonts w:eastAsiaTheme="minorEastAsia"/>
          <w:color w:val="000000"/>
        </w:rPr>
        <w:t>生代？</w:t>
      </w:r>
      <w:r w:rsidR="00661A0E" w:rsidRPr="005E1630">
        <w:rPr>
          <w:rFonts w:eastAsiaTheme="minorEastAsia"/>
          <w:color w:val="000000"/>
        </w:rPr>
        <w:t>(A)</w:t>
      </w:r>
      <w:r w:rsidR="00661A0E" w:rsidRPr="005E1630">
        <w:rPr>
          <w:rFonts w:eastAsiaTheme="minorEastAsia"/>
          <w:color w:val="000000"/>
        </w:rPr>
        <w:t>甲、乙、丙、丁、戊</w:t>
      </w:r>
      <w:r w:rsidR="00661A0E" w:rsidRPr="005E1630">
        <w:rPr>
          <w:rFonts w:eastAsiaTheme="minorEastAsia"/>
          <w:color w:val="000000"/>
        </w:rPr>
        <w:t xml:space="preserve"> (B)</w:t>
      </w:r>
      <w:r w:rsidR="00661A0E" w:rsidRPr="005E1630">
        <w:rPr>
          <w:rFonts w:eastAsiaTheme="minorEastAsia"/>
          <w:color w:val="000000"/>
        </w:rPr>
        <w:t>甲、乙</w:t>
      </w:r>
      <w:r w:rsidR="008818E9" w:rsidRPr="005E1630">
        <w:rPr>
          <w:rFonts w:eastAsiaTheme="minorEastAsia"/>
          <w:color w:val="000000"/>
        </w:rPr>
        <w:t>、丙</w:t>
      </w:r>
      <w:r w:rsidR="00661A0E" w:rsidRPr="005E1630">
        <w:rPr>
          <w:rFonts w:eastAsiaTheme="minorEastAsia"/>
          <w:color w:val="000000"/>
        </w:rPr>
        <w:t xml:space="preserve"> (C)</w:t>
      </w:r>
      <w:r w:rsidR="00661A0E" w:rsidRPr="005E1630">
        <w:rPr>
          <w:rFonts w:eastAsiaTheme="minorEastAsia"/>
          <w:color w:val="000000"/>
        </w:rPr>
        <w:t>甲、</w:t>
      </w:r>
      <w:r w:rsidR="008818E9" w:rsidRPr="005E1630">
        <w:rPr>
          <w:rFonts w:eastAsiaTheme="minorEastAsia"/>
          <w:color w:val="000000"/>
        </w:rPr>
        <w:t>乙、</w:t>
      </w:r>
      <w:r w:rsidR="00661A0E" w:rsidRPr="005E1630">
        <w:rPr>
          <w:rFonts w:eastAsiaTheme="minorEastAsia"/>
          <w:color w:val="000000"/>
        </w:rPr>
        <w:t>丁</w:t>
      </w:r>
      <w:r w:rsidR="00661A0E" w:rsidRPr="005E1630">
        <w:rPr>
          <w:rFonts w:eastAsiaTheme="minorEastAsia"/>
          <w:color w:val="000000"/>
        </w:rPr>
        <w:t xml:space="preserve"> (D)</w:t>
      </w:r>
      <w:r w:rsidR="00661A0E" w:rsidRPr="005E1630">
        <w:rPr>
          <w:rFonts w:eastAsiaTheme="minorEastAsia"/>
          <w:color w:val="000000"/>
        </w:rPr>
        <w:t>甲、乙、丁、戊</w:t>
      </w:r>
    </w:p>
    <w:p w:rsidR="00661A0E" w:rsidRPr="005E1630" w:rsidRDefault="008818E9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根據文章，</w:t>
      </w:r>
      <w:r w:rsidR="00661A0E" w:rsidRPr="005E1630">
        <w:rPr>
          <w:rFonts w:eastAsiaTheme="minorEastAsia"/>
          <w:color w:val="000000"/>
        </w:rPr>
        <w:t>化石</w:t>
      </w:r>
      <w:r w:rsidRPr="005E1630">
        <w:rPr>
          <w:rFonts w:eastAsiaTheme="minorEastAsia"/>
          <w:color w:val="000000"/>
        </w:rPr>
        <w:t>屬於</w:t>
      </w:r>
      <w:r w:rsidR="00661A0E" w:rsidRPr="005E1630">
        <w:rPr>
          <w:rFonts w:eastAsiaTheme="minorEastAsia"/>
          <w:color w:val="000000"/>
        </w:rPr>
        <w:t>陸</w:t>
      </w:r>
      <w:r w:rsidRPr="005E1630">
        <w:rPr>
          <w:rFonts w:eastAsiaTheme="minorEastAsia"/>
          <w:color w:val="000000"/>
        </w:rPr>
        <w:t>相</w:t>
      </w:r>
      <w:r w:rsidR="00661A0E" w:rsidRPr="005E1630">
        <w:rPr>
          <w:rFonts w:eastAsiaTheme="minorEastAsia"/>
          <w:color w:val="000000"/>
        </w:rPr>
        <w:t>與海</w:t>
      </w:r>
      <w:r w:rsidRPr="005E1630">
        <w:rPr>
          <w:rFonts w:eastAsiaTheme="minorEastAsia"/>
          <w:color w:val="000000"/>
        </w:rPr>
        <w:t>相</w:t>
      </w:r>
      <w:r w:rsidR="00661A0E" w:rsidRPr="005E1630">
        <w:rPr>
          <w:rFonts w:eastAsiaTheme="minorEastAsia"/>
          <w:color w:val="000000"/>
        </w:rPr>
        <w:t>的比例為</w:t>
      </w:r>
      <w:r w:rsidR="00661A0E" w:rsidRPr="005E1630">
        <w:rPr>
          <w:rFonts w:eastAsiaTheme="minorEastAsia"/>
          <w:color w:val="000000"/>
        </w:rPr>
        <w:t xml:space="preserve"> (A)2</w:t>
      </w:r>
      <w:r w:rsidR="00661A0E" w:rsidRPr="005E1630">
        <w:rPr>
          <w:rFonts w:eastAsiaTheme="minorEastAsia"/>
          <w:color w:val="000000"/>
        </w:rPr>
        <w:t>：</w:t>
      </w:r>
      <w:r w:rsidR="00661A0E" w:rsidRPr="005E1630">
        <w:rPr>
          <w:rFonts w:eastAsiaTheme="minorEastAsia"/>
          <w:color w:val="000000"/>
        </w:rPr>
        <w:t>3 (B)1</w:t>
      </w:r>
      <w:r w:rsidR="00661A0E" w:rsidRPr="005E1630">
        <w:rPr>
          <w:rFonts w:eastAsiaTheme="minorEastAsia"/>
          <w:color w:val="000000"/>
        </w:rPr>
        <w:t>：</w:t>
      </w:r>
      <w:r w:rsidR="00661A0E" w:rsidRPr="005E1630">
        <w:rPr>
          <w:rFonts w:eastAsiaTheme="minorEastAsia"/>
          <w:color w:val="000000"/>
        </w:rPr>
        <w:t>4 (C)4</w:t>
      </w:r>
      <w:r w:rsidR="00661A0E" w:rsidRPr="005E1630">
        <w:rPr>
          <w:rFonts w:eastAsiaTheme="minorEastAsia"/>
          <w:color w:val="000000"/>
        </w:rPr>
        <w:t>：</w:t>
      </w:r>
      <w:r w:rsidR="00661A0E" w:rsidRPr="005E1630">
        <w:rPr>
          <w:rFonts w:eastAsiaTheme="minorEastAsia"/>
          <w:color w:val="000000"/>
        </w:rPr>
        <w:t>1 (D)3</w:t>
      </w:r>
      <w:r w:rsidR="00661A0E" w:rsidRPr="005E1630">
        <w:rPr>
          <w:rFonts w:eastAsiaTheme="minorEastAsia"/>
          <w:color w:val="000000"/>
        </w:rPr>
        <w:t>：</w:t>
      </w:r>
      <w:r w:rsidR="00661A0E" w:rsidRPr="005E1630">
        <w:rPr>
          <w:rFonts w:eastAsiaTheme="minorEastAsia"/>
          <w:color w:val="000000"/>
        </w:rPr>
        <w:t>2</w:t>
      </w:r>
    </w:p>
    <w:p w:rsidR="00522A8A" w:rsidRPr="005E1630" w:rsidRDefault="00522A8A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color w:val="000000"/>
        </w:rPr>
        <w:t>若某處的岩層中，有兩個已知年代的岩脈，則</w:t>
      </w:r>
      <w:r w:rsidR="008818E9" w:rsidRPr="005E1630">
        <w:rPr>
          <w:rFonts w:eastAsiaTheme="minorEastAsia"/>
          <w:color w:val="000000"/>
        </w:rPr>
        <w:t>最可能在</w:t>
      </w:r>
      <w:r w:rsidR="008818E9" w:rsidRPr="005E1630">
        <w:rPr>
          <w:rFonts w:eastAsiaTheme="minorEastAsia"/>
          <w:color w:val="000000"/>
        </w:rPr>
        <w:t>Y</w:t>
      </w:r>
      <w:r w:rsidR="008818E9" w:rsidRPr="005E1630">
        <w:rPr>
          <w:rFonts w:eastAsiaTheme="minorEastAsia"/>
          <w:color w:val="000000"/>
        </w:rPr>
        <w:t>地層內發現何種化石？</w:t>
      </w:r>
      <w:r w:rsidR="008818E9" w:rsidRPr="005E1630">
        <w:rPr>
          <w:rFonts w:eastAsiaTheme="minorEastAsia"/>
          <w:color w:val="000000"/>
        </w:rPr>
        <w:t xml:space="preserve"> (A)</w:t>
      </w:r>
      <w:r w:rsidR="008818E9" w:rsidRPr="005E1630">
        <w:rPr>
          <w:rFonts w:eastAsiaTheme="minorEastAsia"/>
          <w:color w:val="000000"/>
        </w:rPr>
        <w:t>甲</w:t>
      </w:r>
      <w:r w:rsidR="008818E9" w:rsidRPr="005E1630">
        <w:rPr>
          <w:rFonts w:eastAsiaTheme="minorEastAsia"/>
          <w:color w:val="000000"/>
        </w:rPr>
        <w:t xml:space="preserve"> (B)</w:t>
      </w:r>
      <w:r w:rsidR="008818E9" w:rsidRPr="005E1630">
        <w:rPr>
          <w:rFonts w:eastAsiaTheme="minorEastAsia"/>
          <w:color w:val="000000"/>
        </w:rPr>
        <w:t>乙</w:t>
      </w:r>
      <w:r w:rsidR="008818E9" w:rsidRPr="005E1630">
        <w:rPr>
          <w:rFonts w:eastAsiaTheme="minorEastAsia"/>
          <w:color w:val="000000"/>
        </w:rPr>
        <w:t xml:space="preserve"> (C)</w:t>
      </w:r>
      <w:r w:rsidR="008818E9" w:rsidRPr="005E1630">
        <w:rPr>
          <w:rFonts w:eastAsiaTheme="minorEastAsia"/>
          <w:color w:val="000000"/>
        </w:rPr>
        <w:t>丙</w:t>
      </w:r>
      <w:r w:rsidR="008818E9" w:rsidRPr="005E1630">
        <w:rPr>
          <w:rFonts w:eastAsiaTheme="minorEastAsia"/>
          <w:color w:val="000000"/>
        </w:rPr>
        <w:t xml:space="preserve"> (D)</w:t>
      </w:r>
      <w:r w:rsidR="008818E9" w:rsidRPr="005E1630">
        <w:rPr>
          <w:rFonts w:eastAsiaTheme="minorEastAsia"/>
          <w:color w:val="000000"/>
        </w:rPr>
        <w:t>丁</w:t>
      </w:r>
    </w:p>
    <w:p w:rsidR="008818E9" w:rsidRPr="005E1630" w:rsidRDefault="008818E9" w:rsidP="008818E9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E1630">
        <w:rPr>
          <w:rFonts w:eastAsiaTheme="minorEastAsia"/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34D80EA" wp14:editId="1F574516">
                <wp:simplePos x="0" y="0"/>
                <wp:positionH relativeFrom="margin">
                  <wp:posOffset>876300</wp:posOffset>
                </wp:positionH>
                <wp:positionV relativeFrom="margin">
                  <wp:posOffset>9758045</wp:posOffset>
                </wp:positionV>
                <wp:extent cx="3048000" cy="1943100"/>
                <wp:effectExtent l="0" t="0" r="0" b="0"/>
                <wp:wrapSquare wrapText="bothSides"/>
                <wp:docPr id="302" name="群組 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00" cy="1943100"/>
                          <a:chOff x="0" y="0"/>
                          <a:chExt cx="3048000" cy="1943100"/>
                        </a:xfrm>
                      </wpg:grpSpPr>
                      <pic:pic xmlns:pic="http://schemas.openxmlformats.org/drawingml/2006/picture">
                        <pic:nvPicPr>
                          <pic:cNvPr id="300" name="圖片 300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0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01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50" y="1609725"/>
                            <a:ext cx="1457325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22A8A" w:rsidRPr="008818E9" w:rsidRDefault="00522A8A" w:rsidP="008818E9">
                              <w:pPr>
                                <w:ind w:firstLineChars="50" w:firstLine="100"/>
                                <w:rPr>
                                  <w:b/>
                                  <w:sz w:val="20"/>
                                </w:rPr>
                              </w:pPr>
                              <w:r w:rsidRPr="008818E9">
                                <w:rPr>
                                  <w:rFonts w:hint="eastAsia"/>
                                  <w:b/>
                                  <w:sz w:val="20"/>
                                </w:rPr>
                                <w:t>10</w:t>
                              </w:r>
                              <w:r w:rsidRPr="008818E9">
                                <w:rPr>
                                  <w:rFonts w:hint="eastAsia"/>
                                  <w:b/>
                                  <w:sz w:val="20"/>
                                  <w:vertAlign w:val="superscript"/>
                                </w:rPr>
                                <w:t>6</w:t>
                              </w:r>
                              <w:r w:rsidRPr="008818E9">
                                <w:rPr>
                                  <w:rFonts w:hint="eastAsia"/>
                                  <w:b/>
                                  <w:sz w:val="20"/>
                                </w:rPr>
                                <w:t>年</w:t>
                              </w:r>
                              <w:r w:rsidR="008818E9" w:rsidRPr="008818E9">
                                <w:rPr>
                                  <w:rFonts w:hint="eastAsia"/>
                                  <w:b/>
                                  <w:sz w:val="20"/>
                                </w:rPr>
                                <w:t xml:space="preserve">     2</w:t>
                              </w:r>
                              <w:r w:rsidR="008818E9" w:rsidRPr="008818E9">
                                <w:rPr>
                                  <w:rFonts w:hAnsi="新細明體" w:hint="eastAsia"/>
                                  <w:b/>
                                  <w:sz w:val="20"/>
                                </w:rPr>
                                <w:t>×</w:t>
                              </w:r>
                              <w:r w:rsidR="008818E9" w:rsidRPr="008818E9">
                                <w:rPr>
                                  <w:rFonts w:hint="eastAsia"/>
                                  <w:b/>
                                  <w:sz w:val="20"/>
                                </w:rPr>
                                <w:t>10</w:t>
                              </w:r>
                              <w:r w:rsidR="008818E9" w:rsidRPr="008818E9">
                                <w:rPr>
                                  <w:rFonts w:hint="eastAsia"/>
                                  <w:b/>
                                  <w:sz w:val="20"/>
                                  <w:vertAlign w:val="superscript"/>
                                </w:rPr>
                                <w:t>6</w:t>
                              </w:r>
                              <w:r w:rsidR="008818E9" w:rsidRPr="008818E9">
                                <w:rPr>
                                  <w:rFonts w:hint="eastAsia"/>
                                  <w:b/>
                                  <w:sz w:val="20"/>
                                </w:rPr>
                                <w:t>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302" o:spid="_x0000_s1047" style="position:absolute;left:0;text-align:left;margin-left:69pt;margin-top:768.35pt;width:240pt;height:153pt;z-index:251669504;mso-position-horizontal-relative:margin;mso-position-vertical-relative:margin" coordsize="30480,19431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300" o:spid="_x0000_s1048" type="#_x0000_t75" style="position:absolute;width:30480;height:18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MDPPCAAAA3AAAAA8AAABkcnMvZG93bnJldi54bWxET8tqAjEU3Qv+Q7iFbqQmVnwwGsUWBKkg&#10;qEVcXia383ByM0yiTv/eLASXh/OeL1tbiRs1vnCsYdBXIIhTZwrONPwe1x9TED4gG6wck4Z/8rBc&#10;dDtzTIy7855uh5CJGMI+QQ15CHUipU9zsuj7riaO3J9rLIYIm0yaBu8x3FbyU6mxtFhwbMixpu+c&#10;0svhajWc5WS7HqtJ2fv6KUtVjXanK/W0fn9rVzMQgdrwEj/dG6NhqOL8eCYeAbl4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AjAzzwgAAANwAAAAPAAAAAAAAAAAAAAAAAJ8C&#10;AABkcnMvZG93bnJldi54bWxQSwUGAAAAAAQABAD3AAAAjgMAAAAA&#10;">
                  <v:imagedata r:id="rId15" o:title="" cropbottom="8564f"/>
                  <v:path arrowok="t"/>
                </v:shape>
                <v:shape id="_x0000_s1049" type="#_x0000_t202" style="position:absolute;left:5143;top:16097;width:14573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KcN8MA&#10;AADcAAAADwAAAGRycy9kb3ducmV2LnhtbESPS4vCMBSF98L8h3AFd5p2BmWoRpEBYRhc+JiFy0tz&#10;bWqbm9pErf/eCILLw3l8nNmis7W4UutLxwrSUQKCOHe65ELB/341/AbhA7LG2jEpuJOHxfyjN8NM&#10;uxtv6boLhYgj7DNUYEJoMil9bsiiH7mGOHpH11oMUbaF1C3e4rit5WeSTKTFkiPBYEM/hvJqd7ER&#10;svb5ZevOp3RdyYOpJjjemD+lBv1uOQURqAvv8Kv9qxV8JSk8z8QjIO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GKcN8MAAADcAAAADwAAAAAAAAAAAAAAAACYAgAAZHJzL2Rv&#10;d25yZXYueG1sUEsFBgAAAAAEAAQA9QAAAIgDAAAAAA==&#10;" stroked="f">
                  <v:textbox style="mso-fit-shape-to-text:t">
                    <w:txbxContent>
                      <w:p w:rsidR="00522A8A" w:rsidRPr="008818E9" w:rsidRDefault="00522A8A" w:rsidP="008818E9">
                        <w:pPr>
                          <w:ind w:firstLineChars="50" w:firstLine="100"/>
                          <w:rPr>
                            <w:b/>
                            <w:sz w:val="20"/>
                          </w:rPr>
                        </w:pPr>
                        <w:r w:rsidRPr="008818E9">
                          <w:rPr>
                            <w:rFonts w:hint="eastAsia"/>
                            <w:b/>
                            <w:sz w:val="20"/>
                          </w:rPr>
                          <w:t>10</w:t>
                        </w:r>
                        <w:r w:rsidRPr="008818E9">
                          <w:rPr>
                            <w:rFonts w:hint="eastAsia"/>
                            <w:b/>
                            <w:sz w:val="20"/>
                            <w:vertAlign w:val="superscript"/>
                          </w:rPr>
                          <w:t>6</w:t>
                        </w:r>
                        <w:r w:rsidRPr="008818E9">
                          <w:rPr>
                            <w:rFonts w:hint="eastAsia"/>
                            <w:b/>
                            <w:sz w:val="20"/>
                          </w:rPr>
                          <w:t>年</w:t>
                        </w:r>
                        <w:r w:rsidR="008818E9" w:rsidRPr="008818E9">
                          <w:rPr>
                            <w:rFonts w:hint="eastAsia"/>
                            <w:b/>
                            <w:sz w:val="20"/>
                          </w:rPr>
                          <w:t xml:space="preserve">     2</w:t>
                        </w:r>
                        <w:r w:rsidR="008818E9" w:rsidRPr="008818E9">
                          <w:rPr>
                            <w:rFonts w:hAnsi="新細明體" w:hint="eastAsia"/>
                            <w:b/>
                            <w:sz w:val="20"/>
                          </w:rPr>
                          <w:t>×</w:t>
                        </w:r>
                        <w:r w:rsidR="008818E9" w:rsidRPr="008818E9">
                          <w:rPr>
                            <w:rFonts w:hint="eastAsia"/>
                            <w:b/>
                            <w:sz w:val="20"/>
                          </w:rPr>
                          <w:t>10</w:t>
                        </w:r>
                        <w:r w:rsidR="008818E9" w:rsidRPr="008818E9">
                          <w:rPr>
                            <w:rFonts w:hint="eastAsia"/>
                            <w:b/>
                            <w:sz w:val="20"/>
                            <w:vertAlign w:val="superscript"/>
                          </w:rPr>
                          <w:t>6</w:t>
                        </w:r>
                        <w:r w:rsidR="008818E9" w:rsidRPr="008818E9">
                          <w:rPr>
                            <w:rFonts w:hint="eastAsia"/>
                            <w:b/>
                            <w:sz w:val="20"/>
                          </w:rPr>
                          <w:t>年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:rsidR="008818E9" w:rsidRPr="005E1630" w:rsidRDefault="008818E9" w:rsidP="008818E9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8818E9" w:rsidRPr="005E1630" w:rsidRDefault="008818E9" w:rsidP="008818E9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8818E9" w:rsidRPr="005E1630" w:rsidRDefault="008818E9" w:rsidP="008818E9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8818E9" w:rsidRPr="005E1630" w:rsidRDefault="008818E9" w:rsidP="008818E9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8818E9" w:rsidRPr="005E1630" w:rsidRDefault="008818E9" w:rsidP="008818E9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8818E9" w:rsidRPr="005E1630" w:rsidRDefault="008818E9" w:rsidP="008818E9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8818E9" w:rsidRPr="005E1630" w:rsidRDefault="008818E9" w:rsidP="008818E9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8818E9" w:rsidRPr="005E1630" w:rsidRDefault="008818E9" w:rsidP="008818E9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5E1630" w:rsidRPr="005E1630" w:rsidRDefault="005E1630" w:rsidP="008818E9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8818E9" w:rsidRPr="00CF4865" w:rsidRDefault="005E1630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CF4865">
        <w:rPr>
          <w:rFonts w:eastAsiaTheme="minorEastAsia"/>
        </w:rPr>
        <w:t xml:space="preserve">張裂性板塊邊界是以下列哪一種地質構造為主？　</w:t>
      </w:r>
      <w:r w:rsidRPr="00CF4865">
        <w:rPr>
          <w:rFonts w:eastAsiaTheme="minorEastAsia"/>
        </w:rPr>
        <w:t>(A)</w:t>
      </w:r>
      <w:r w:rsidRPr="00CF4865">
        <w:rPr>
          <w:rFonts w:eastAsiaTheme="minorEastAsia"/>
        </w:rPr>
        <w:t xml:space="preserve">正斷層　</w:t>
      </w:r>
      <w:r w:rsidRPr="00CF4865">
        <w:rPr>
          <w:rFonts w:eastAsiaTheme="minorEastAsia"/>
        </w:rPr>
        <w:lastRenderedPageBreak/>
        <w:t>(B)</w:t>
      </w:r>
      <w:r w:rsidRPr="00CF4865">
        <w:rPr>
          <w:rFonts w:eastAsiaTheme="minorEastAsia"/>
        </w:rPr>
        <w:t xml:space="preserve">逆斷層　</w:t>
      </w:r>
      <w:r w:rsidRPr="00CF4865">
        <w:rPr>
          <w:rFonts w:eastAsiaTheme="minorEastAsia"/>
        </w:rPr>
        <w:t>(C)</w:t>
      </w:r>
      <w:r w:rsidR="005109C4">
        <w:rPr>
          <w:rFonts w:eastAsiaTheme="minorEastAsia" w:hint="eastAsia"/>
        </w:rPr>
        <w:t>平移斷層</w:t>
      </w:r>
      <w:r w:rsidRPr="00CF4865">
        <w:rPr>
          <w:rFonts w:eastAsiaTheme="minorEastAsia"/>
        </w:rPr>
        <w:t xml:space="preserve">　</w:t>
      </w:r>
      <w:r w:rsidRPr="00CF4865">
        <w:rPr>
          <w:rFonts w:eastAsiaTheme="minorEastAsia"/>
        </w:rPr>
        <w:t>(D)</w:t>
      </w:r>
      <w:r w:rsidRPr="00CF4865">
        <w:rPr>
          <w:rFonts w:eastAsiaTheme="minorEastAsia"/>
        </w:rPr>
        <w:t>褶皺。</w:t>
      </w:r>
    </w:p>
    <w:p w:rsidR="005E1630" w:rsidRPr="00CF4865" w:rsidRDefault="005E1630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CF4865">
        <w:rPr>
          <w:rFonts w:eastAsiaTheme="minorEastAsia"/>
        </w:rPr>
        <w:t xml:space="preserve">大陸漂移說無法解釋下列何種現象？　</w:t>
      </w:r>
      <w:r w:rsidRPr="00CF4865">
        <w:rPr>
          <w:rFonts w:eastAsiaTheme="minorEastAsia"/>
        </w:rPr>
        <w:t>(A)</w:t>
      </w:r>
      <w:r w:rsidRPr="00CF4865">
        <w:rPr>
          <w:rFonts w:eastAsiaTheme="minorEastAsia"/>
        </w:rPr>
        <w:t xml:space="preserve">南極大陸發現煤層　</w:t>
      </w:r>
      <w:r w:rsidRPr="00CF4865">
        <w:rPr>
          <w:rFonts w:eastAsiaTheme="minorEastAsia"/>
        </w:rPr>
        <w:t>(B)</w:t>
      </w:r>
      <w:r w:rsidRPr="00CF4865">
        <w:rPr>
          <w:rFonts w:eastAsiaTheme="minorEastAsia"/>
        </w:rPr>
        <w:t xml:space="preserve">赤道區發現冰川遺跡　</w:t>
      </w:r>
      <w:r w:rsidRPr="00CF4865">
        <w:rPr>
          <w:rFonts w:eastAsiaTheme="minorEastAsia"/>
        </w:rPr>
        <w:t>(C)</w:t>
      </w:r>
      <w:r w:rsidRPr="00CF4865">
        <w:rPr>
          <w:rFonts w:eastAsiaTheme="minorEastAsia"/>
          <w:u w:val="single"/>
        </w:rPr>
        <w:t>南非</w:t>
      </w:r>
      <w:r w:rsidRPr="00CF4865">
        <w:rPr>
          <w:rFonts w:eastAsiaTheme="minorEastAsia"/>
        </w:rPr>
        <w:t xml:space="preserve">出現最古老的人類化石　</w:t>
      </w:r>
      <w:r w:rsidRPr="00CF4865">
        <w:rPr>
          <w:rFonts w:eastAsiaTheme="minorEastAsia"/>
        </w:rPr>
        <w:t>(D)</w:t>
      </w:r>
      <w:r w:rsidRPr="00CF4865">
        <w:rPr>
          <w:rFonts w:eastAsiaTheme="minorEastAsia"/>
          <w:u w:val="single"/>
        </w:rPr>
        <w:t>南美</w:t>
      </w:r>
      <w:r w:rsidRPr="00CF4865">
        <w:rPr>
          <w:rFonts w:eastAsiaTheme="minorEastAsia"/>
        </w:rPr>
        <w:t>及</w:t>
      </w:r>
      <w:r w:rsidRPr="00CF4865">
        <w:rPr>
          <w:rFonts w:eastAsiaTheme="minorEastAsia"/>
          <w:u w:val="single"/>
        </w:rPr>
        <w:t>非洲</w:t>
      </w:r>
      <w:r w:rsidRPr="00CF4865">
        <w:rPr>
          <w:rFonts w:eastAsiaTheme="minorEastAsia"/>
        </w:rPr>
        <w:t>大陸找到相同的陸相化石</w:t>
      </w:r>
    </w:p>
    <w:p w:rsidR="005E1630" w:rsidRPr="00CF4865" w:rsidRDefault="005E1630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CF4865">
        <w:rPr>
          <w:rFonts w:eastAsiaTheme="minorEastAsia"/>
        </w:rPr>
        <w:t xml:space="preserve">為何海洋地殼年紀大都不老於二億年？　</w:t>
      </w:r>
      <w:r w:rsidRPr="00CF4865">
        <w:rPr>
          <w:rFonts w:eastAsiaTheme="minorEastAsia"/>
        </w:rPr>
        <w:t>(A)</w:t>
      </w:r>
      <w:r w:rsidRPr="00CF4865">
        <w:rPr>
          <w:rFonts w:eastAsiaTheme="minorEastAsia"/>
        </w:rPr>
        <w:t xml:space="preserve">老的海洋地殼都進入地函消失了　</w:t>
      </w:r>
      <w:r w:rsidRPr="00CF4865">
        <w:rPr>
          <w:rFonts w:eastAsiaTheme="minorEastAsia"/>
        </w:rPr>
        <w:t>(B)</w:t>
      </w:r>
      <w:r w:rsidRPr="00CF4865">
        <w:rPr>
          <w:rFonts w:eastAsiaTheme="minorEastAsia"/>
        </w:rPr>
        <w:t xml:space="preserve">老的海洋地殼因海底擴張變成陸地地殼　</w:t>
      </w:r>
      <w:r w:rsidRPr="00CF4865">
        <w:rPr>
          <w:rFonts w:eastAsiaTheme="minorEastAsia"/>
        </w:rPr>
        <w:t>(C)</w:t>
      </w:r>
      <w:r w:rsidRPr="00CF4865">
        <w:rPr>
          <w:rFonts w:eastAsiaTheme="minorEastAsia"/>
        </w:rPr>
        <w:t xml:space="preserve">因不斷的有玄武岩流覆蓋在舊地殼上　</w:t>
      </w:r>
      <w:r w:rsidRPr="00CF4865">
        <w:rPr>
          <w:rFonts w:eastAsiaTheme="minorEastAsia"/>
        </w:rPr>
        <w:t>(D)</w:t>
      </w:r>
      <w:r w:rsidRPr="00CF4865">
        <w:rPr>
          <w:rFonts w:eastAsiaTheme="minorEastAsia"/>
        </w:rPr>
        <w:t>海洋地殼</w:t>
      </w:r>
      <w:r w:rsidRPr="00CF4865">
        <w:rPr>
          <w:rFonts w:eastAsiaTheme="minorEastAsia"/>
          <w:noProof/>
          <w:position w:val="-4"/>
        </w:rPr>
        <w:drawing>
          <wp:inline distT="0" distB="0" distL="0" distR="0" wp14:anchorId="3E177B6B" wp14:editId="25E69D67">
            <wp:extent cx="142875" cy="142875"/>
            <wp:effectExtent l="0" t="0" r="9525" b="9525"/>
            <wp:docPr id="303" name="圖片 303" descr="fa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afc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865">
        <w:rPr>
          <w:rFonts w:eastAsiaTheme="minorEastAsia"/>
        </w:rPr>
        <w:t>積作用盛</w:t>
      </w:r>
    </w:p>
    <w:p w:rsidR="00CF4865" w:rsidRPr="00CF4865" w:rsidRDefault="005E1630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CF4865">
        <w:rPr>
          <w:rFonts w:eastAsiaTheme="minorEastAsia"/>
        </w:rPr>
        <w:t xml:space="preserve">板塊構造學說中之「板塊」指的是：　</w:t>
      </w:r>
      <w:r w:rsidRPr="00CF4865">
        <w:rPr>
          <w:rFonts w:eastAsiaTheme="minorEastAsia"/>
        </w:rPr>
        <w:t>(A)</w:t>
      </w:r>
      <w:r w:rsidRPr="00CF4865">
        <w:rPr>
          <w:rFonts w:eastAsiaTheme="minorEastAsia"/>
        </w:rPr>
        <w:t xml:space="preserve">軟流圈　</w:t>
      </w:r>
      <w:r w:rsidRPr="00CF4865">
        <w:rPr>
          <w:rFonts w:eastAsiaTheme="minorEastAsia"/>
        </w:rPr>
        <w:t>(B)</w:t>
      </w:r>
      <w:r w:rsidRPr="00CF4865">
        <w:rPr>
          <w:rFonts w:eastAsiaTheme="minorEastAsia"/>
        </w:rPr>
        <w:t xml:space="preserve">地殼　</w:t>
      </w:r>
      <w:r w:rsidRPr="00CF4865">
        <w:rPr>
          <w:rFonts w:eastAsiaTheme="minorEastAsia"/>
        </w:rPr>
        <w:t>(C)</w:t>
      </w:r>
      <w:r w:rsidRPr="00CF4865">
        <w:rPr>
          <w:rFonts w:eastAsiaTheme="minorEastAsia"/>
        </w:rPr>
        <w:t xml:space="preserve">上部地函　</w:t>
      </w:r>
      <w:r w:rsidRPr="00CF4865">
        <w:rPr>
          <w:rFonts w:eastAsiaTheme="minorEastAsia"/>
        </w:rPr>
        <w:t>(D)</w:t>
      </w:r>
      <w:r w:rsidRPr="00CF4865">
        <w:rPr>
          <w:rFonts w:eastAsiaTheme="minorEastAsia"/>
        </w:rPr>
        <w:t>岩石圈。</w:t>
      </w:r>
    </w:p>
    <w:p w:rsidR="005E1630" w:rsidRPr="00CF4865" w:rsidRDefault="00CF4865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CF4865">
        <w:rPr>
          <w:rFonts w:eastAsiaTheme="minorEastAsia"/>
        </w:rPr>
        <w:t xml:space="preserve">有關大陸漂移與海底擴張的敘述，下列何者錯誤？　</w:t>
      </w:r>
      <w:r w:rsidRPr="00CF4865">
        <w:rPr>
          <w:rFonts w:eastAsiaTheme="minorEastAsia"/>
        </w:rPr>
        <w:t>(A)</w:t>
      </w:r>
      <w:r w:rsidRPr="00CF4865">
        <w:rPr>
          <w:rFonts w:eastAsiaTheme="minorEastAsia"/>
        </w:rPr>
        <w:t xml:space="preserve">海底擴張說可支持大陸漂移說　</w:t>
      </w:r>
      <w:r w:rsidRPr="00CF4865">
        <w:rPr>
          <w:rFonts w:eastAsiaTheme="minorEastAsia"/>
        </w:rPr>
        <w:t>(B)</w:t>
      </w:r>
      <w:r w:rsidRPr="00CF4865">
        <w:rPr>
          <w:rFonts w:eastAsiaTheme="minorEastAsia"/>
        </w:rPr>
        <w:t xml:space="preserve">大陸漂移二億年前至今已停止　</w:t>
      </w:r>
      <w:r w:rsidRPr="00CF4865">
        <w:rPr>
          <w:rFonts w:eastAsiaTheme="minorEastAsia"/>
        </w:rPr>
        <w:t>(C)</w:t>
      </w:r>
      <w:r w:rsidRPr="00CF4865">
        <w:rPr>
          <w:rFonts w:eastAsiaTheme="minorEastAsia"/>
        </w:rPr>
        <w:t xml:space="preserve">最年輕的海洋地殼出現在中洋脊的裂谷處　</w:t>
      </w:r>
      <w:r w:rsidRPr="00CF4865">
        <w:rPr>
          <w:rFonts w:eastAsiaTheme="minorEastAsia"/>
        </w:rPr>
        <w:t>(D)</w:t>
      </w:r>
      <w:r w:rsidRPr="00CF4865">
        <w:rPr>
          <w:rFonts w:eastAsiaTheme="minorEastAsia"/>
        </w:rPr>
        <w:t>海底擴張的對稱中心就在中洋脊。</w:t>
      </w:r>
      <w:r w:rsidR="005E1630" w:rsidRPr="00CF4865">
        <w:rPr>
          <w:rFonts w:eastAsiaTheme="minorEastAsia"/>
        </w:rPr>
        <w:t xml:space="preserve">　</w:t>
      </w:r>
    </w:p>
    <w:p w:rsidR="00CF4865" w:rsidRPr="00CF4865" w:rsidRDefault="00CF4865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CF4865">
        <w:rPr>
          <w:rFonts w:eastAsiaTheme="minorEastAsia"/>
        </w:rPr>
        <w:t xml:space="preserve">下列哪個岩層是最可能發現化石的理想地方？　</w:t>
      </w:r>
      <w:r w:rsidRPr="00CF4865">
        <w:rPr>
          <w:rFonts w:eastAsiaTheme="minorEastAsia"/>
        </w:rPr>
        <w:t>(A)</w:t>
      </w:r>
      <w:r w:rsidRPr="00CF4865">
        <w:rPr>
          <w:rFonts w:eastAsiaTheme="minorEastAsia"/>
        </w:rPr>
        <w:t xml:space="preserve">板岩　</w:t>
      </w:r>
      <w:r w:rsidRPr="00CF4865">
        <w:rPr>
          <w:rFonts w:eastAsiaTheme="minorEastAsia"/>
        </w:rPr>
        <w:t>(B)</w:t>
      </w:r>
      <w:r w:rsidRPr="00CF4865">
        <w:rPr>
          <w:rFonts w:eastAsiaTheme="minorEastAsia"/>
        </w:rPr>
        <w:t xml:space="preserve">頁岩　</w:t>
      </w:r>
      <w:r w:rsidRPr="00CF4865">
        <w:rPr>
          <w:rFonts w:eastAsiaTheme="minorEastAsia"/>
        </w:rPr>
        <w:t>(C)</w:t>
      </w:r>
      <w:r w:rsidRPr="00CF4865">
        <w:rPr>
          <w:rFonts w:eastAsiaTheme="minorEastAsia"/>
        </w:rPr>
        <w:t xml:space="preserve">玄武岩　</w:t>
      </w:r>
      <w:r w:rsidRPr="00CF4865">
        <w:rPr>
          <w:rFonts w:eastAsiaTheme="minorEastAsia"/>
        </w:rPr>
        <w:t>(D)</w:t>
      </w:r>
      <w:r w:rsidRPr="00CF4865">
        <w:rPr>
          <w:rFonts w:eastAsiaTheme="minorEastAsia"/>
        </w:rPr>
        <w:t>安山岩</w:t>
      </w:r>
    </w:p>
    <w:p w:rsidR="00CF4865" w:rsidRPr="00CF4865" w:rsidRDefault="00CF4865" w:rsidP="00CF4865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CF4865" w:rsidRPr="00CF4865" w:rsidRDefault="00CF4865" w:rsidP="00CF4865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  <w:r w:rsidRPr="00CF4865">
        <w:rPr>
          <w:rFonts w:eastAsiaTheme="minorEastAsia"/>
          <w:noProof/>
        </w:rPr>
        <w:drawing>
          <wp:anchor distT="0" distB="0" distL="114300" distR="114300" simplePos="0" relativeHeight="251670528" behindDoc="0" locked="0" layoutInCell="1" allowOverlap="1" wp14:anchorId="2942703A" wp14:editId="74D8191D">
            <wp:simplePos x="0" y="0"/>
            <wp:positionH relativeFrom="margin">
              <wp:posOffset>5438775</wp:posOffset>
            </wp:positionH>
            <wp:positionV relativeFrom="margin">
              <wp:posOffset>2057400</wp:posOffset>
            </wp:positionV>
            <wp:extent cx="2590800" cy="1704975"/>
            <wp:effectExtent l="0" t="0" r="0" b="9525"/>
            <wp:wrapSquare wrapText="bothSides"/>
            <wp:docPr id="304" name="圖片 304" descr="503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5030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4865" w:rsidRPr="005109C4" w:rsidRDefault="00CF4865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CF4865">
        <w:rPr>
          <w:rFonts w:eastAsiaTheme="minorEastAsia"/>
        </w:rPr>
        <w:t>右圖為聚合性板塊邊界示意圖，依此圖推斷岩石的類別，則下列哪些敘述是</w:t>
      </w:r>
      <w:r w:rsidR="00905930">
        <w:rPr>
          <w:rFonts w:eastAsiaTheme="minorEastAsia"/>
        </w:rPr>
        <w:t>正確的？甲處：因強烈擠壓產生高溫高壓，故有</w:t>
      </w:r>
      <w:r w:rsidR="00905930">
        <w:rPr>
          <w:rFonts w:eastAsiaTheme="minorEastAsia" w:hint="eastAsia"/>
        </w:rPr>
        <w:t>沉積</w:t>
      </w:r>
      <w:r w:rsidRPr="005109C4">
        <w:rPr>
          <w:rFonts w:eastAsiaTheme="minorEastAsia"/>
        </w:rPr>
        <w:t>岩；乙處：有岩漿</w:t>
      </w:r>
      <w:r w:rsidR="00905930">
        <w:rPr>
          <w:rFonts w:eastAsiaTheme="minorEastAsia"/>
        </w:rPr>
        <w:t>上升至地表冷卻，形成火山岩；丙處：有熔融岩漿進入，冷卻凝固成</w:t>
      </w:r>
      <w:r w:rsidR="00905930">
        <w:rPr>
          <w:rFonts w:eastAsiaTheme="minorEastAsia" w:hint="eastAsia"/>
        </w:rPr>
        <w:t>深成</w:t>
      </w:r>
      <w:r w:rsidRPr="005109C4">
        <w:rPr>
          <w:rFonts w:eastAsiaTheme="minorEastAsia"/>
        </w:rPr>
        <w:t>岩</w:t>
      </w:r>
      <w:r w:rsidRPr="005109C4">
        <w:rPr>
          <w:rFonts w:eastAsiaTheme="minorEastAsia"/>
        </w:rPr>
        <w:br/>
        <w:t>(A)</w:t>
      </w:r>
      <w:r w:rsidRPr="005109C4">
        <w:rPr>
          <w:rFonts w:eastAsiaTheme="minorEastAsia"/>
        </w:rPr>
        <w:t xml:space="preserve">甲乙　</w:t>
      </w:r>
      <w:r w:rsidRPr="005109C4">
        <w:rPr>
          <w:rFonts w:eastAsiaTheme="minorEastAsia"/>
        </w:rPr>
        <w:t>(B)</w:t>
      </w:r>
      <w:r w:rsidRPr="005109C4">
        <w:rPr>
          <w:rFonts w:eastAsiaTheme="minorEastAsia"/>
        </w:rPr>
        <w:t xml:space="preserve">甲丙　</w:t>
      </w:r>
      <w:r w:rsidRPr="005109C4">
        <w:rPr>
          <w:rFonts w:eastAsiaTheme="minorEastAsia"/>
        </w:rPr>
        <w:t>(C)</w:t>
      </w:r>
      <w:r w:rsidRPr="005109C4">
        <w:rPr>
          <w:rFonts w:eastAsiaTheme="minorEastAsia"/>
        </w:rPr>
        <w:t xml:space="preserve">乙丙　</w:t>
      </w:r>
      <w:r w:rsidRPr="005109C4">
        <w:rPr>
          <w:rFonts w:eastAsiaTheme="minorEastAsia"/>
        </w:rPr>
        <w:t>(D)</w:t>
      </w:r>
      <w:r w:rsidRPr="005109C4">
        <w:rPr>
          <w:rFonts w:eastAsiaTheme="minorEastAsia"/>
        </w:rPr>
        <w:t>甲乙丙。</w:t>
      </w:r>
    </w:p>
    <w:p w:rsidR="00CF4865" w:rsidRPr="005109C4" w:rsidRDefault="00CF4865" w:rsidP="00CF4865">
      <w:pPr>
        <w:pStyle w:val="ac"/>
        <w:rPr>
          <w:rFonts w:ascii="Times New Roman" w:eastAsiaTheme="minorEastAsia" w:hAnsi="Times New Roman"/>
          <w:color w:val="000000"/>
          <w:szCs w:val="24"/>
        </w:rPr>
      </w:pPr>
    </w:p>
    <w:p w:rsidR="00CF4865" w:rsidRPr="005109C4" w:rsidRDefault="00CF4865" w:rsidP="00CF4865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CF4865" w:rsidRPr="005109C4" w:rsidRDefault="00CF4865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109C4">
        <w:rPr>
          <w:rFonts w:eastAsiaTheme="minorEastAsia"/>
          <w:noProof/>
        </w:rPr>
        <w:drawing>
          <wp:anchor distT="0" distB="0" distL="114300" distR="114300" simplePos="0" relativeHeight="251671552" behindDoc="0" locked="0" layoutInCell="1" allowOverlap="1" wp14:anchorId="4EF99A2F" wp14:editId="589CD723">
            <wp:simplePos x="0" y="0"/>
            <wp:positionH relativeFrom="margin">
              <wp:posOffset>5486400</wp:posOffset>
            </wp:positionH>
            <wp:positionV relativeFrom="margin">
              <wp:posOffset>3867150</wp:posOffset>
            </wp:positionV>
            <wp:extent cx="2390775" cy="1276350"/>
            <wp:effectExtent l="0" t="0" r="9525" b="0"/>
            <wp:wrapSquare wrapText="bothSides"/>
            <wp:docPr id="305" name="圖片 305" descr="5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5-0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109C4">
        <w:rPr>
          <w:rFonts w:eastAsiaTheme="minorEastAsia"/>
        </w:rPr>
        <w:t xml:space="preserve">下列地球的層狀結構及其組成物質配對正確的是：　</w:t>
      </w:r>
      <w:r w:rsidRPr="005109C4">
        <w:rPr>
          <w:rFonts w:eastAsiaTheme="minorEastAsia"/>
        </w:rPr>
        <w:t>(A)</w:t>
      </w:r>
      <w:r w:rsidRPr="005109C4">
        <w:rPr>
          <w:rFonts w:eastAsiaTheme="minorEastAsia"/>
        </w:rPr>
        <w:t xml:space="preserve">大陸地殼－玄武岩質　</w:t>
      </w:r>
      <w:r w:rsidRPr="005109C4">
        <w:rPr>
          <w:rFonts w:eastAsiaTheme="minorEastAsia"/>
        </w:rPr>
        <w:t>(B)</w:t>
      </w:r>
      <w:r w:rsidRPr="005109C4">
        <w:rPr>
          <w:rFonts w:eastAsiaTheme="minorEastAsia"/>
        </w:rPr>
        <w:t xml:space="preserve">海洋地殼－花岡岩質　</w:t>
      </w:r>
      <w:r w:rsidRPr="005109C4">
        <w:rPr>
          <w:rFonts w:eastAsiaTheme="minorEastAsia"/>
        </w:rPr>
        <w:t>(C)</w:t>
      </w:r>
      <w:r w:rsidRPr="005109C4">
        <w:rPr>
          <w:rFonts w:eastAsiaTheme="minorEastAsia"/>
        </w:rPr>
        <w:t xml:space="preserve">外核－橄欖岩　</w:t>
      </w:r>
      <w:r w:rsidRPr="005109C4">
        <w:rPr>
          <w:rFonts w:eastAsiaTheme="minorEastAsia"/>
        </w:rPr>
        <w:t>(D)</w:t>
      </w:r>
      <w:r w:rsidRPr="005109C4">
        <w:rPr>
          <w:rFonts w:eastAsiaTheme="minorEastAsia"/>
        </w:rPr>
        <w:t>內核－鐵鎳質</w:t>
      </w:r>
    </w:p>
    <w:p w:rsidR="00CF4865" w:rsidRPr="005109C4" w:rsidRDefault="00CF4865" w:rsidP="00CF4865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CF4865" w:rsidRPr="005109C4" w:rsidRDefault="00CF4865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109C4">
        <w:rPr>
          <w:rFonts w:eastAsiaTheme="minorEastAsia"/>
        </w:rPr>
        <w:t>右圖中岩石圈的範圍是：</w:t>
      </w:r>
      <w:r w:rsidRPr="005109C4">
        <w:rPr>
          <w:rFonts w:eastAsiaTheme="minorEastAsia"/>
        </w:rPr>
        <w:t>(A)AB</w:t>
      </w:r>
      <w:r w:rsidRPr="005109C4">
        <w:rPr>
          <w:rFonts w:eastAsiaTheme="minorEastAsia"/>
        </w:rPr>
        <w:t xml:space="preserve">間　</w:t>
      </w:r>
      <w:r w:rsidRPr="005109C4">
        <w:rPr>
          <w:rFonts w:eastAsiaTheme="minorEastAsia"/>
        </w:rPr>
        <w:t>(B)AC</w:t>
      </w:r>
      <w:r w:rsidRPr="005109C4">
        <w:rPr>
          <w:rFonts w:eastAsiaTheme="minorEastAsia"/>
        </w:rPr>
        <w:t xml:space="preserve">間　</w:t>
      </w:r>
      <w:r w:rsidRPr="005109C4">
        <w:rPr>
          <w:rFonts w:eastAsiaTheme="minorEastAsia"/>
        </w:rPr>
        <w:t>(C)BC</w:t>
      </w:r>
      <w:r w:rsidRPr="005109C4">
        <w:rPr>
          <w:rFonts w:eastAsiaTheme="minorEastAsia"/>
        </w:rPr>
        <w:t xml:space="preserve">間　</w:t>
      </w:r>
      <w:r w:rsidRPr="005109C4">
        <w:rPr>
          <w:rFonts w:eastAsiaTheme="minorEastAsia"/>
        </w:rPr>
        <w:t>(D)AD</w:t>
      </w:r>
      <w:r w:rsidRPr="005109C4">
        <w:rPr>
          <w:rFonts w:eastAsiaTheme="minorEastAsia"/>
        </w:rPr>
        <w:t>間</w:t>
      </w:r>
    </w:p>
    <w:p w:rsidR="00CF4865" w:rsidRPr="005109C4" w:rsidRDefault="00CF4865" w:rsidP="00CF4865">
      <w:pPr>
        <w:pStyle w:val="ac"/>
        <w:rPr>
          <w:rFonts w:ascii="Times New Roman" w:eastAsiaTheme="minorEastAsia" w:hAnsi="Times New Roman"/>
          <w:color w:val="000000"/>
          <w:szCs w:val="24"/>
        </w:rPr>
      </w:pPr>
    </w:p>
    <w:p w:rsidR="00CF4865" w:rsidRPr="005109C4" w:rsidRDefault="002E3FFF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rPr>
          <w:rFonts w:eastAsiaTheme="minorEastAsi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78" type="#_x0000_t75" style="position:absolute;left:0;text-align:left;margin-left:6pt;margin-top:420pt;width:657.75pt;height:54pt;z-index:251678720;mso-position-horizontal-relative:margin;mso-position-vertical-relative:margin">
            <v:imagedata r:id="rId19" o:title=""/>
            <w10:wrap type="square" anchorx="margin" anchory="margin"/>
          </v:shape>
          <o:OLEObject Type="Embed" ProgID="Word.Document.8" ShapeID="_x0000_s1078" DrawAspect="Content" ObjectID="_1577013196" r:id="rId20">
            <o:FieldCodes>\s</o:FieldCodes>
          </o:OLEObject>
        </w:pict>
      </w:r>
      <w:r w:rsidR="002E60EE" w:rsidRPr="005109C4">
        <w:rPr>
          <w:rFonts w:eastAsiaTheme="minorEastAsia"/>
        </w:rPr>
        <w:t>下列哪一種斷層常和褶皺相伴發生？</w:t>
      </w:r>
      <w:r w:rsidR="002E60EE" w:rsidRPr="005109C4">
        <w:rPr>
          <w:rFonts w:eastAsiaTheme="minorEastAsia"/>
        </w:rPr>
        <w:br/>
      </w:r>
    </w:p>
    <w:p w:rsidR="002E60EE" w:rsidRPr="005109C4" w:rsidRDefault="002E60EE" w:rsidP="002E60EE">
      <w:pPr>
        <w:pStyle w:val="ac"/>
        <w:rPr>
          <w:rFonts w:ascii="Times New Roman" w:eastAsiaTheme="minorEastAsia" w:hAnsi="Times New Roman"/>
          <w:color w:val="000000"/>
          <w:szCs w:val="24"/>
        </w:rPr>
      </w:pPr>
    </w:p>
    <w:p w:rsidR="002E60EE" w:rsidRPr="005109C4" w:rsidRDefault="002E60EE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5109C4">
        <w:rPr>
          <w:rFonts w:eastAsiaTheme="minorEastAsia"/>
          <w:color w:val="444444"/>
          <w:shd w:val="clear" w:color="auto" w:fill="FFFFFF"/>
        </w:rPr>
        <w:t>下列有關軟流圈和岩石圈的敘述何者正確？</w:t>
      </w:r>
      <w:r w:rsidRPr="005109C4">
        <w:rPr>
          <w:rFonts w:eastAsiaTheme="minorEastAsia"/>
          <w:color w:val="444444"/>
          <w:shd w:val="clear" w:color="auto" w:fill="FFFFFF"/>
        </w:rPr>
        <w:t>(A)</w:t>
      </w:r>
      <w:r w:rsidRPr="005109C4">
        <w:rPr>
          <w:rFonts w:eastAsiaTheme="minorEastAsia"/>
          <w:color w:val="444444"/>
          <w:shd w:val="clear" w:color="auto" w:fill="FFFFFF"/>
        </w:rPr>
        <w:t>岩石圈就是板塊，包括地殼和下部地函</w:t>
      </w:r>
      <w:r w:rsidRPr="005109C4">
        <w:rPr>
          <w:rFonts w:eastAsiaTheme="minorEastAsia"/>
          <w:color w:val="444444"/>
          <w:shd w:val="clear" w:color="auto" w:fill="FFFFFF"/>
        </w:rPr>
        <w:t>(B)</w:t>
      </w:r>
      <w:r w:rsidRPr="005109C4">
        <w:rPr>
          <w:rFonts w:eastAsiaTheme="minorEastAsia"/>
          <w:color w:val="444444"/>
          <w:shd w:val="clear" w:color="auto" w:fill="FFFFFF"/>
        </w:rPr>
        <w:t>板塊能移動，是因為地函熱對流的作用</w:t>
      </w:r>
      <w:r w:rsidRPr="005109C4">
        <w:rPr>
          <w:rFonts w:eastAsiaTheme="minorEastAsia"/>
          <w:color w:val="444444"/>
          <w:shd w:val="clear" w:color="auto" w:fill="FFFFFF"/>
        </w:rPr>
        <w:t> (C)</w:t>
      </w:r>
      <w:r w:rsidRPr="005109C4">
        <w:rPr>
          <w:rFonts w:eastAsiaTheme="minorEastAsia"/>
          <w:color w:val="444444"/>
          <w:shd w:val="clear" w:color="auto" w:fill="FFFFFF"/>
        </w:rPr>
        <w:t>軟流圈形成的原因為該處的物質產生部分熔融，高熔點的物質先熔化</w:t>
      </w:r>
      <w:r w:rsidRPr="005109C4">
        <w:rPr>
          <w:rFonts w:eastAsiaTheme="minorEastAsia"/>
          <w:color w:val="444444"/>
          <w:shd w:val="clear" w:color="auto" w:fill="FFFFFF"/>
        </w:rPr>
        <w:t xml:space="preserve">  (D)</w:t>
      </w:r>
      <w:r w:rsidRPr="005109C4">
        <w:rPr>
          <w:rFonts w:eastAsiaTheme="minorEastAsia"/>
          <w:color w:val="444444"/>
          <w:shd w:val="clear" w:color="auto" w:fill="FFFFFF"/>
        </w:rPr>
        <w:t>岩石圈較軟，軟流圈較硬，較脆</w:t>
      </w:r>
    </w:p>
    <w:p w:rsidR="007D4B7C" w:rsidRDefault="007D4B7C" w:rsidP="007D4B7C">
      <w:pPr>
        <w:pStyle w:val="ac"/>
        <w:rPr>
          <w:rFonts w:eastAsiaTheme="minorEastAsia"/>
          <w:color w:val="000000"/>
        </w:rPr>
      </w:pPr>
    </w:p>
    <w:p w:rsidR="005109C4" w:rsidRPr="005109C4" w:rsidRDefault="005109C4" w:rsidP="005109C4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rPr>
          <w:rFonts w:ascii="Calibri" w:hAnsi="Calibri"/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D329BDD" wp14:editId="299244E1">
                <wp:simplePos x="0" y="0"/>
                <wp:positionH relativeFrom="margin">
                  <wp:posOffset>5441315</wp:posOffset>
                </wp:positionH>
                <wp:positionV relativeFrom="margin">
                  <wp:posOffset>6951980</wp:posOffset>
                </wp:positionV>
                <wp:extent cx="2863215" cy="1533525"/>
                <wp:effectExtent l="0" t="0" r="13335" b="28575"/>
                <wp:wrapSquare wrapText="bothSides"/>
                <wp:docPr id="322" name="群組 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3215" cy="1533525"/>
                          <a:chOff x="0" y="0"/>
                          <a:chExt cx="3476625" cy="1695450"/>
                        </a:xfrm>
                      </wpg:grpSpPr>
                      <wpg:grpSp>
                        <wpg:cNvPr id="323" name="群組 323"/>
                        <wpg:cNvGrpSpPr/>
                        <wpg:grpSpPr>
                          <a:xfrm>
                            <a:off x="95243" y="76200"/>
                            <a:ext cx="3314458" cy="1543050"/>
                            <a:chOff x="-8" y="0"/>
                            <a:chExt cx="3666858" cy="1781175"/>
                          </a:xfrm>
                        </wpg:grpSpPr>
                        <wpg:grpSp>
                          <wpg:cNvPr id="324" name="群組 324"/>
                          <wpg:cNvGrpSpPr/>
                          <wpg:grpSpPr>
                            <a:xfrm>
                              <a:off x="257176" y="238125"/>
                              <a:ext cx="3284106" cy="1543050"/>
                              <a:chOff x="2" y="0"/>
                              <a:chExt cx="4457088" cy="1799590"/>
                            </a:xfrm>
                          </wpg:grpSpPr>
                          <wps:wsp>
                            <wps:cNvPr id="325" name="直線接點 325"/>
                            <wps:cNvCnPr/>
                            <wps:spPr>
                              <a:xfrm flipH="1">
                                <a:off x="428625" y="876300"/>
                                <a:ext cx="760730" cy="725805"/>
                              </a:xfrm>
                              <a:prstGeom prst="line">
                                <a:avLst/>
                              </a:prstGeom>
                              <a:ln w="38100">
                                <a:prstDash val="sysDot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26" name="直線接點 326"/>
                            <wps:cNvCnPr/>
                            <wps:spPr>
                              <a:xfrm flipH="1" flipV="1">
                                <a:off x="838200" y="723900"/>
                                <a:ext cx="1960880" cy="107569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27" name="直線接點 327"/>
                            <wps:cNvCnPr>
                              <a:stCxn id="334" idx="0"/>
                            </wps:cNvCnPr>
                            <wps:spPr>
                              <a:xfrm flipH="1">
                                <a:off x="2247900" y="966446"/>
                                <a:ext cx="473004" cy="511834"/>
                              </a:xfrm>
                              <a:prstGeom prst="line">
                                <a:avLst/>
                              </a:prstGeom>
                              <a:ln w="38100">
                                <a:prstDash val="sysDot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28" name="直線接點 328"/>
                            <wps:cNvCnPr/>
                            <wps:spPr>
                              <a:xfrm flipH="1" flipV="1">
                                <a:off x="2" y="666750"/>
                                <a:ext cx="4457088" cy="410302"/>
                              </a:xfrm>
                              <a:prstGeom prst="line">
                                <a:avLst/>
                              </a:prstGeom>
                              <a:ln w="38100">
                                <a:prstDash val="lg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29" name="直線接點 329"/>
                            <wps:cNvCnPr/>
                            <wps:spPr>
                              <a:xfrm flipH="1" flipV="1">
                                <a:off x="428625" y="0"/>
                                <a:ext cx="1562583" cy="876299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30" name="直線接點 330"/>
                            <wps:cNvCnPr/>
                            <wps:spPr>
                              <a:xfrm flipH="1">
                                <a:off x="3276247" y="0"/>
                                <a:ext cx="933804" cy="966446"/>
                              </a:xfrm>
                              <a:prstGeom prst="line">
                                <a:avLst/>
                              </a:prstGeom>
                              <a:ln w="38100">
                                <a:prstDash val="sysDot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331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8" y="609599"/>
                              <a:ext cx="352425" cy="45719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D4B7C" w:rsidRPr="002159EF" w:rsidRDefault="007D4B7C" w:rsidP="007D4B7C">
                                <w:pPr>
                                  <w:rPr>
                                    <w:b/>
                                  </w:rPr>
                                </w:pPr>
                                <w:r w:rsidRPr="002159EF">
                                  <w:rPr>
                                    <w:rFonts w:hint="eastAsia"/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32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6073" y="66675"/>
                              <a:ext cx="396793" cy="441003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D4B7C" w:rsidRPr="002159EF" w:rsidRDefault="005109C4" w:rsidP="007D4B7C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33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14425" y="0"/>
                              <a:ext cx="352425" cy="6096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D4B7C" w:rsidRPr="002159EF" w:rsidRDefault="007D4B7C" w:rsidP="007D4B7C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34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85799" y="1066800"/>
                              <a:ext cx="352425" cy="54504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D4B7C" w:rsidRPr="002159EF" w:rsidRDefault="007D4B7C" w:rsidP="007D4B7C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35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1102" y="1161638"/>
                              <a:ext cx="352425" cy="6000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D4B7C" w:rsidRPr="002159EF" w:rsidRDefault="007D4B7C" w:rsidP="007D4B7C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36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76120" y="1040341"/>
                              <a:ext cx="352425" cy="5715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D4B7C" w:rsidRPr="007D4B7C" w:rsidRDefault="007D4B7C" w:rsidP="007D4B7C">
                                <w:pPr>
                                  <w:rPr>
                                    <w:b/>
                                    <w:sz w:val="22"/>
                                    <w:szCs w:val="22"/>
                                  </w:rPr>
                                </w:pPr>
                                <w:r w:rsidRPr="007D4B7C">
                                  <w:rPr>
                                    <w:rFonts w:hint="eastAsia"/>
                                    <w:b/>
                                    <w:sz w:val="22"/>
                                    <w:szCs w:val="22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337" name="矩形 337"/>
                        <wps:cNvSpPr/>
                        <wps:spPr>
                          <a:xfrm>
                            <a:off x="0" y="0"/>
                            <a:ext cx="3476625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22" o:spid="_x0000_s1050" style="position:absolute;left:0;text-align:left;margin-left:428.45pt;margin-top:547.4pt;width:225.45pt;height:120.75pt;z-index:251675648;mso-position-horizontal-relative:margin;mso-position-vertical-relative:margin;mso-width-relative:margin;mso-height-relative:margin" coordsize="34766,16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">
                <v:group id="群組 323" o:spid="_x0000_s1051" style="position:absolute;left:952;top:762;width:33145;height:15430" coordorigin="" coordsize="36668,178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<v:group id="群組 324" o:spid="_x0000_s1052" style="position:absolute;left:2571;top:2381;width:32841;height:15430" coordorigin="" coordsize="44570,17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o6u3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mi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jq7exgAAANwA&#10;AAAPAAAAAAAAAAAAAAAAAKoCAABkcnMvZG93bnJldi54bWxQSwUGAAAAAAQABAD6AAAAnQMAAAAA&#10;">
                    <v:line id="直線接點 325" o:spid="_x0000_s1053" style="position:absolute;flip:x;visibility:visible;mso-wrap-style:square" from="4286,8763" to="11893,16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Kl4cYAAADcAAAADwAAAGRycy9kb3ducmV2LnhtbESPT2vCQBTE74LfYXmCl6IbLS0SXcU/&#10;iBZ7MQpeH9nXJDX7NmRXk/bTd4WCx2FmfsPMFq0pxZ1qV1hWMBpGIIhTqwvOFJxP28EEhPPIGkvL&#10;pOCHHCzm3c4MY20bPtI98ZkIEHYxKsi9r2IpXZqTQTe0FXHwvmxt0AdZZ1LX2AS4KeU4it6lwYLD&#10;Qo4VrXNKr8nNKHDm8LJNVs3vZbPa78rPj+Yw+c6U6vfa5RSEp9Y/w//tvVbwOn6Dx5lw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RipeHGAAAA3AAAAA8AAAAAAAAA&#10;AAAAAAAAoQIAAGRycy9kb3ducmV2LnhtbFBLBQYAAAAABAAEAPkAAACUAwAAAAA=&#10;" strokecolor="black [3040]" strokeweight="3pt">
                      <v:stroke dashstyle="1 1"/>
                    </v:line>
                    <v:line id="直線接點 326" o:spid="_x0000_s1054" style="position:absolute;flip:x y;visibility:visible;mso-wrap-style:square" from="8382,7239" to="27990,179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siD8MAAADcAAAADwAAAGRycy9kb3ducmV2LnhtbESPT2sCMRTE7wW/Q3iCt5r4B5HVKCIV&#10;Reih1kOPj+S5G9y8LJtU129vhEKPw8xvhlmuO1+LG7XRBdYwGioQxCZYx6WG8/fufQ4iJmSLdWDS&#10;8KAI61XvbYmFDXf+otsplSKXcCxQQ5VSU0gZTUUe4zA0xNm7hNZjyrItpW3xnst9LcdKzaRHx3mh&#10;woa2FZnr6ddrmOw+zfHHuemHovlDWcOH83Gv9aDfbRYgEnXpP/xHH2zmxjN4nclHQK6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QrIg/DAAAA3AAAAA8AAAAAAAAAAAAA&#10;AAAAoQIAAGRycy9kb3ducmV2LnhtbFBLBQYAAAAABAAEAPkAAACRAwAAAAA=&#10;" strokecolor="black [3040]" strokeweight="3pt"/>
                    <v:line id="直線接點 327" o:spid="_x0000_s1055" style="position:absolute;flip:x;visibility:visible;mso-wrap-style:square" from="22479,9664" to="27209,147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yeDcYAAADcAAAADwAAAGRycy9kb3ducmV2LnhtbESPT2vCQBTE74LfYXmCl6IbLbQSXcU/&#10;iBZ7MQpeH9nXJDX7NmRXk/bTd4WCx2FmfsPMFq0pxZ1qV1hWMBpGIIhTqwvOFJxP28EEhPPIGkvL&#10;pOCHHCzm3c4MY20bPtI98ZkIEHYxKsi9r2IpXZqTQTe0FXHwvmxt0AdZZ1LX2AS4KeU4it6kwYLD&#10;Qo4VrXNKr8nNKHDm8LJNVs3vZbPa78rPj+Yw+c6U6vfa5RSEp9Y/w//tvVbwOn6Hx5lw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v8ng3GAAAA3AAAAA8AAAAAAAAA&#10;AAAAAAAAoQIAAGRycy9kb3ducmV2LnhtbFBLBQYAAAAABAAEAPkAAACUAwAAAAA=&#10;" strokecolor="black [3040]" strokeweight="3pt">
                      <v:stroke dashstyle="1 1"/>
                    </v:line>
                    <v:line id="直線接點 328" o:spid="_x0000_s1056" style="position:absolute;flip:x y;visibility:visible;mso-wrap-style:square" from="0,6667" to="44570,107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Yzd8EAAADcAAAADwAAAGRycy9kb3ducmV2LnhtbERPTYvCMBC9C/sfwix403QVtFSjLIui&#10;V90e9DY0Y1ttJt0mavTXm4Owx8f7ni+DacSNOldbVvA1TEAQF1bXXCrIf9eDFITzyBoby6TgQQ6W&#10;i4/eHDNt77yj296XIoawy1BB5X2bSemKigy6oW2JI3eynUEfYVdK3eE9hptGjpJkIg3WHBsqbOmn&#10;ouKyvxoFx1W7yacnPX08D+c05Ct8BvunVP8zfM9AeAr+X/x2b7WC8SiujWfiEZC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21jN3wQAAANwAAAAPAAAAAAAAAAAAAAAA&#10;AKECAABkcnMvZG93bnJldi54bWxQSwUGAAAAAAQABAD5AAAAjwMAAAAA&#10;" strokecolor="black [3040]" strokeweight="3pt">
                      <v:stroke dashstyle="longDash"/>
                    </v:line>
                    <v:line id="直線接點 329" o:spid="_x0000_s1057" style="position:absolute;flip:x y;visibility:visible;mso-wrap-style:square" from="4286,0" to="19912,8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bS2fcMAAADcAAAADwAAAGRycy9kb3ducmV2LnhtbESPT2sCMRTE7wW/Q3hCbzWpLWJXo4go&#10;FcGDfw49PpLnbujmZdlEXb99UxA8DjO/GWY673wtrtRGF1jD+0CBIDbBOi41nI7rtzGImJAt1oFJ&#10;w50izGe9lykWNtx4T9dDKkUu4VighiqlppAymoo8xkFoiLN3Dq3HlGVbStviLZf7Wg6VGkmPjvNC&#10;hQ0tKzK/h4vX8LHeme2Pc58rReO7soY3p+231q/9bjEBkahLz/CD3tjMDb/g/0w+AnL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W0tn3DAAAA3AAAAA8AAAAAAAAAAAAA&#10;AAAAoQIAAGRycy9kb3ducmV2LnhtbFBLBQYAAAAABAAEAPkAAACRAwAAAAA=&#10;" strokecolor="black [3040]" strokeweight="3pt"/>
                    <v:line id="直線接點 330" o:spid="_x0000_s1058" style="position:absolute;flip:x;visibility:visible;mso-wrap-style:square" from="32762,0" to="42100,9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yQpMMAAADcAAAADwAAAGRycy9kb3ducmV2LnhtbERPy4rCMBTdC/5DuIKbYUxVEOkYxQcy&#10;im6sA7O9NNe22tyUJtqOX28WAy4P5z1btKYUD6pdYVnBcBCBIE6tLjhT8HPefk5BOI+ssbRMCv7I&#10;wWLe7cww1rbhEz0Sn4kQwi5GBbn3VSylS3My6Aa2Ig7cxdYGfYB1JnWNTQg3pRxF0UQaLDg05FjR&#10;Oqf0ltyNAmcOH9tk1Tx/N6vdd3ncN4fpNVOq32uXXyA8tf4t/nfvtILxOMwPZ8IRkPM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MkKTDAAAA3AAAAA8AAAAAAAAAAAAA&#10;AAAAoQIAAGRycy9kb3ducmV2LnhtbFBLBQYAAAAABAAEAPkAAACRAwAAAAA=&#10;" strokecolor="black [3040]" strokeweight="3pt">
                      <v:stroke dashstyle="1 1"/>
                    </v:line>
                  </v:group>
                  <v:shape id="_x0000_s1059" type="#_x0000_t202" style="position:absolute;top:6095;width:3524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QeJ8QA&#10;AADcAAAADwAAAGRycy9kb3ducmV2LnhtbESPT2vCQBTE74LfYXkFb7qrVtHUVUQp9FQx/oHeHtln&#10;Epp9G7Jbk377bkHwOMzMb5jVprOVuFPjS8caxiMFgjhzpuRcw/n0PlyA8AHZYOWYNPySh82631th&#10;YlzLR7qnIRcRwj5BDUUIdSKlzwqy6EeuJo7ezTUWQ5RNLk2DbYTbSk6UmkuLJceFAmvaFZR9pz9W&#10;w+Xz9nV9VYd8b2d16zol2S6l1oOXbvsGIlAXnuFH+8NomE7H8H8mHgG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0HifEAAAA3AAAAA8AAAAAAAAAAAAAAAAAmAIAAGRycy9k&#10;b3ducmV2LnhtbFBLBQYAAAAABAAEAPUAAACJAwAAAAA=&#10;" filled="f" stroked="f">
                    <v:textbox>
                      <w:txbxContent>
                        <w:p w:rsidR="007D4B7C" w:rsidRPr="002159EF" w:rsidRDefault="007D4B7C" w:rsidP="007D4B7C">
                          <w:pPr>
                            <w:rPr>
                              <w:b/>
                            </w:rPr>
                          </w:pPr>
                          <w:r w:rsidRPr="002159EF">
                            <w:rPr>
                              <w:rFonts w:hint="eastAsia"/>
                              <w:b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060" type="#_x0000_t202" style="position:absolute;left:1760;top:666;width:3968;height:4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aAUMQA&#10;AADcAAAADwAAAGRycy9kb3ducmV2LnhtbESPQWvCQBSE74L/YXmCt7qrtsVGVxFF6MnStBa8PbLP&#10;JJh9G7Krif/eFQoeh5n5hlmsOluJKzW+dKxhPFIgiDNnSs41/P7sXmYgfEA2WDkmDTfysFr2ewtM&#10;jGv5m65pyEWEsE9QQxFCnUjps4Is+pGriaN3co3FEGWTS9NgG+G2khOl3qXFkuNCgTVtCsrO6cVq&#10;OOxPx79X9ZVv7Vvduk5Jth9S6+GgW89BBOrCM/zf/jQaptMJPM7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mgFDEAAAA3AAAAA8AAAAAAAAAAAAAAAAAmAIAAGRycy9k&#10;b3ducmV2LnhtbFBLBQYAAAAABAAEAPUAAACJAwAAAAA=&#10;" filled="f" stroked="f">
                    <v:textbox>
                      <w:txbxContent>
                        <w:p w:rsidR="007D4B7C" w:rsidRPr="002159EF" w:rsidRDefault="005109C4" w:rsidP="007D4B7C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rFonts w:hint="eastAsia"/>
                              <w:b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061" type="#_x0000_t202" style="position:absolute;left:33144;width:3524;height:6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oly8QA&#10;AADcAAAADwAAAGRycy9kb3ducmV2LnhtbESPQWvCQBSE74X+h+UVvOluG5WaugmlIniqqFXw9sg+&#10;k9Ds25BdTfrvuwWhx2FmvmGW+WAbcaPO1441PE8UCOLCmZpLDV+H9fgVhA/IBhvHpOGHPOTZ48MS&#10;U+N63tFtH0oRIexT1FCF0KZS+qIii37iWuLoXVxnMUTZldJ02Ee4beSLUnNpsea4UGFLHxUV3/ur&#10;1XD8vJxPU7UtV3bW9m5Qku1Caj16Gt7fQAQawn/43t4YDUmSwN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8qJcvEAAAA3AAAAA8AAAAAAAAAAAAAAAAAmAIAAGRycy9k&#10;b3ducmV2LnhtbFBLBQYAAAAABAAEAPUAAACJAwAAAAA=&#10;" filled="f" stroked="f">
                    <v:textbox>
                      <w:txbxContent>
                        <w:p w:rsidR="007D4B7C" w:rsidRPr="002159EF" w:rsidRDefault="007D4B7C" w:rsidP="007D4B7C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rFonts w:hint="eastAsia"/>
                              <w:b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062" type="#_x0000_t202" style="position:absolute;left:20857;top:10668;width:3525;height:5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O9v8QA&#10;AADcAAAADwAAAGRycy9kb3ducmV2LnhtbESPT2vCQBTE7wW/w/KE3nTXPxUbXUUUwVOLaS14e2Sf&#10;STD7NmS3Jn57tyD0OMzMb5jlurOVuFHjS8caRkMFgjhzpuRcw/fXfjAH4QOywcoxabiTh/Wq97LE&#10;xLiWj3RLQy4ihH2CGooQ6kRKnxVk0Q9dTRy9i2sshiibXJoG2wi3lRwrNZMWS44LBda0LSi7pr9W&#10;w+njcv6Zqs98Z9/q1nVKsn2XWr/2u80CRKAu/Ief7YPRMJlM4e9MPAJ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Dvb/EAAAA3AAAAA8AAAAAAAAAAAAAAAAAmAIAAGRycy9k&#10;b3ducmV2LnhtbFBLBQYAAAAABAAEAPUAAACJAwAAAAA=&#10;" filled="f" stroked="f">
                    <v:textbox>
                      <w:txbxContent>
                        <w:p w:rsidR="007D4B7C" w:rsidRPr="002159EF" w:rsidRDefault="007D4B7C" w:rsidP="007D4B7C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rFonts w:hint="eastAsia"/>
                              <w:b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063" type="#_x0000_t202" style="position:absolute;left:7811;top:11616;width:3524;height:6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8YJMUA&#10;AADcAAAADwAAAGRycy9kb3ducmV2LnhtbESPzWrDMBCE74G8g9hAb43U/JG6lkNIKPSUErcp9LZY&#10;G9vUWhlLjZ23jwqFHIeZ+YZJN4NtxIU6XzvW8DRVIIgLZ2ouNXx+vD6uQfiAbLBxTBqu5GGTjUcp&#10;Jsb1fKRLHkoRIewT1FCF0CZS+qIii37qWuLonV1nMUTZldJ02Ee4beRMqZW0WHNcqLClXUXFT/5r&#10;NZwO5++vhXov93bZ9m5Qku2z1PphMmxfQAQawj38334zGubzJfydiUdAZ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jxgkxQAAANwAAAAPAAAAAAAAAAAAAAAAAJgCAABkcnMv&#10;ZG93bnJldi54bWxQSwUGAAAAAAQABAD1AAAAigMAAAAA&#10;" filled="f" stroked="f">
                    <v:textbox>
                      <w:txbxContent>
                        <w:p w:rsidR="007D4B7C" w:rsidRPr="002159EF" w:rsidRDefault="007D4B7C" w:rsidP="007D4B7C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rFonts w:hint="eastAsia"/>
                              <w:b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064" type="#_x0000_t202" style="position:absolute;left:14761;top:10403;width:3524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2GU8QA&#10;AADcAAAADwAAAGRycy9kb3ducmV2LnhtbESPQWvCQBSE74L/YXlCb7pbtWLTbESUQk8W01ro7ZF9&#10;JqHZtyG7NfHfu4WCx2FmvmHSzWAbcaHO1441PM4UCOLCmZpLDZ8fr9M1CB+QDTaOScOVPGyy8SjF&#10;xLiej3TJQykihH2CGqoQ2kRKX1Rk0c9cSxy9s+sshii7UpoO+wi3jZwrtZIWa44LFba0q6j4yX+t&#10;htPh/P21VO/l3j61vRuUZPsstX6YDNsXEIGGcA//t9+MhsViBX9n4hGQ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9dhlPEAAAA3AAAAA8AAAAAAAAAAAAAAAAAmAIAAGRycy9k&#10;b3ducmV2LnhtbFBLBQYAAAAABAAEAPUAAACJAwAAAAA=&#10;" filled="f" stroked="f">
                    <v:textbox>
                      <w:txbxContent>
                        <w:p w:rsidR="007D4B7C" w:rsidRPr="007D4B7C" w:rsidRDefault="007D4B7C" w:rsidP="007D4B7C">
                          <w:pPr>
                            <w:rPr>
                              <w:b/>
                              <w:sz w:val="22"/>
                              <w:szCs w:val="22"/>
                            </w:rPr>
                          </w:pPr>
                          <w:r w:rsidRPr="007D4B7C">
                            <w:rPr>
                              <w:rFonts w:hint="eastAsia"/>
                              <w:b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shape>
                </v:group>
                <v:rect id="矩形 337" o:spid="_x0000_s1065" style="position:absolute;width:34766;height:169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3xssYA&#10;AADcAAAADwAAAGRycy9kb3ducmV2LnhtbESPQWsCMRSE70L/Q3iFXkSzKrSyGkUE61JQqNpDb4/N&#10;c7O4eQmbVLf/vhEKHoeZ+YaZLzvbiCu1oXasYDTMQBCXTtdcKTgdN4MpiBCRNTaOScEvBVgunnpz&#10;zLW78SddD7ESCcIhRwUmRp9LGUpDFsPQeeLknV1rMSbZVlK3eEtw28hxlr1KizWnBYOe1obKy+HH&#10;KthsTX8lP3Zfvgj7sx0X/n3b/1bq5blbzUBE6uIj/N8utILJ5A3uZ9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h3xssYAAADcAAAADwAAAAAAAAAAAAAAAACYAgAAZHJz&#10;L2Rvd25yZXYueG1sUEsFBgAAAAAEAAQA9QAAAIsDAAAAAA==&#10;" filled="f" strokecolor="black [3213]" strokeweight="2pt"/>
                <w10:wrap type="square" anchorx="margin" anchory="margin"/>
              </v:group>
            </w:pict>
          </mc:Fallback>
        </mc:AlternateContent>
      </w:r>
      <w:r>
        <w:t>有</w:t>
      </w:r>
      <w:r>
        <w:t xml:space="preserve"> A</w:t>
      </w:r>
      <w:r>
        <w:t>、</w:t>
      </w:r>
      <w:r>
        <w:t>B</w:t>
      </w:r>
      <w:r>
        <w:t>、</w:t>
      </w:r>
      <w:r>
        <w:t xml:space="preserve">C </w:t>
      </w:r>
      <w:r>
        <w:t>三條斷層，請根據截斷的情形，判斷三斷層發生錯動的</w:t>
      </w:r>
      <w:r>
        <w:t xml:space="preserve"> </w:t>
      </w:r>
      <w:r>
        <w:t>先後順序？</w:t>
      </w:r>
      <w:r>
        <w:t xml:space="preserve"> (A) ABC (B) </w:t>
      </w:r>
      <w:r>
        <w:rPr>
          <w:rFonts w:hint="eastAsia"/>
        </w:rPr>
        <w:t>A</w:t>
      </w:r>
      <w:r>
        <w:t>CB (C) BCA (D) CB</w:t>
      </w:r>
      <w:r>
        <w:rPr>
          <w:rFonts w:hint="eastAsia"/>
        </w:rPr>
        <w:t>A</w:t>
      </w:r>
      <w:r>
        <w:t>。</w:t>
      </w:r>
      <w:r>
        <w:t xml:space="preserve"> </w:t>
      </w:r>
    </w:p>
    <w:p w:rsidR="005109C4" w:rsidRPr="005109C4" w:rsidRDefault="005109C4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t>承</w:t>
      </w:r>
      <w:r>
        <w:rPr>
          <w:rFonts w:hint="eastAsia"/>
        </w:rPr>
        <w:t>上</w:t>
      </w:r>
      <w:r>
        <w:t>題，若</w:t>
      </w:r>
      <w:r>
        <w:t xml:space="preserve"> A</w:t>
      </w:r>
      <w:r>
        <w:t>、</w:t>
      </w:r>
      <w:r>
        <w:t>B</w:t>
      </w:r>
      <w:r>
        <w:t>、</w:t>
      </w:r>
      <w:r>
        <w:t xml:space="preserve">C </w:t>
      </w:r>
      <w:r>
        <w:t>是在水平地面上的三條斷層。則斷層</w:t>
      </w:r>
      <w:r>
        <w:rPr>
          <w:rFonts w:hint="eastAsia"/>
        </w:rPr>
        <w:t>A</w:t>
      </w:r>
      <w:r>
        <w:t>屬於何種類別？</w:t>
      </w:r>
      <w:r>
        <w:t xml:space="preserve"> (A)</w:t>
      </w:r>
      <w:r>
        <w:t>正斷層</w:t>
      </w:r>
      <w:r>
        <w:t xml:space="preserve"> (B)</w:t>
      </w:r>
      <w:r>
        <w:t>逆斷層</w:t>
      </w:r>
      <w:r>
        <w:t xml:space="preserve"> (C)</w:t>
      </w:r>
      <w:r>
        <w:t>右移斷層</w:t>
      </w:r>
      <w:r>
        <w:t xml:space="preserve"> (D)</w:t>
      </w:r>
      <w:r>
        <w:t>左移斷層。</w:t>
      </w:r>
    </w:p>
    <w:p w:rsidR="00712275" w:rsidRPr="00712275" w:rsidRDefault="005109C4" w:rsidP="00712275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rPr>
          <w:rFonts w:hint="eastAsia"/>
        </w:rPr>
        <w:t>承上</w:t>
      </w:r>
      <w:r>
        <w:t>題，若</w:t>
      </w:r>
      <w:r>
        <w:t xml:space="preserve"> A</w:t>
      </w:r>
      <w:r>
        <w:t>、</w:t>
      </w:r>
      <w:r>
        <w:t>B</w:t>
      </w:r>
      <w:r>
        <w:t>、</w:t>
      </w:r>
      <w:r>
        <w:t xml:space="preserve">C </w:t>
      </w:r>
      <w:r>
        <w:t>是垂直剖面圖上的三條斷層。</w:t>
      </w:r>
      <w:r>
        <w:rPr>
          <w:rFonts w:hint="eastAsia"/>
        </w:rPr>
        <w:t>此類斷層多發生在甚麼板塊邊界上</w:t>
      </w:r>
      <w:r>
        <w:t>？</w:t>
      </w:r>
      <w:r>
        <w:t xml:space="preserve"> (A)</w:t>
      </w:r>
      <w:r>
        <w:rPr>
          <w:rFonts w:hint="eastAsia"/>
        </w:rPr>
        <w:t>以安山岩為主的板塊邊界</w:t>
      </w:r>
      <w:r>
        <w:t xml:space="preserve"> (B)</w:t>
      </w:r>
      <w:r w:rsidR="00712275">
        <w:rPr>
          <w:rFonts w:hint="eastAsia"/>
        </w:rPr>
        <w:t>順著邊界在水平面上錯動的板塊邊界</w:t>
      </w:r>
      <w:r>
        <w:t>(C)</w:t>
      </w:r>
      <w:r w:rsidR="00712275">
        <w:rPr>
          <w:rFonts w:hint="eastAsia"/>
        </w:rPr>
        <w:t>常見變質岩的板塊邊界上</w:t>
      </w:r>
      <w:r>
        <w:t xml:space="preserve"> (D)</w:t>
      </w:r>
      <w:r w:rsidR="00712275">
        <w:rPr>
          <w:rFonts w:hint="eastAsia"/>
        </w:rPr>
        <w:t>以玄武岩為主的板塊邊界上</w:t>
      </w:r>
    </w:p>
    <w:p w:rsidR="0096632E" w:rsidRDefault="0096632E" w:rsidP="00712275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712275" w:rsidRPr="00712275" w:rsidRDefault="0096632E" w:rsidP="00712275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7AD31A08" wp14:editId="0F9AAEED">
            <wp:simplePos x="0" y="0"/>
            <wp:positionH relativeFrom="margin">
              <wp:posOffset>4954905</wp:posOffset>
            </wp:positionH>
            <wp:positionV relativeFrom="margin">
              <wp:posOffset>8988425</wp:posOffset>
            </wp:positionV>
            <wp:extent cx="3409950" cy="1498600"/>
            <wp:effectExtent l="0" t="0" r="0" b="6350"/>
            <wp:wrapSquare wrapText="bothSides"/>
            <wp:docPr id="309" name="圖片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2275" w:rsidRPr="00712275" w:rsidRDefault="00712275" w:rsidP="00712275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rPr>
          <w:rFonts w:hint="eastAsia"/>
        </w:rPr>
        <w:t>右</w:t>
      </w:r>
      <w:r>
        <w:t>圖為某處板塊構造之示意圖，</w:t>
      </w:r>
      <w:r w:rsidR="0096632E">
        <w:t>圖中</w:t>
      </w:r>
      <w:r w:rsidR="0096632E">
        <w:rPr>
          <w:rFonts w:hint="eastAsia"/>
        </w:rPr>
        <w:t>中洋脊</w:t>
      </w:r>
      <w:r>
        <w:t>所在的板塊邊界及其兩側的地殼種類，最有可能為下列何者？</w:t>
      </w:r>
      <w:r>
        <w:t xml:space="preserve"> (A)</w:t>
      </w:r>
      <w:r>
        <w:t>張裂性板塊邊界；兩側皆為海洋地殼</w:t>
      </w:r>
      <w:r>
        <w:t xml:space="preserve"> (B)</w:t>
      </w:r>
      <w:r>
        <w:t>聚合性板塊邊界；一側為海洋地殼，另一側為大陸地殼</w:t>
      </w:r>
      <w:r>
        <w:t xml:space="preserve"> (C)</w:t>
      </w:r>
      <w:r>
        <w:t>張裂性板塊邊界；一側為海洋地殼，另一側為大陸地殼</w:t>
      </w:r>
      <w:r>
        <w:t xml:space="preserve"> (D)</w:t>
      </w:r>
      <w:r>
        <w:t>聚合性板塊邊界；兩側皆為大陸地殼</w:t>
      </w:r>
    </w:p>
    <w:p w:rsidR="00712275" w:rsidRPr="0096632E" w:rsidRDefault="0096632E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77696" behindDoc="0" locked="0" layoutInCell="1" allowOverlap="1" wp14:anchorId="2543BB0B" wp14:editId="326B641F">
            <wp:simplePos x="0" y="0"/>
            <wp:positionH relativeFrom="margin">
              <wp:posOffset>6079490</wp:posOffset>
            </wp:positionH>
            <wp:positionV relativeFrom="margin">
              <wp:posOffset>10615930</wp:posOffset>
            </wp:positionV>
            <wp:extent cx="1971675" cy="1437005"/>
            <wp:effectExtent l="0" t="0" r="9525" b="0"/>
            <wp:wrapSquare wrapText="bothSides"/>
            <wp:docPr id="310" name="圖片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擷取.PN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08" t="34809" r="31219" b="20648"/>
                    <a:stretch/>
                  </pic:blipFill>
                  <pic:spPr bwMode="auto">
                    <a:xfrm>
                      <a:off x="0" y="0"/>
                      <a:ext cx="1971675" cy="1437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A5934">
        <w:rPr>
          <w:rFonts w:hint="eastAsia"/>
        </w:rPr>
        <w:t>承上題，</w:t>
      </w:r>
      <w:r>
        <w:t>下列哪一個敘述最為合理？</w:t>
      </w:r>
      <w:r>
        <w:t xml:space="preserve"> (A)</w:t>
      </w:r>
      <w:r w:rsidRPr="0096632E">
        <w:t xml:space="preserve"> </w:t>
      </w:r>
      <w:r>
        <w:t>近海溝處的山脈頗為穩定，地震較少</w:t>
      </w:r>
      <w:r>
        <w:t xml:space="preserve"> (B)</w:t>
      </w:r>
      <w:r>
        <w:t>甲處地殼最早形成，乙次之，丙最晚</w:t>
      </w:r>
      <w:r>
        <w:t xml:space="preserve"> (C)</w:t>
      </w:r>
      <w:r>
        <w:t>近中洋脊處有許多張力造成的正斷層</w:t>
      </w:r>
      <w:r>
        <w:t xml:space="preserve"> (D)</w:t>
      </w:r>
      <w:r w:rsidRPr="0096632E">
        <w:t xml:space="preserve"> </w:t>
      </w:r>
      <w:r>
        <w:t>甲、乙、丙處地殼三者同時形成</w:t>
      </w:r>
    </w:p>
    <w:p w:rsidR="0096632E" w:rsidRPr="0096632E" w:rsidRDefault="0096632E" w:rsidP="0096632E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96632E" w:rsidRPr="0096632E" w:rsidRDefault="0096632E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rPr>
          <w:rFonts w:ascii="Calibri" w:hAnsi="Calibri" w:hint="eastAsia"/>
        </w:rPr>
        <w:t>右圖是地球分層構造圖，主要分成甲、乙、丙三層，圖中</w:t>
      </w:r>
      <w:r>
        <w:rPr>
          <w:rFonts w:ascii="Calibri" w:hAnsi="Calibri" w:hint="eastAsia"/>
        </w:rPr>
        <w:t>A</w:t>
      </w:r>
      <w:r>
        <w:rPr>
          <w:rFonts w:ascii="Calibri" w:hAnsi="Calibri" w:hint="eastAsia"/>
        </w:rPr>
        <w:t>區是地表至</w:t>
      </w:r>
      <w:r>
        <w:rPr>
          <w:rFonts w:ascii="Calibri" w:hAnsi="Calibri" w:hint="eastAsia"/>
        </w:rPr>
        <w:t>100</w:t>
      </w:r>
      <w:r>
        <w:rPr>
          <w:rFonts w:ascii="Calibri" w:hAnsi="Calibri" w:hint="eastAsia"/>
        </w:rPr>
        <w:t>公里深的區域，</w:t>
      </w:r>
      <w:r>
        <w:rPr>
          <w:rFonts w:ascii="Calibri" w:hAnsi="Calibri" w:hint="eastAsia"/>
        </w:rPr>
        <w:t>B</w:t>
      </w:r>
      <w:r>
        <w:rPr>
          <w:rFonts w:ascii="Calibri" w:hAnsi="Calibri" w:hint="eastAsia"/>
        </w:rPr>
        <w:t>區是地表下深約</w:t>
      </w:r>
      <w:r>
        <w:rPr>
          <w:rFonts w:ascii="Calibri" w:hAnsi="Calibri" w:hint="eastAsia"/>
        </w:rPr>
        <w:t>100~250</w:t>
      </w:r>
      <w:r>
        <w:rPr>
          <w:rFonts w:ascii="Calibri" w:hAnsi="Calibri" w:hint="eastAsia"/>
        </w:rPr>
        <w:t>公里的區域。根據此分層，可知圖中</w:t>
      </w:r>
      <w:r>
        <w:rPr>
          <w:rFonts w:ascii="Calibri" w:hAnsi="Calibri" w:hint="eastAsia"/>
        </w:rPr>
        <w:t>B</w:t>
      </w:r>
      <w:r>
        <w:rPr>
          <w:rFonts w:ascii="Calibri" w:hAnsi="Calibri" w:hint="eastAsia"/>
        </w:rPr>
        <w:t>區域主要由何種物質構成？</w:t>
      </w:r>
      <w:r>
        <w:rPr>
          <w:rFonts w:ascii="Calibri" w:hAnsi="Calibri" w:hint="eastAsia"/>
        </w:rPr>
        <w:t xml:space="preserve"> (A)</w:t>
      </w:r>
      <w:r>
        <w:rPr>
          <w:rFonts w:ascii="Calibri" w:hAnsi="Calibri" w:hint="eastAsia"/>
        </w:rPr>
        <w:t>玄武岩</w:t>
      </w:r>
      <w:r>
        <w:rPr>
          <w:rFonts w:ascii="Calibri" w:hAnsi="Calibri" w:hint="eastAsia"/>
        </w:rPr>
        <w:t xml:space="preserve"> (B)</w:t>
      </w:r>
      <w:r>
        <w:rPr>
          <w:rFonts w:ascii="Calibri" w:hAnsi="Calibri" w:hint="eastAsia"/>
        </w:rPr>
        <w:t>鐵鎳</w:t>
      </w:r>
      <w:r>
        <w:rPr>
          <w:rFonts w:ascii="Calibri" w:hAnsi="Calibri" w:hint="eastAsia"/>
        </w:rPr>
        <w:t xml:space="preserve"> (C)</w:t>
      </w:r>
      <w:r>
        <w:rPr>
          <w:rFonts w:ascii="Calibri" w:hAnsi="Calibri" w:hint="eastAsia"/>
        </w:rPr>
        <w:t>花岡岩</w:t>
      </w:r>
      <w:r>
        <w:rPr>
          <w:rFonts w:ascii="Calibri" w:hAnsi="Calibri" w:hint="eastAsia"/>
        </w:rPr>
        <w:t xml:space="preserve"> (D)</w:t>
      </w:r>
      <w:r>
        <w:rPr>
          <w:rFonts w:ascii="Calibri" w:hAnsi="Calibri" w:hint="eastAsia"/>
        </w:rPr>
        <w:t>橄欖岩</w:t>
      </w:r>
    </w:p>
    <w:p w:rsidR="008A4B42" w:rsidRPr="008A4B42" w:rsidRDefault="0096632E" w:rsidP="008A4B42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rPr>
          <w:rFonts w:ascii="Calibri" w:hAnsi="Calibri" w:hint="eastAsia"/>
        </w:rPr>
        <w:t>承上題，關於甲乙丙三層的敘述，下列何者正確？</w:t>
      </w:r>
      <w:r>
        <w:rPr>
          <w:rFonts w:ascii="Calibri" w:hAnsi="Calibri" w:hint="eastAsia"/>
        </w:rPr>
        <w:t xml:space="preserve"> (A)</w:t>
      </w:r>
      <w:r>
        <w:rPr>
          <w:rFonts w:ascii="Calibri" w:hAnsi="Calibri" w:hint="eastAsia"/>
        </w:rPr>
        <w:t>乙的密度最大</w:t>
      </w:r>
      <w:r>
        <w:rPr>
          <w:rFonts w:ascii="Calibri" w:hAnsi="Calibri" w:hint="eastAsia"/>
        </w:rPr>
        <w:t xml:space="preserve"> (B)</w:t>
      </w:r>
      <w:r>
        <w:rPr>
          <w:rFonts w:ascii="Calibri" w:hAnsi="Calibri" w:hint="eastAsia"/>
        </w:rPr>
        <w:t>丙的厚度最厚</w:t>
      </w:r>
      <w:r>
        <w:rPr>
          <w:rFonts w:ascii="Calibri" w:hAnsi="Calibri" w:hint="eastAsia"/>
        </w:rPr>
        <w:t xml:space="preserve"> (C)</w:t>
      </w:r>
      <w:r>
        <w:rPr>
          <w:rFonts w:ascii="Calibri" w:hAnsi="Calibri" w:hint="eastAsia"/>
        </w:rPr>
        <w:t>甲的壓力最大</w:t>
      </w:r>
      <w:r>
        <w:rPr>
          <w:rFonts w:ascii="Calibri" w:hAnsi="Calibri" w:hint="eastAsia"/>
        </w:rPr>
        <w:t xml:space="preserve"> (D)</w:t>
      </w:r>
      <w:r>
        <w:rPr>
          <w:rFonts w:ascii="Calibri" w:hAnsi="Calibri" w:hint="eastAsia"/>
        </w:rPr>
        <w:t>丙的體積最大</w:t>
      </w:r>
    </w:p>
    <w:p w:rsidR="008A4B42" w:rsidRPr="008A4B42" w:rsidRDefault="0096632E" w:rsidP="008A4B42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4DCEAB47" wp14:editId="0C8DAF71">
            <wp:simplePos x="0" y="0"/>
            <wp:positionH relativeFrom="margin">
              <wp:posOffset>6753225</wp:posOffset>
            </wp:positionH>
            <wp:positionV relativeFrom="margin">
              <wp:posOffset>-19050</wp:posOffset>
            </wp:positionV>
            <wp:extent cx="1333500" cy="1123950"/>
            <wp:effectExtent l="0" t="0" r="0" b="0"/>
            <wp:wrapSquare wrapText="bothSides"/>
            <wp:docPr id="311" name="圖片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擷取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依據</w:t>
      </w:r>
      <w:r>
        <w:rPr>
          <w:rFonts w:hint="eastAsia"/>
        </w:rPr>
        <w:t>右圖</w:t>
      </w:r>
      <w:r>
        <w:t>的地層剖面，甲表頁岩堆積，乙表斷層發生，丙表岩漿侵入，丁表礫岩堆積。若此地無地層倒轉的現象，則其發生先後次序，由先而後依序為何？</w:t>
      </w:r>
      <w:r>
        <w:t>(</w:t>
      </w:r>
      <w:r>
        <w:t>Ａ</w:t>
      </w:r>
      <w:r>
        <w:t>)</w:t>
      </w:r>
      <w:r>
        <w:t>甲乙丙丁</w:t>
      </w:r>
      <w:r>
        <w:t>(</w:t>
      </w:r>
      <w:r>
        <w:t>Ｂ</w:t>
      </w:r>
      <w:r>
        <w:t>)</w:t>
      </w:r>
      <w:r>
        <w:t>甲乙丁丙</w:t>
      </w:r>
      <w:r>
        <w:t>(</w:t>
      </w:r>
      <w:r>
        <w:t>Ｃ</w:t>
      </w:r>
      <w:r>
        <w:t>)</w:t>
      </w:r>
      <w:r>
        <w:t>丁甲乙丙</w:t>
      </w:r>
      <w:r>
        <w:t xml:space="preserve"> (</w:t>
      </w:r>
      <w:r>
        <w:t>Ｄ</w:t>
      </w:r>
      <w:r w:rsidR="007F3F36">
        <w:t>)</w:t>
      </w:r>
      <w:r w:rsidR="007F3F36">
        <w:t>丁乙</w:t>
      </w:r>
      <w:r>
        <w:t>丙</w:t>
      </w:r>
      <w:r w:rsidR="007F3F36">
        <w:rPr>
          <w:rFonts w:hint="eastAsia"/>
        </w:rPr>
        <w:t>甲</w:t>
      </w:r>
      <w:r>
        <w:t>。</w:t>
      </w:r>
    </w:p>
    <w:p w:rsidR="008A4B42" w:rsidRPr="008A4B42" w:rsidRDefault="008A4B42" w:rsidP="008A4B4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8A4B42" w:rsidRPr="008A4B42" w:rsidRDefault="008A4B42" w:rsidP="008A4B42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t>根據全球海陸分布圖、全球地震帶和火山帶分布圖、</w:t>
      </w:r>
      <w:r>
        <w:t xml:space="preserve"> </w:t>
      </w:r>
      <w:r>
        <w:t>全球板塊分布圖的觀察結果可知，下列何者與其他三者無關？</w:t>
      </w:r>
      <w:r>
        <w:t>(A)</w:t>
      </w:r>
      <w:r>
        <w:t>板塊交界帶</w:t>
      </w:r>
      <w:r>
        <w:t>(B)</w:t>
      </w:r>
      <w:r>
        <w:t>火山帶</w:t>
      </w:r>
      <w:r>
        <w:t>(C)</w:t>
      </w:r>
      <w:r>
        <w:t>海陸交界帶</w:t>
      </w:r>
      <w:r>
        <w:t xml:space="preserve"> (D)</w:t>
      </w:r>
      <w:r>
        <w:t>地震帶。</w:t>
      </w:r>
    </w:p>
    <w:p w:rsidR="008A4B42" w:rsidRPr="008A4B42" w:rsidRDefault="008A4B42" w:rsidP="008A4B4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8A4B42" w:rsidRPr="008A4B42" w:rsidRDefault="008A4B42" w:rsidP="008A4B42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rPr>
          <w:rFonts w:hint="eastAsia"/>
          <w:noProof/>
          <w:color w:val="FF0000"/>
        </w:rPr>
        <w:drawing>
          <wp:anchor distT="0" distB="0" distL="114300" distR="114300" simplePos="0" relativeHeight="251681792" behindDoc="0" locked="0" layoutInCell="1" allowOverlap="1" wp14:anchorId="41C98253" wp14:editId="6A998FAE">
            <wp:simplePos x="0" y="0"/>
            <wp:positionH relativeFrom="margin">
              <wp:posOffset>6753225</wp:posOffset>
            </wp:positionH>
            <wp:positionV relativeFrom="margin">
              <wp:posOffset>1266825</wp:posOffset>
            </wp:positionV>
            <wp:extent cx="1362075" cy="1600200"/>
            <wp:effectExtent l="0" t="0" r="9525" b="0"/>
            <wp:wrapSquare wrapText="bothSides"/>
            <wp:docPr id="339" name="圖片 339" descr="YW825-2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YW825-2-1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附圖為某次地震震度分布圖，則下列敘述何者正確？　</w:t>
      </w:r>
      <w:r>
        <w:t>(A)</w:t>
      </w:r>
      <w:r>
        <w:rPr>
          <w:rFonts w:hint="eastAsia"/>
        </w:rPr>
        <w:t>此次地震的震央可能在</w:t>
      </w:r>
      <w:r w:rsidRPr="008A4B42">
        <w:rPr>
          <w:rFonts w:hint="eastAsia"/>
          <w:u w:val="single"/>
        </w:rPr>
        <w:t>南澳</w:t>
      </w:r>
      <w:r>
        <w:rPr>
          <w:rFonts w:hint="eastAsia"/>
        </w:rPr>
        <w:t xml:space="preserve">　</w:t>
      </w:r>
      <w:r>
        <w:t>(B)</w:t>
      </w:r>
      <w:r>
        <w:rPr>
          <w:rFonts w:hint="eastAsia"/>
        </w:rPr>
        <w:t>在</w:t>
      </w:r>
      <w:r w:rsidRPr="008A4B42">
        <w:rPr>
          <w:rFonts w:hint="eastAsia"/>
          <w:u w:val="single"/>
        </w:rPr>
        <w:t>臺中</w:t>
      </w:r>
      <w:r>
        <w:rPr>
          <w:rFonts w:hint="eastAsia"/>
        </w:rPr>
        <w:t xml:space="preserve">測得的地震規模最小　</w:t>
      </w:r>
      <w:r>
        <w:t>(C)</w:t>
      </w:r>
      <w:r>
        <w:rPr>
          <w:rFonts w:hint="eastAsia"/>
        </w:rPr>
        <w:t>震度大小為</w:t>
      </w:r>
      <w:r w:rsidRPr="008A4B42">
        <w:rPr>
          <w:rFonts w:hint="eastAsia"/>
          <w:u w:val="single"/>
        </w:rPr>
        <w:t>新竹</w:t>
      </w:r>
      <w:r>
        <w:rPr>
          <w:rFonts w:hint="eastAsia"/>
        </w:rPr>
        <w:t>＞</w:t>
      </w:r>
      <w:r w:rsidRPr="008A4B42">
        <w:rPr>
          <w:rFonts w:hint="eastAsia"/>
          <w:u w:val="single"/>
        </w:rPr>
        <w:t>臺中</w:t>
      </w:r>
      <w:r>
        <w:rPr>
          <w:rFonts w:hint="eastAsia"/>
        </w:rPr>
        <w:t>＞</w:t>
      </w:r>
      <w:r w:rsidRPr="008A4B42">
        <w:rPr>
          <w:rFonts w:hint="eastAsia"/>
          <w:u w:val="single"/>
        </w:rPr>
        <w:t>嘉義</w:t>
      </w:r>
      <w:r w:rsidRPr="008A4B42">
        <w:rPr>
          <w:rFonts w:ascii="標楷體" w:hAnsi="標楷體" w:hint="eastAsia"/>
        </w:rPr>
        <w:t xml:space="preserve">　</w:t>
      </w:r>
      <w:r>
        <w:t>(D)</w:t>
      </w:r>
      <w:r>
        <w:rPr>
          <w:rFonts w:hint="eastAsia"/>
        </w:rPr>
        <w:t>震度大小完全決定於距離震央的遠近</w:t>
      </w:r>
    </w:p>
    <w:p w:rsidR="008A4B42" w:rsidRPr="008A4B42" w:rsidRDefault="008A4B42" w:rsidP="008A4B42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96632E" w:rsidRPr="008A4B42" w:rsidRDefault="008A4B42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rPr>
          <w:rFonts w:hint="eastAsia"/>
        </w:rPr>
        <w:t>由地下某處岩層斷裂的現象可推知：</w:t>
      </w:r>
      <w:r>
        <w:t>(A)</w:t>
      </w:r>
      <w:r>
        <w:rPr>
          <w:rFonts w:hint="eastAsia"/>
        </w:rPr>
        <w:t xml:space="preserve">此處為高溫高壓環境　</w:t>
      </w:r>
      <w:r>
        <w:t>(B)</w:t>
      </w:r>
      <w:r>
        <w:rPr>
          <w:rFonts w:hint="eastAsia"/>
        </w:rPr>
        <w:t xml:space="preserve">岩層受力超過其限度　</w:t>
      </w:r>
      <w:r>
        <w:t>(C)</w:t>
      </w:r>
      <w:r>
        <w:rPr>
          <w:rFonts w:hint="eastAsia"/>
        </w:rPr>
        <w:t>會伴隨褶皺構造的產生</w:t>
      </w:r>
      <w:r>
        <w:rPr>
          <w:rFonts w:ascii="標楷體" w:hAnsi="標楷體" w:hint="eastAsia"/>
        </w:rPr>
        <w:t xml:space="preserve">　</w:t>
      </w:r>
      <w:r>
        <w:t>(D)</w:t>
      </w:r>
      <w:r>
        <w:rPr>
          <w:rFonts w:hint="eastAsia"/>
        </w:rPr>
        <w:t>是受到地震重創的結果</w:t>
      </w:r>
    </w:p>
    <w:p w:rsidR="008A4B42" w:rsidRDefault="008A4B42" w:rsidP="008A4B42">
      <w:pPr>
        <w:pStyle w:val="ac"/>
        <w:rPr>
          <w:rFonts w:eastAsiaTheme="minorEastAsia"/>
          <w:color w:val="000000"/>
        </w:rPr>
      </w:pPr>
    </w:p>
    <w:p w:rsidR="00CA205C" w:rsidRPr="00CA205C" w:rsidRDefault="008A4B42" w:rsidP="00CA205C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rPr>
          <w:rFonts w:hint="eastAsia"/>
        </w:rPr>
        <w:t>關於「褶皺」構造下列敘述何項</w:t>
      </w:r>
      <w:r>
        <w:rPr>
          <w:rFonts w:hint="eastAsia"/>
          <w:u w:val="double"/>
        </w:rPr>
        <w:t>錯誤</w:t>
      </w:r>
      <w:r>
        <w:rPr>
          <w:rFonts w:hint="eastAsia"/>
        </w:rPr>
        <w:t xml:space="preserve">？　</w:t>
      </w:r>
      <w:r>
        <w:rPr>
          <w:rFonts w:hint="eastAsia"/>
        </w:rPr>
        <w:t>(A)</w:t>
      </w:r>
      <w:r>
        <w:rPr>
          <w:rFonts w:hint="eastAsia"/>
        </w:rPr>
        <w:t xml:space="preserve">是指岩層呈現波浪狀彎曲的外型　</w:t>
      </w:r>
      <w:r>
        <w:rPr>
          <w:rFonts w:hint="eastAsia"/>
        </w:rPr>
        <w:t>(B)</w:t>
      </w:r>
      <w:r>
        <w:rPr>
          <w:rFonts w:hint="eastAsia"/>
        </w:rPr>
        <w:t xml:space="preserve">可小到數公分，也可大到數百公里　</w:t>
      </w:r>
      <w:r>
        <w:rPr>
          <w:rFonts w:hint="eastAsia"/>
        </w:rPr>
        <w:t>(C)</w:t>
      </w:r>
      <w:r>
        <w:rPr>
          <w:rFonts w:hint="eastAsia"/>
        </w:rPr>
        <w:t xml:space="preserve">是岩漿流出地表冷卻時所形成的　</w:t>
      </w:r>
      <w:r>
        <w:rPr>
          <w:rFonts w:hint="eastAsia"/>
        </w:rPr>
        <w:t>(D)</w:t>
      </w:r>
      <w:r>
        <w:rPr>
          <w:rFonts w:hint="eastAsia"/>
        </w:rPr>
        <w:t>是岩層具有可塑性的表現</w:t>
      </w:r>
    </w:p>
    <w:p w:rsidR="00CA205C" w:rsidRPr="00CA205C" w:rsidRDefault="00CA205C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rPr>
          <w:rFonts w:hint="eastAsia"/>
        </w:rPr>
        <w:t>某日新聞報導說：「</w:t>
      </w:r>
      <w:r>
        <w:rPr>
          <w:rFonts w:hint="eastAsia"/>
          <w:u w:val="words"/>
        </w:rPr>
        <w:t>集集</w:t>
      </w:r>
      <w:r>
        <w:rPr>
          <w:rFonts w:hint="eastAsia"/>
        </w:rPr>
        <w:t>的地底下，深約</w:t>
      </w:r>
      <w:r>
        <w:rPr>
          <w:rFonts w:hint="eastAsia"/>
        </w:rPr>
        <w:t>40</w:t>
      </w:r>
      <w:r>
        <w:rPr>
          <w:rFonts w:hint="eastAsia"/>
        </w:rPr>
        <w:t>公里發生規模</w:t>
      </w:r>
      <w:r>
        <w:rPr>
          <w:rFonts w:hint="eastAsia"/>
        </w:rPr>
        <w:t>6.5</w:t>
      </w:r>
      <w:r>
        <w:rPr>
          <w:rFonts w:hint="eastAsia"/>
        </w:rPr>
        <w:t>的地震」請問</w:t>
      </w:r>
      <w:r>
        <w:rPr>
          <w:rFonts w:hint="eastAsia"/>
          <w:u w:val="words"/>
        </w:rPr>
        <w:t>集集</w:t>
      </w:r>
      <w:r>
        <w:rPr>
          <w:rFonts w:hint="eastAsia"/>
        </w:rPr>
        <w:t xml:space="preserve">指的是？　</w:t>
      </w:r>
      <w:r>
        <w:rPr>
          <w:rFonts w:hint="eastAsia"/>
        </w:rPr>
        <w:t>(A)</w:t>
      </w:r>
      <w:r>
        <w:rPr>
          <w:rFonts w:hint="eastAsia"/>
        </w:rPr>
        <w:t xml:space="preserve">淺源地震　</w:t>
      </w:r>
      <w:r>
        <w:rPr>
          <w:rFonts w:hint="eastAsia"/>
        </w:rPr>
        <w:t>(B)</w:t>
      </w:r>
      <w:r>
        <w:rPr>
          <w:rFonts w:hint="eastAsia"/>
        </w:rPr>
        <w:t xml:space="preserve">震源　</w:t>
      </w:r>
      <w:r>
        <w:rPr>
          <w:rFonts w:hint="eastAsia"/>
        </w:rPr>
        <w:t>(C)</w:t>
      </w:r>
      <w:r>
        <w:rPr>
          <w:rFonts w:hint="eastAsia"/>
        </w:rPr>
        <w:t xml:space="preserve">震央　</w:t>
      </w:r>
      <w:r>
        <w:rPr>
          <w:rFonts w:hint="eastAsia"/>
        </w:rPr>
        <w:t>(D)</w:t>
      </w:r>
      <w:r>
        <w:rPr>
          <w:rFonts w:hint="eastAsia"/>
        </w:rPr>
        <w:t>地震深度</w:t>
      </w:r>
    </w:p>
    <w:p w:rsidR="00CA205C" w:rsidRPr="00CA205C" w:rsidRDefault="00CA205C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rPr>
          <w:color w:val="000000"/>
          <w:u w:val="single"/>
        </w:rPr>
        <w:t>王</w:t>
      </w:r>
      <w:r>
        <w:rPr>
          <w:color w:val="000000"/>
        </w:rPr>
        <w:t xml:space="preserve">博士在極嚴寒的地區發現數億年前的熱帶生物化石，最可能的原因為何？　</w:t>
      </w:r>
      <w:r>
        <w:rPr>
          <w:color w:val="000000"/>
        </w:rPr>
        <w:t>(A)</w:t>
      </w:r>
      <w:r>
        <w:rPr>
          <w:color w:val="000000"/>
        </w:rPr>
        <w:t xml:space="preserve">生物適應力極強　</w:t>
      </w:r>
      <w:r>
        <w:rPr>
          <w:color w:val="000000"/>
        </w:rPr>
        <w:t>(B)</w:t>
      </w:r>
      <w:r>
        <w:rPr>
          <w:color w:val="000000"/>
        </w:rPr>
        <w:t xml:space="preserve">隕石撞擊，將生物拋過去　</w:t>
      </w:r>
      <w:r>
        <w:rPr>
          <w:color w:val="000000"/>
        </w:rPr>
        <w:t>(C)</w:t>
      </w:r>
      <w:r>
        <w:rPr>
          <w:color w:val="000000"/>
        </w:rPr>
        <w:t xml:space="preserve">熱帶氣候是會隨時間而大幅移位的　</w:t>
      </w:r>
      <w:r>
        <w:rPr>
          <w:color w:val="000000"/>
        </w:rPr>
        <w:t>(D)</w:t>
      </w:r>
      <w:r>
        <w:rPr>
          <w:color w:val="000000"/>
        </w:rPr>
        <w:t>大陸的漂移</w:t>
      </w:r>
    </w:p>
    <w:p w:rsidR="00CA205C" w:rsidRPr="00317519" w:rsidRDefault="00CA205C" w:rsidP="00CA205C">
      <w:pPr>
        <w:numPr>
          <w:ilvl w:val="0"/>
          <w:numId w:val="8"/>
        </w:numPr>
        <w:tabs>
          <w:tab w:val="left" w:pos="211"/>
          <w:tab w:val="left" w:pos="480"/>
          <w:tab w:val="left" w:pos="720"/>
        </w:tabs>
        <w:rPr>
          <w:rFonts w:hAnsi="新細明體"/>
          <w:b/>
          <w:color w:val="000000"/>
        </w:rPr>
      </w:pPr>
      <w:r>
        <w:rPr>
          <w:color w:val="000000"/>
        </w:rPr>
        <w:t>有關固體地球的分層，由內向外依序為　(A)地核、地函、地殼　(B)地殼、地函、地核　(C)地函、地核、地殼　(D)地殼、地核、地函</w:t>
      </w:r>
    </w:p>
    <w:p w:rsidR="00CA205C" w:rsidRPr="00CF4865" w:rsidRDefault="00CA205C" w:rsidP="00661A0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rPr>
          <w:rFonts w:hint="eastAsia"/>
        </w:rPr>
        <w:t xml:space="preserve">提出「海底擴張學說」之理論，是因為發現哪一種地形？　</w:t>
      </w:r>
      <w:r>
        <w:rPr>
          <w:rFonts w:hint="eastAsia"/>
        </w:rPr>
        <w:t>(A)</w:t>
      </w:r>
      <w:r>
        <w:rPr>
          <w:rFonts w:hint="eastAsia"/>
          <w:u w:val="single"/>
        </w:rPr>
        <w:t>南美洲</w:t>
      </w:r>
      <w:r>
        <w:rPr>
          <w:rFonts w:hint="eastAsia"/>
        </w:rPr>
        <w:t>和</w:t>
      </w:r>
      <w:r>
        <w:rPr>
          <w:rFonts w:hint="eastAsia"/>
          <w:u w:val="single"/>
        </w:rPr>
        <w:t>非洲</w:t>
      </w:r>
      <w:r>
        <w:rPr>
          <w:rFonts w:hint="eastAsia"/>
        </w:rPr>
        <w:t xml:space="preserve">的大陸形狀吻合　</w:t>
      </w:r>
      <w:r>
        <w:rPr>
          <w:rFonts w:hint="eastAsia"/>
        </w:rPr>
        <w:t>(B)</w:t>
      </w:r>
      <w:r>
        <w:rPr>
          <w:rFonts w:hint="eastAsia"/>
        </w:rPr>
        <w:t xml:space="preserve">中洋脊　</w:t>
      </w:r>
      <w:r>
        <w:rPr>
          <w:rFonts w:hint="eastAsia"/>
        </w:rPr>
        <w:t>(C)</w:t>
      </w:r>
      <w:r>
        <w:rPr>
          <w:rFonts w:hint="eastAsia"/>
        </w:rPr>
        <w:t xml:space="preserve">海溝　</w:t>
      </w:r>
      <w:r>
        <w:rPr>
          <w:rFonts w:hint="eastAsia"/>
        </w:rPr>
        <w:t>(D)</w:t>
      </w:r>
      <w:r>
        <w:rPr>
          <w:rFonts w:hint="eastAsia"/>
          <w:u w:val="single"/>
        </w:rPr>
        <w:t>美國加州</w:t>
      </w:r>
      <w:r>
        <w:rPr>
          <w:rFonts w:hint="eastAsia"/>
        </w:rPr>
        <w:t>的</w:t>
      </w:r>
      <w:r>
        <w:rPr>
          <w:rFonts w:hint="eastAsia"/>
          <w:u w:val="single"/>
        </w:rPr>
        <w:t>聖安地列斯</w:t>
      </w:r>
      <w:r>
        <w:rPr>
          <w:rFonts w:hint="eastAsia"/>
        </w:rPr>
        <w:t>斷層</w:t>
      </w:r>
    </w:p>
    <w:p w:rsidR="000265BE" w:rsidRPr="00CF4865" w:rsidRDefault="000265BE">
      <w:pPr>
        <w:widowControl/>
        <w:rPr>
          <w:rFonts w:ascii="Times New Roman" w:eastAsiaTheme="minorEastAsia"/>
          <w:szCs w:val="24"/>
        </w:rPr>
      </w:pPr>
      <w:r w:rsidRPr="00CF4865">
        <w:rPr>
          <w:rFonts w:ascii="Times New Roman" w:eastAsiaTheme="minorEastAsia"/>
          <w:szCs w:val="24"/>
        </w:rPr>
        <w:br w:type="page"/>
      </w:r>
    </w:p>
    <w:p w:rsidR="00C47DD6" w:rsidRPr="005E1630" w:rsidRDefault="00C47DD6" w:rsidP="00002A66">
      <w:pPr>
        <w:widowControl/>
        <w:rPr>
          <w:rFonts w:ascii="Times New Roman" w:eastAsiaTheme="minorEastAsia"/>
          <w:szCs w:val="24"/>
        </w:rPr>
        <w:sectPr w:rsidR="00C47DD6" w:rsidRPr="005E1630" w:rsidSect="00C47DD6">
          <w:footerReference w:type="default" r:id="rId25"/>
          <w:type w:val="continuous"/>
          <w:pgSz w:w="14572" w:h="20639" w:code="12"/>
          <w:pgMar w:top="737" w:right="851" w:bottom="851" w:left="851" w:header="397" w:footer="510" w:gutter="0"/>
          <w:cols w:space="425"/>
          <w:docGrid w:type="linesAndChars" w:linePitch="360"/>
        </w:sectPr>
      </w:pPr>
    </w:p>
    <w:p w:rsidR="004855B9" w:rsidRPr="005E1630" w:rsidRDefault="004855B9" w:rsidP="00002A66">
      <w:pPr>
        <w:widowControl/>
        <w:rPr>
          <w:rFonts w:ascii="Times New Roman" w:eastAsiaTheme="minorEastAsia"/>
          <w:szCs w:val="24"/>
        </w:rPr>
      </w:pPr>
    </w:p>
    <w:p w:rsidR="00732F27" w:rsidRPr="005E1630" w:rsidRDefault="00C47DD6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D</w:t>
      </w:r>
    </w:p>
    <w:p w:rsidR="007C0FD2" w:rsidRPr="005E1630" w:rsidRDefault="00C47DD6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A</w:t>
      </w:r>
    </w:p>
    <w:p w:rsidR="007C6E73" w:rsidRPr="005E1630" w:rsidRDefault="007C6E73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B</w:t>
      </w:r>
    </w:p>
    <w:p w:rsidR="007C6E73" w:rsidRPr="005E1630" w:rsidRDefault="007C6E73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B</w:t>
      </w:r>
    </w:p>
    <w:p w:rsidR="007C6E73" w:rsidRPr="005E1630" w:rsidRDefault="007C6E73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C</w:t>
      </w:r>
    </w:p>
    <w:p w:rsidR="00565E51" w:rsidRPr="005E1630" w:rsidRDefault="00565E51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A</w:t>
      </w:r>
    </w:p>
    <w:p w:rsidR="00565E51" w:rsidRPr="005E1630" w:rsidRDefault="00565E51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D</w:t>
      </w:r>
    </w:p>
    <w:p w:rsidR="00565E51" w:rsidRPr="005E1630" w:rsidRDefault="00152D02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B</w:t>
      </w:r>
    </w:p>
    <w:p w:rsidR="00152D02" w:rsidRPr="005E1630" w:rsidRDefault="00152D02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C</w:t>
      </w:r>
    </w:p>
    <w:p w:rsidR="00152D02" w:rsidRPr="005E1630" w:rsidRDefault="009B3BF7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A</w:t>
      </w:r>
    </w:p>
    <w:p w:rsidR="00163FFC" w:rsidRPr="005E1630" w:rsidRDefault="00163FFC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A</w:t>
      </w:r>
    </w:p>
    <w:p w:rsidR="00CD3133" w:rsidRPr="005E1630" w:rsidRDefault="00CD3133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D</w:t>
      </w:r>
    </w:p>
    <w:p w:rsidR="00CD3359" w:rsidRPr="005E1630" w:rsidRDefault="00CD3359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B</w:t>
      </w:r>
    </w:p>
    <w:p w:rsidR="00CD3359" w:rsidRPr="005E1630" w:rsidRDefault="00CD3359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C</w:t>
      </w:r>
    </w:p>
    <w:p w:rsidR="00CD3359" w:rsidRPr="005E1630" w:rsidRDefault="003A0999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C</w:t>
      </w:r>
    </w:p>
    <w:p w:rsidR="00275866" w:rsidRPr="005E1630" w:rsidRDefault="00275866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A</w:t>
      </w:r>
    </w:p>
    <w:p w:rsidR="00275866" w:rsidRPr="005E1630" w:rsidRDefault="00173552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A</w:t>
      </w:r>
    </w:p>
    <w:p w:rsidR="00C17BE6" w:rsidRPr="005E1630" w:rsidRDefault="00C17BE6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D</w:t>
      </w:r>
    </w:p>
    <w:p w:rsidR="00C17BE6" w:rsidRPr="005E1630" w:rsidRDefault="00C17BE6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A</w:t>
      </w:r>
    </w:p>
    <w:p w:rsidR="004623FE" w:rsidRPr="005E1630" w:rsidRDefault="004623FE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C</w:t>
      </w:r>
    </w:p>
    <w:p w:rsidR="008818E9" w:rsidRPr="005E1630" w:rsidRDefault="008818E9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C</w:t>
      </w:r>
    </w:p>
    <w:p w:rsidR="008818E9" w:rsidRPr="005E1630" w:rsidRDefault="008818E9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D</w:t>
      </w:r>
    </w:p>
    <w:p w:rsidR="008818E9" w:rsidRPr="005E1630" w:rsidRDefault="008818E9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C</w:t>
      </w:r>
    </w:p>
    <w:p w:rsidR="005E1630" w:rsidRPr="005E1630" w:rsidRDefault="005E1630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A</w:t>
      </w:r>
    </w:p>
    <w:p w:rsidR="005E1630" w:rsidRDefault="005E1630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 w:rsidRPr="005E1630">
        <w:rPr>
          <w:rFonts w:ascii="Times New Roman" w:eastAsiaTheme="minorEastAsia"/>
          <w:color w:val="000000"/>
          <w:szCs w:val="24"/>
        </w:rPr>
        <w:t>C</w:t>
      </w:r>
    </w:p>
    <w:p w:rsidR="005E1630" w:rsidRDefault="005E1630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A</w:t>
      </w:r>
    </w:p>
    <w:p w:rsidR="005E1630" w:rsidRDefault="005E1630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D</w:t>
      </w:r>
    </w:p>
    <w:p w:rsidR="00CF4865" w:rsidRDefault="00CF486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B</w:t>
      </w:r>
    </w:p>
    <w:p w:rsidR="00CF4865" w:rsidRDefault="00CF486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B</w:t>
      </w:r>
    </w:p>
    <w:p w:rsidR="00CF4865" w:rsidRDefault="00905930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C</w:t>
      </w:r>
      <w:bookmarkStart w:id="0" w:name="_GoBack"/>
      <w:bookmarkEnd w:id="0"/>
    </w:p>
    <w:p w:rsidR="00CF4865" w:rsidRDefault="00CF486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D</w:t>
      </w:r>
    </w:p>
    <w:p w:rsidR="00CF4865" w:rsidRDefault="002E60EE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B</w:t>
      </w:r>
    </w:p>
    <w:p w:rsidR="002E60EE" w:rsidRDefault="002E60EE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A</w:t>
      </w:r>
    </w:p>
    <w:p w:rsidR="002E60EE" w:rsidRDefault="002E60EE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B</w:t>
      </w:r>
    </w:p>
    <w:p w:rsidR="005109C4" w:rsidRDefault="005109C4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D</w:t>
      </w:r>
    </w:p>
    <w:p w:rsidR="005109C4" w:rsidRDefault="005109C4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C</w:t>
      </w:r>
    </w:p>
    <w:p w:rsidR="00712275" w:rsidRDefault="00712275" w:rsidP="0071227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D</w:t>
      </w:r>
    </w:p>
    <w:p w:rsidR="0096632E" w:rsidRDefault="0096632E" w:rsidP="0071227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A</w:t>
      </w:r>
    </w:p>
    <w:p w:rsidR="0096632E" w:rsidRDefault="00173552" w:rsidP="0071227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C</w:t>
      </w:r>
    </w:p>
    <w:p w:rsidR="0096632E" w:rsidRDefault="0096632E" w:rsidP="0071227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D</w:t>
      </w:r>
    </w:p>
    <w:p w:rsidR="0096632E" w:rsidRDefault="0096632E" w:rsidP="0071227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lastRenderedPageBreak/>
        <w:t>B</w:t>
      </w:r>
    </w:p>
    <w:p w:rsidR="008A4B42" w:rsidRDefault="007F3F36" w:rsidP="0071227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C</w:t>
      </w:r>
    </w:p>
    <w:p w:rsidR="008A4B42" w:rsidRDefault="008A4B42" w:rsidP="0071227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C</w:t>
      </w:r>
    </w:p>
    <w:p w:rsidR="008A4B42" w:rsidRDefault="008A4B42" w:rsidP="0071227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A</w:t>
      </w:r>
    </w:p>
    <w:p w:rsidR="008A4B42" w:rsidRDefault="008A4B42" w:rsidP="0071227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B</w:t>
      </w:r>
    </w:p>
    <w:p w:rsidR="008A4B42" w:rsidRDefault="008A4B42" w:rsidP="0071227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C</w:t>
      </w:r>
    </w:p>
    <w:p w:rsidR="008A4B42" w:rsidRDefault="00CA205C" w:rsidP="0071227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C</w:t>
      </w:r>
    </w:p>
    <w:p w:rsidR="00CA205C" w:rsidRDefault="00CA205C" w:rsidP="0071227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D</w:t>
      </w:r>
    </w:p>
    <w:p w:rsidR="00CA205C" w:rsidRDefault="00CA205C" w:rsidP="0071227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A</w:t>
      </w:r>
    </w:p>
    <w:p w:rsidR="00CA205C" w:rsidRPr="00712275" w:rsidRDefault="00CA205C" w:rsidP="0071227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color w:val="000000"/>
          <w:szCs w:val="24"/>
        </w:rPr>
      </w:pPr>
      <w:r>
        <w:rPr>
          <w:rFonts w:ascii="Times New Roman" w:eastAsiaTheme="minorEastAsia" w:hint="eastAsia"/>
          <w:color w:val="000000"/>
          <w:szCs w:val="24"/>
        </w:rPr>
        <w:t>B</w:t>
      </w:r>
    </w:p>
    <w:sectPr w:rsidR="00CA205C" w:rsidRPr="00712275">
      <w:type w:val="continuous"/>
      <w:pgSz w:w="14572" w:h="20639" w:code="12"/>
      <w:pgMar w:top="737" w:right="851" w:bottom="851" w:left="851" w:header="397" w:footer="510" w:gutter="0"/>
      <w:cols w:num="2"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FFF" w:rsidRDefault="002E3FFF">
      <w:r>
        <w:separator/>
      </w:r>
    </w:p>
  </w:endnote>
  <w:endnote w:type="continuationSeparator" w:id="0">
    <w:p w:rsidR="002E3FFF" w:rsidRDefault="002E3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866" w:rsidRDefault="00275866">
    <w:pPr>
      <w:pStyle w:val="a6"/>
      <w:jc w:val="center"/>
    </w:pPr>
    <w:r>
      <w:rPr>
        <w:rFonts w:eastAsia="標楷體" w:hint="eastAsia"/>
      </w:rPr>
      <w:t>─</w:t>
    </w:r>
    <w:r>
      <w:rPr>
        <w:rFonts w:eastAsia="標楷體" w:hint="eastAsia"/>
      </w:rPr>
      <w:t xml:space="preserve"> </w:t>
    </w: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905930">
      <w:rPr>
        <w:rStyle w:val="a7"/>
        <w:noProof/>
      </w:rPr>
      <w:t>5</w:t>
    </w:r>
    <w:r>
      <w:rPr>
        <w:rStyle w:val="a7"/>
      </w:rPr>
      <w:fldChar w:fldCharType="end"/>
    </w:r>
    <w:r>
      <w:rPr>
        <w:rStyle w:val="a7"/>
        <w:rFonts w:hint="eastAsia"/>
      </w:rPr>
      <w:t xml:space="preserve"> ─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FFF" w:rsidRDefault="002E3FFF">
      <w:r>
        <w:separator/>
      </w:r>
    </w:p>
  </w:footnote>
  <w:footnote w:type="continuationSeparator" w:id="0">
    <w:p w:rsidR="002E3FFF" w:rsidRDefault="002E3F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78F6"/>
    <w:multiLevelType w:val="singleLevel"/>
    <w:tmpl w:val="F6F4ACE2"/>
    <w:lvl w:ilvl="0">
      <w:start w:val="1"/>
      <w:numFmt w:val="decimal"/>
      <w:lvlText w:val="(   )%1."/>
      <w:lvlJc w:val="left"/>
      <w:pPr>
        <w:tabs>
          <w:tab w:val="num" w:pos="720"/>
        </w:tabs>
        <w:ind w:left="425" w:hanging="425"/>
      </w:pPr>
      <w:rPr>
        <w:rFonts w:hint="eastAsia"/>
      </w:rPr>
    </w:lvl>
  </w:abstractNum>
  <w:abstractNum w:abstractNumId="1">
    <w:nsid w:val="049A49B5"/>
    <w:multiLevelType w:val="hybridMultilevel"/>
    <w:tmpl w:val="5D144D14"/>
    <w:lvl w:ilvl="0" w:tplc="F6220E2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E17492C"/>
    <w:multiLevelType w:val="hybridMultilevel"/>
    <w:tmpl w:val="8D0A6484"/>
    <w:lvl w:ilvl="0" w:tplc="6164B8F8">
      <w:start w:val="1"/>
      <w:numFmt w:val="upperLetter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>
    <w:nsid w:val="10386CDE"/>
    <w:multiLevelType w:val="singleLevel"/>
    <w:tmpl w:val="1D2805C2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4">
    <w:nsid w:val="1D020CEF"/>
    <w:multiLevelType w:val="hybridMultilevel"/>
    <w:tmpl w:val="D9B23042"/>
    <w:lvl w:ilvl="0" w:tplc="EC32E36E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E037F9E"/>
    <w:multiLevelType w:val="hybridMultilevel"/>
    <w:tmpl w:val="86444308"/>
    <w:lvl w:ilvl="0" w:tplc="D20CA1CC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64C61F4"/>
    <w:multiLevelType w:val="singleLevel"/>
    <w:tmpl w:val="5A96906A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7">
    <w:nsid w:val="27AC3139"/>
    <w:multiLevelType w:val="hybridMultilevel"/>
    <w:tmpl w:val="DC8EB438"/>
    <w:lvl w:ilvl="0" w:tplc="A080CE7E">
      <w:start w:val="1"/>
      <w:numFmt w:val="decimal"/>
      <w:lvlText w:val="(     )%1."/>
      <w:lvlJc w:val="left"/>
      <w:pPr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49D19AF"/>
    <w:multiLevelType w:val="hybridMultilevel"/>
    <w:tmpl w:val="69D6CBEA"/>
    <w:lvl w:ilvl="0" w:tplc="93AE26EE">
      <w:start w:val="1"/>
      <w:numFmt w:val="decimal"/>
      <w:lvlText w:val="%1.(   )"/>
      <w:lvlJc w:val="left"/>
      <w:pPr>
        <w:tabs>
          <w:tab w:val="num" w:pos="360"/>
        </w:tabs>
        <w:ind w:left="360" w:hanging="36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8722738"/>
    <w:multiLevelType w:val="hybridMultilevel"/>
    <w:tmpl w:val="313C1D14"/>
    <w:lvl w:ilvl="0" w:tplc="7F1AA47A">
      <w:start w:val="1"/>
      <w:numFmt w:val="decimal"/>
      <w:lvlText w:val="(     )%1."/>
      <w:lvlJc w:val="left"/>
      <w:pPr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E2959A1"/>
    <w:multiLevelType w:val="multilevel"/>
    <w:tmpl w:val="4B6E1704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position w:val="0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54021069"/>
    <w:multiLevelType w:val="singleLevel"/>
    <w:tmpl w:val="A96895CC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2">
    <w:nsid w:val="55B83F4F"/>
    <w:multiLevelType w:val="multilevel"/>
    <w:tmpl w:val="107807F0"/>
    <w:lvl w:ilvl="0">
      <w:start w:val="1"/>
      <w:numFmt w:val="decimal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 w:frame="1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>
    <w:nsid w:val="60057B11"/>
    <w:multiLevelType w:val="singleLevel"/>
    <w:tmpl w:val="4E3849FA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14">
    <w:nsid w:val="60113BD4"/>
    <w:multiLevelType w:val="hybridMultilevel"/>
    <w:tmpl w:val="CAFA8028"/>
    <w:lvl w:ilvl="0" w:tplc="EC32E36E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61B814D8"/>
    <w:multiLevelType w:val="singleLevel"/>
    <w:tmpl w:val="884649AA"/>
    <w:lvl w:ilvl="0">
      <w:start w:val="1"/>
      <w:numFmt w:val="none"/>
      <w:lvlText w:val="(　　)"/>
      <w:lvlJc w:val="left"/>
      <w:pPr>
        <w:tabs>
          <w:tab w:val="num" w:pos="720"/>
        </w:tabs>
        <w:ind w:left="0" w:firstLine="0"/>
      </w:pPr>
      <w:rPr>
        <w:rFonts w:hint="eastAsia"/>
      </w:rPr>
    </w:lvl>
  </w:abstractNum>
  <w:abstractNum w:abstractNumId="16">
    <w:nsid w:val="6D4006DC"/>
    <w:multiLevelType w:val="multilevel"/>
    <w:tmpl w:val="75C0D866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 w:frame="1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>
    <w:nsid w:val="735B40F0"/>
    <w:multiLevelType w:val="hybridMultilevel"/>
    <w:tmpl w:val="1F789628"/>
    <w:lvl w:ilvl="0" w:tplc="0409000F">
      <w:start w:val="1"/>
      <w:numFmt w:val="decimal"/>
      <w:lvlText w:val="%1."/>
      <w:lvlJc w:val="left"/>
      <w:pPr>
        <w:tabs>
          <w:tab w:val="num" w:pos="373"/>
        </w:tabs>
        <w:ind w:left="373" w:hanging="480"/>
      </w:pPr>
    </w:lvl>
    <w:lvl w:ilvl="1" w:tplc="69E62EEA">
      <w:start w:val="1"/>
      <w:numFmt w:val="upperLetter"/>
      <w:lvlText w:val="（%2）"/>
      <w:lvlJc w:val="left"/>
      <w:pPr>
        <w:tabs>
          <w:tab w:val="num" w:pos="1093"/>
        </w:tabs>
        <w:ind w:left="1093" w:hanging="720"/>
      </w:pPr>
      <w:rPr>
        <w:rFonts w:hint="eastAsia"/>
      </w:rPr>
    </w:lvl>
    <w:lvl w:ilvl="2" w:tplc="FA2E4822">
      <w:start w:val="1"/>
      <w:numFmt w:val="upperLetter"/>
      <w:lvlText w:val="(%3)"/>
      <w:lvlJc w:val="left"/>
      <w:pPr>
        <w:tabs>
          <w:tab w:val="num" w:pos="1213"/>
        </w:tabs>
        <w:ind w:left="121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13"/>
        </w:tabs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3"/>
        </w:tabs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3"/>
        </w:tabs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3"/>
        </w:tabs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3"/>
        </w:tabs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3"/>
        </w:tabs>
        <w:ind w:left="4213" w:hanging="480"/>
      </w:pPr>
    </w:lvl>
  </w:abstractNum>
  <w:abstractNum w:abstractNumId="18">
    <w:nsid w:val="79B037DA"/>
    <w:multiLevelType w:val="hybridMultilevel"/>
    <w:tmpl w:val="90127556"/>
    <w:lvl w:ilvl="0" w:tplc="89224C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7A195F96"/>
    <w:multiLevelType w:val="hybridMultilevel"/>
    <w:tmpl w:val="36A6FB42"/>
    <w:lvl w:ilvl="0" w:tplc="A080CE7E">
      <w:start w:val="1"/>
      <w:numFmt w:val="decimal"/>
      <w:lvlText w:val="(     )%1."/>
      <w:lvlJc w:val="left"/>
      <w:pPr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5"/>
  </w:num>
  <w:num w:numId="3">
    <w:abstractNumId w:val="2"/>
  </w:num>
  <w:num w:numId="4">
    <w:abstractNumId w:val="4"/>
  </w:num>
  <w:num w:numId="5">
    <w:abstractNumId w:val="5"/>
  </w:num>
  <w:num w:numId="6">
    <w:abstractNumId w:val="14"/>
  </w:num>
  <w:num w:numId="7">
    <w:abstractNumId w:val="1"/>
  </w:num>
  <w:num w:numId="8">
    <w:abstractNumId w:val="8"/>
  </w:num>
  <w:num w:numId="9">
    <w:abstractNumId w:val="18"/>
  </w:num>
  <w:num w:numId="10">
    <w:abstractNumId w:val="17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6"/>
  </w:num>
  <w:num w:numId="16">
    <w:abstractNumId w:val="7"/>
  </w:num>
  <w:num w:numId="17">
    <w:abstractNumId w:val="19"/>
  </w:num>
  <w:num w:numId="18">
    <w:abstractNumId w:val="11"/>
  </w:num>
  <w:num w:numId="19">
    <w:abstractNumId w:val="13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95"/>
  <w:drawingGridHorizontalSpacing w:val="120"/>
  <w:displayHorizontalDrawingGridEvery w:val="0"/>
  <w:displayVerticalDrawingGridEvery w:val="2"/>
  <w:noPunctuationKerning/>
  <w:characterSpacingControl w:val="doNotCompress"/>
  <w:noLineBreaksAfter w:lang="zh-TW" w:val="([{£¥‘“‵〈《「『【〔〝︵︷︹︻︽︿﹁﹃﹙﹛﹝（｛"/>
  <w:noLineBreaksBefore w:lang="zh-TW" w:val="。"/>
  <w:hdrShapeDefaults>
    <o:shapedefaults v:ext="edit" spidmax="2049" fill="f" fillcolor="white" stroke="f">
      <v:fill color="white" on="f"/>
      <v:stroke on="f"/>
      <v:textbox inset="0,0,0,0"/>
      <o:colormru v:ext="edit" colors="#eaeae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E25"/>
    <w:rsid w:val="00002A66"/>
    <w:rsid w:val="000265BE"/>
    <w:rsid w:val="000317C8"/>
    <w:rsid w:val="000C0266"/>
    <w:rsid w:val="000D4F38"/>
    <w:rsid w:val="00114551"/>
    <w:rsid w:val="00127DB9"/>
    <w:rsid w:val="001306A3"/>
    <w:rsid w:val="00152D02"/>
    <w:rsid w:val="00163FFC"/>
    <w:rsid w:val="00165032"/>
    <w:rsid w:val="00173552"/>
    <w:rsid w:val="0020683C"/>
    <w:rsid w:val="002205AF"/>
    <w:rsid w:val="00240522"/>
    <w:rsid w:val="0026103E"/>
    <w:rsid w:val="0027031C"/>
    <w:rsid w:val="00275866"/>
    <w:rsid w:val="00281600"/>
    <w:rsid w:val="002A7175"/>
    <w:rsid w:val="002C0E25"/>
    <w:rsid w:val="002E3FFF"/>
    <w:rsid w:val="002E60EE"/>
    <w:rsid w:val="0031774C"/>
    <w:rsid w:val="0035755B"/>
    <w:rsid w:val="003724FF"/>
    <w:rsid w:val="003A0999"/>
    <w:rsid w:val="003A1809"/>
    <w:rsid w:val="003A2B03"/>
    <w:rsid w:val="003A64D1"/>
    <w:rsid w:val="003B394E"/>
    <w:rsid w:val="003C678A"/>
    <w:rsid w:val="004623FE"/>
    <w:rsid w:val="004855B9"/>
    <w:rsid w:val="004D6B6F"/>
    <w:rsid w:val="0050777C"/>
    <w:rsid w:val="00507A81"/>
    <w:rsid w:val="005109C4"/>
    <w:rsid w:val="00515EA1"/>
    <w:rsid w:val="00517CF0"/>
    <w:rsid w:val="00522A8A"/>
    <w:rsid w:val="00526437"/>
    <w:rsid w:val="00533A6D"/>
    <w:rsid w:val="00565E51"/>
    <w:rsid w:val="005A179B"/>
    <w:rsid w:val="005D052F"/>
    <w:rsid w:val="005E1630"/>
    <w:rsid w:val="0063740B"/>
    <w:rsid w:val="00661A0E"/>
    <w:rsid w:val="006A1DB1"/>
    <w:rsid w:val="006A39DA"/>
    <w:rsid w:val="006B4E3B"/>
    <w:rsid w:val="00712275"/>
    <w:rsid w:val="00732F27"/>
    <w:rsid w:val="00742ECB"/>
    <w:rsid w:val="007519DF"/>
    <w:rsid w:val="007878AE"/>
    <w:rsid w:val="007A3336"/>
    <w:rsid w:val="007B3EDB"/>
    <w:rsid w:val="007C0FD2"/>
    <w:rsid w:val="007C5C48"/>
    <w:rsid w:val="007C6E73"/>
    <w:rsid w:val="007D4B7C"/>
    <w:rsid w:val="007F3F36"/>
    <w:rsid w:val="0081315B"/>
    <w:rsid w:val="008707A2"/>
    <w:rsid w:val="008779F6"/>
    <w:rsid w:val="008818E9"/>
    <w:rsid w:val="008A4B42"/>
    <w:rsid w:val="008E4A9E"/>
    <w:rsid w:val="00905930"/>
    <w:rsid w:val="0092757B"/>
    <w:rsid w:val="009415FE"/>
    <w:rsid w:val="00961B96"/>
    <w:rsid w:val="0096618F"/>
    <w:rsid w:val="0096632E"/>
    <w:rsid w:val="009A3C3F"/>
    <w:rsid w:val="009A5934"/>
    <w:rsid w:val="009B3BF7"/>
    <w:rsid w:val="009E08E2"/>
    <w:rsid w:val="009E5E2D"/>
    <w:rsid w:val="00A06A11"/>
    <w:rsid w:val="00A47879"/>
    <w:rsid w:val="00A4794F"/>
    <w:rsid w:val="00A56BE4"/>
    <w:rsid w:val="00A974A5"/>
    <w:rsid w:val="00B36223"/>
    <w:rsid w:val="00B36CC0"/>
    <w:rsid w:val="00B37098"/>
    <w:rsid w:val="00B51056"/>
    <w:rsid w:val="00B64ACA"/>
    <w:rsid w:val="00B816A1"/>
    <w:rsid w:val="00BA3A3F"/>
    <w:rsid w:val="00BD3C27"/>
    <w:rsid w:val="00C01146"/>
    <w:rsid w:val="00C0766F"/>
    <w:rsid w:val="00C13DFA"/>
    <w:rsid w:val="00C17BE6"/>
    <w:rsid w:val="00C47DD6"/>
    <w:rsid w:val="00C5282A"/>
    <w:rsid w:val="00C814DE"/>
    <w:rsid w:val="00CA205C"/>
    <w:rsid w:val="00CD3133"/>
    <w:rsid w:val="00CD3359"/>
    <w:rsid w:val="00CD792A"/>
    <w:rsid w:val="00CE0FFD"/>
    <w:rsid w:val="00CF3231"/>
    <w:rsid w:val="00CF4865"/>
    <w:rsid w:val="00D30078"/>
    <w:rsid w:val="00D370EA"/>
    <w:rsid w:val="00D479C2"/>
    <w:rsid w:val="00E1313A"/>
    <w:rsid w:val="00E21471"/>
    <w:rsid w:val="00E66379"/>
    <w:rsid w:val="00E67C99"/>
    <w:rsid w:val="00E754E3"/>
    <w:rsid w:val="00EB3BD7"/>
    <w:rsid w:val="00EB4EA2"/>
    <w:rsid w:val="00F24A8A"/>
    <w:rsid w:val="00F519A1"/>
    <w:rsid w:val="00F51CB6"/>
    <w:rsid w:val="00F62948"/>
    <w:rsid w:val="00F655C2"/>
    <w:rsid w:val="00F727AD"/>
    <w:rsid w:val="00F74407"/>
    <w:rsid w:val="00FB388D"/>
    <w:rsid w:val="00FC1F81"/>
    <w:rsid w:val="00FC4CC5"/>
    <w:rsid w:val="00FE165B"/>
    <w:rsid w:val="00FF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v:textbox inset="0,0,0,0"/>
      <o:colormru v:ext="edit" colors="#eaeaea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新細明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</w:rPr>
  </w:style>
  <w:style w:type="paragraph" w:styleId="a4">
    <w:name w:val="annotation text"/>
    <w:basedOn w:val="a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  <w:semiHidden/>
  </w:style>
  <w:style w:type="paragraph" w:styleId="a8">
    <w:name w:val="Plain Text"/>
    <w:basedOn w:val="a"/>
    <w:semiHidden/>
    <w:rPr>
      <w:rFonts w:ascii="細明體" w:eastAsia="細明體" w:hAnsi="Courier New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">
    <w:name w:val="()1."/>
    <w:basedOn w:val="Default"/>
    <w:next w:val="Default"/>
    <w:rPr>
      <w:color w:val="auto"/>
      <w:sz w:val="20"/>
    </w:rPr>
  </w:style>
  <w:style w:type="paragraph" w:customStyle="1" w:styleId="A9">
    <w:name w:val="(A)"/>
    <w:basedOn w:val="Default"/>
    <w:next w:val="Default"/>
    <w:rPr>
      <w:color w:val="auto"/>
      <w:sz w:val="20"/>
    </w:rPr>
  </w:style>
  <w:style w:type="paragraph" w:customStyle="1" w:styleId="aa">
    <w:name w:val="國中題目"/>
    <w:basedOn w:val="a"/>
    <w:pPr>
      <w:adjustRightInd w:val="0"/>
      <w:snapToGrid w:val="0"/>
    </w:pPr>
    <w:rPr>
      <w:rFonts w:ascii="Times New Roman"/>
      <w:kern w:val="0"/>
      <w:szCs w:val="24"/>
    </w:rPr>
  </w:style>
  <w:style w:type="character" w:customStyle="1" w:styleId="Standar">
    <w:name w:val="Standar－內文"/>
    <w:basedOn w:val="a0"/>
    <w:rsid w:val="003A1809"/>
  </w:style>
  <w:style w:type="table" w:styleId="ab">
    <w:name w:val="Table Grid"/>
    <w:basedOn w:val="a1"/>
    <w:uiPriority w:val="59"/>
    <w:rsid w:val="003A18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a0"/>
    <w:rsid w:val="000D4F38"/>
  </w:style>
  <w:style w:type="paragraph" w:styleId="ac">
    <w:name w:val="List Paragraph"/>
    <w:basedOn w:val="a"/>
    <w:uiPriority w:val="34"/>
    <w:qFormat/>
    <w:rsid w:val="00517CF0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basedOn w:val="a"/>
    <w:uiPriority w:val="99"/>
    <w:semiHidden/>
    <w:unhideWhenUsed/>
    <w:rsid w:val="00127DB9"/>
    <w:pPr>
      <w:widowControl/>
      <w:spacing w:before="100" w:beforeAutospacing="1" w:after="100" w:afterAutospacing="1"/>
    </w:pPr>
    <w:rPr>
      <w:rFonts w:hAnsi="新細明體" w:cs="新細明體"/>
      <w:kern w:val="0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281600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281600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Hyperlink"/>
    <w:basedOn w:val="a0"/>
    <w:uiPriority w:val="99"/>
    <w:semiHidden/>
    <w:unhideWhenUsed/>
    <w:rsid w:val="00A47879"/>
    <w:rPr>
      <w:color w:val="0000FF"/>
      <w:u w:val="single"/>
    </w:rPr>
  </w:style>
  <w:style w:type="character" w:customStyle="1" w:styleId="ilh-page">
    <w:name w:val="ilh-page"/>
    <w:basedOn w:val="a0"/>
    <w:rsid w:val="006A39DA"/>
  </w:style>
  <w:style w:type="character" w:customStyle="1" w:styleId="apple-converted-space">
    <w:name w:val="apple-converted-space"/>
    <w:basedOn w:val="a0"/>
    <w:rsid w:val="00FC1F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新細明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</w:rPr>
  </w:style>
  <w:style w:type="paragraph" w:styleId="a4">
    <w:name w:val="annotation text"/>
    <w:basedOn w:val="a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  <w:semiHidden/>
  </w:style>
  <w:style w:type="paragraph" w:styleId="a8">
    <w:name w:val="Plain Text"/>
    <w:basedOn w:val="a"/>
    <w:semiHidden/>
    <w:rPr>
      <w:rFonts w:ascii="細明體" w:eastAsia="細明體" w:hAnsi="Courier New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">
    <w:name w:val="()1."/>
    <w:basedOn w:val="Default"/>
    <w:next w:val="Default"/>
    <w:rPr>
      <w:color w:val="auto"/>
      <w:sz w:val="20"/>
    </w:rPr>
  </w:style>
  <w:style w:type="paragraph" w:customStyle="1" w:styleId="A9">
    <w:name w:val="(A)"/>
    <w:basedOn w:val="Default"/>
    <w:next w:val="Default"/>
    <w:rPr>
      <w:color w:val="auto"/>
      <w:sz w:val="20"/>
    </w:rPr>
  </w:style>
  <w:style w:type="paragraph" w:customStyle="1" w:styleId="aa">
    <w:name w:val="國中題目"/>
    <w:basedOn w:val="a"/>
    <w:pPr>
      <w:adjustRightInd w:val="0"/>
      <w:snapToGrid w:val="0"/>
    </w:pPr>
    <w:rPr>
      <w:rFonts w:ascii="Times New Roman"/>
      <w:kern w:val="0"/>
      <w:szCs w:val="24"/>
    </w:rPr>
  </w:style>
  <w:style w:type="character" w:customStyle="1" w:styleId="Standar">
    <w:name w:val="Standar－內文"/>
    <w:basedOn w:val="a0"/>
    <w:rsid w:val="003A1809"/>
  </w:style>
  <w:style w:type="table" w:styleId="ab">
    <w:name w:val="Table Grid"/>
    <w:basedOn w:val="a1"/>
    <w:uiPriority w:val="59"/>
    <w:rsid w:val="003A18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a0"/>
    <w:rsid w:val="000D4F38"/>
  </w:style>
  <w:style w:type="paragraph" w:styleId="ac">
    <w:name w:val="List Paragraph"/>
    <w:basedOn w:val="a"/>
    <w:uiPriority w:val="34"/>
    <w:qFormat/>
    <w:rsid w:val="00517CF0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basedOn w:val="a"/>
    <w:uiPriority w:val="99"/>
    <w:semiHidden/>
    <w:unhideWhenUsed/>
    <w:rsid w:val="00127DB9"/>
    <w:pPr>
      <w:widowControl/>
      <w:spacing w:before="100" w:beforeAutospacing="1" w:after="100" w:afterAutospacing="1"/>
    </w:pPr>
    <w:rPr>
      <w:rFonts w:hAnsi="新細明體" w:cs="新細明體"/>
      <w:kern w:val="0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281600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281600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Hyperlink"/>
    <w:basedOn w:val="a0"/>
    <w:uiPriority w:val="99"/>
    <w:semiHidden/>
    <w:unhideWhenUsed/>
    <w:rsid w:val="00A47879"/>
    <w:rPr>
      <w:color w:val="0000FF"/>
      <w:u w:val="single"/>
    </w:rPr>
  </w:style>
  <w:style w:type="character" w:customStyle="1" w:styleId="ilh-page">
    <w:name w:val="ilh-page"/>
    <w:basedOn w:val="a0"/>
    <w:rsid w:val="006A39DA"/>
  </w:style>
  <w:style w:type="character" w:customStyle="1" w:styleId="apple-converted-space">
    <w:name w:val="apple-converted-space"/>
    <w:basedOn w:val="a0"/>
    <w:rsid w:val="00FC1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1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oleObject" Target="embeddings/Microsoft_Word_97_-_2003_Document1.doc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4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3.PNG"/><Relationship Id="rId10" Type="http://schemas.openxmlformats.org/officeDocument/2006/relationships/image" Target="media/image2.wmf"/><Relationship Id="rId19" Type="http://schemas.openxmlformats.org/officeDocument/2006/relationships/image" Target="media/image10.e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ydot\paperA4_11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D146B2-6634-4483-8F5E-C0C5E511C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paperA4_111.dot</Template>
  <TotalTime>572</TotalTime>
  <Pages>5</Pages>
  <Words>699</Words>
  <Characters>3985</Characters>
  <Application>Microsoft Office Word</Application>
  <DocSecurity>0</DocSecurity>
  <Lines>33</Lines>
  <Paragraphs>9</Paragraphs>
  <ScaleCrop>false</ScaleCrop>
  <Company>南一書局企業股份有限公司</Company>
  <LinksUpToDate>false</LinksUpToDate>
  <CharactersWithSpaces>4675</CharactersWithSpaces>
  <SharedDoc>false</SharedDoc>
  <HLinks>
    <vt:vector size="24" baseType="variant">
      <vt:variant>
        <vt:i4>524373</vt:i4>
      </vt:variant>
      <vt:variant>
        <vt:i4>-1</vt:i4>
      </vt:variant>
      <vt:variant>
        <vt:i4>1591</vt:i4>
      </vt:variant>
      <vt:variant>
        <vt:i4>1</vt:i4>
      </vt:variant>
      <vt:variant>
        <vt:lpwstr>http://www.photofans.cn/uploads2011/12/userid267213time20111214053256at63.jpg</vt:lpwstr>
      </vt:variant>
      <vt:variant>
        <vt:lpwstr/>
      </vt:variant>
      <vt:variant>
        <vt:i4>7995440</vt:i4>
      </vt:variant>
      <vt:variant>
        <vt:i4>-1</vt:i4>
      </vt:variant>
      <vt:variant>
        <vt:i4>1595</vt:i4>
      </vt:variant>
      <vt:variant>
        <vt:i4>1</vt:i4>
      </vt:variant>
      <vt:variant>
        <vt:lpwstr>http://yunol.stes.tc.edu.tw/images/sun-h07.gif</vt:lpwstr>
      </vt:variant>
      <vt:variant>
        <vt:lpwstr/>
      </vt:variant>
      <vt:variant>
        <vt:i4>8126467</vt:i4>
      </vt:variant>
      <vt:variant>
        <vt:i4>-1</vt:i4>
      </vt:variant>
      <vt:variant>
        <vt:i4>1598</vt:i4>
      </vt:variant>
      <vt:variant>
        <vt:i4>1</vt:i4>
      </vt:variant>
      <vt:variant>
        <vt:lpwstr>http://imggzdl.cooco.net.cn/files/down/test/2120/16/06/27/2120160627094516857187.files\image017.jpg</vt:lpwstr>
      </vt:variant>
      <vt:variant>
        <vt:lpwstr/>
      </vt:variant>
      <vt:variant>
        <vt:i4>7667760</vt:i4>
      </vt:variant>
      <vt:variant>
        <vt:i4>-1</vt:i4>
      </vt:variant>
      <vt:variant>
        <vt:i4>1615</vt:i4>
      </vt:variant>
      <vt:variant>
        <vt:i4>1</vt:i4>
      </vt:variant>
      <vt:variant>
        <vt:lpwstr>http://yunol.stes.tc.edu.tw/images/sun-h08.gif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A4橫書單欄</dc:title>
  <dc:creator>chaungi</dc:creator>
  <cp:lastModifiedBy>admin</cp:lastModifiedBy>
  <cp:revision>13</cp:revision>
  <cp:lastPrinted>2006-10-02T06:44:00Z</cp:lastPrinted>
  <dcterms:created xsi:type="dcterms:W3CDTF">2018-01-05T23:24:00Z</dcterms:created>
  <dcterms:modified xsi:type="dcterms:W3CDTF">2018-01-09T06:26:00Z</dcterms:modified>
</cp:coreProperties>
</file>