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380" w:rsidRPr="00207A86" w:rsidRDefault="00BB3380" w:rsidP="00BB3380">
      <w:pPr>
        <w:tabs>
          <w:tab w:val="left" w:pos="720"/>
          <w:tab w:val="left" w:pos="5280"/>
        </w:tabs>
        <w:kinsoku w:val="0"/>
        <w:snapToGrid w:val="0"/>
        <w:spacing w:beforeLines="50" w:before="180" w:line="120" w:lineRule="atLeast"/>
        <w:jc w:val="center"/>
        <w:rPr>
          <w:rFonts w:ascii="Times New Roman" w:eastAsiaTheme="minorEastAsia"/>
          <w:b/>
          <w:sz w:val="28"/>
          <w:szCs w:val="28"/>
        </w:rPr>
      </w:pPr>
      <w:r w:rsidRPr="00207A86">
        <w:rPr>
          <w:rFonts w:ascii="Times New Roman" w:eastAsiaTheme="minorEastAsia"/>
          <w:b/>
          <w:sz w:val="28"/>
          <w:szCs w:val="28"/>
        </w:rPr>
        <w:t>天主教道明中學國中部</w:t>
      </w:r>
      <w:r w:rsidRPr="00207A86">
        <w:rPr>
          <w:rFonts w:ascii="Times New Roman" w:eastAsiaTheme="minorEastAsia"/>
          <w:b/>
          <w:sz w:val="28"/>
          <w:szCs w:val="28"/>
        </w:rPr>
        <w:t>10</w:t>
      </w:r>
      <w:r w:rsidR="00B37EA0" w:rsidRPr="00207A86">
        <w:rPr>
          <w:rFonts w:ascii="Times New Roman" w:eastAsiaTheme="minorEastAsia"/>
          <w:b/>
          <w:sz w:val="28"/>
          <w:szCs w:val="28"/>
        </w:rPr>
        <w:t>8</w:t>
      </w:r>
      <w:r w:rsidRPr="00207A86">
        <w:rPr>
          <w:rFonts w:ascii="Times New Roman" w:eastAsiaTheme="minorEastAsia"/>
          <w:b/>
          <w:sz w:val="28"/>
          <w:szCs w:val="28"/>
        </w:rPr>
        <w:t>學年度第</w:t>
      </w:r>
      <w:r w:rsidR="00B37EA0" w:rsidRPr="00207A86">
        <w:rPr>
          <w:rFonts w:ascii="Times New Roman" w:eastAsiaTheme="minorEastAsia"/>
          <w:b/>
          <w:sz w:val="28"/>
          <w:szCs w:val="28"/>
        </w:rPr>
        <w:t>一</w:t>
      </w:r>
      <w:r w:rsidRPr="00207A86">
        <w:rPr>
          <w:rFonts w:ascii="Times New Roman" w:eastAsiaTheme="minorEastAsia"/>
          <w:b/>
          <w:sz w:val="28"/>
          <w:szCs w:val="28"/>
        </w:rPr>
        <w:t>學期第一次月考三年級地球科學</w:t>
      </w:r>
    </w:p>
    <w:p w:rsidR="00761EE6" w:rsidRPr="00207A86" w:rsidRDefault="00761EE6" w:rsidP="00487AF8">
      <w:p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szCs w:val="24"/>
        </w:rPr>
      </w:pPr>
      <w:r w:rsidRPr="00207A86">
        <w:rPr>
          <w:rFonts w:ascii="Times New Roman" w:eastAsiaTheme="minorEastAsia"/>
          <w:szCs w:val="24"/>
        </w:rPr>
        <w:t>單選題：每題</w:t>
      </w:r>
      <w:r w:rsidR="00BB3380" w:rsidRPr="00207A86">
        <w:rPr>
          <w:rFonts w:ascii="Times New Roman" w:eastAsiaTheme="minorEastAsia"/>
          <w:szCs w:val="24"/>
        </w:rPr>
        <w:t>2</w:t>
      </w:r>
      <w:r w:rsidRPr="00207A86">
        <w:rPr>
          <w:rFonts w:ascii="Times New Roman" w:eastAsiaTheme="minorEastAsia"/>
          <w:szCs w:val="24"/>
        </w:rPr>
        <w:t>分，共</w:t>
      </w:r>
      <w:r w:rsidRPr="00207A86">
        <w:rPr>
          <w:rFonts w:ascii="Times New Roman" w:eastAsiaTheme="minorEastAsia"/>
          <w:szCs w:val="24"/>
        </w:rPr>
        <w:t>100</w:t>
      </w:r>
      <w:r w:rsidRPr="00207A86">
        <w:rPr>
          <w:rFonts w:ascii="Times New Roman" w:eastAsiaTheme="minorEastAsia"/>
          <w:szCs w:val="24"/>
        </w:rPr>
        <w:t>分</w:t>
      </w:r>
    </w:p>
    <w:p w:rsidR="00B37EA0" w:rsidRPr="009368C1" w:rsidRDefault="00E762FF" w:rsidP="00B37EA0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80" w:line="380" w:lineRule="exact"/>
        <w:ind w:left="358" w:hangingChars="149" w:hanging="358"/>
        <w:jc w:val="both"/>
        <w:rPr>
          <w:rFonts w:ascii="Times New Roman" w:eastAsiaTheme="minorEastAsia"/>
          <w:kern w:val="0"/>
          <w:szCs w:val="24"/>
        </w:rPr>
      </w:pPr>
      <w:r>
        <w:rPr>
          <w:rFonts w:ascii="Times New Roman" w:eastAsiaTheme="minorEastAsia"/>
          <w:szCs w:val="24"/>
        </w:rPr>
        <w:t>小</w:t>
      </w:r>
      <w:r>
        <w:rPr>
          <w:rFonts w:ascii="Times New Roman" w:eastAsiaTheme="minorEastAsia" w:hint="eastAsia"/>
          <w:szCs w:val="24"/>
        </w:rPr>
        <w:t>隆</w:t>
      </w:r>
      <w:r w:rsidR="00B37EA0" w:rsidRPr="00207A86">
        <w:rPr>
          <w:rFonts w:ascii="Times New Roman" w:eastAsiaTheme="minorEastAsia"/>
          <w:szCs w:val="24"/>
        </w:rPr>
        <w:t>上網查資料，完成了關於類地行星和類木行星的比較表，如下表所示，但小騰發現其中</w:t>
      </w:r>
      <w:r w:rsidR="00B37EA0" w:rsidRPr="009368C1">
        <w:rPr>
          <w:rFonts w:ascii="Times New Roman" w:eastAsiaTheme="minorEastAsia"/>
          <w:szCs w:val="24"/>
        </w:rPr>
        <w:t>有一欄有誤，請找出錯誤的選項</w:t>
      </w:r>
    </w:p>
    <w:tbl>
      <w:tblPr>
        <w:tblW w:w="0" w:type="auto"/>
        <w:tblInd w:w="1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3"/>
        <w:gridCol w:w="1216"/>
        <w:gridCol w:w="1216"/>
        <w:gridCol w:w="1216"/>
        <w:gridCol w:w="1400"/>
      </w:tblGrid>
      <w:tr w:rsidR="00B37EA0" w:rsidRPr="009368C1" w:rsidTr="00B37EA0"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(A)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(B)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(C)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(D)</w:t>
            </w:r>
          </w:p>
        </w:tc>
      </w:tr>
      <w:tr w:rsidR="00B37EA0" w:rsidRPr="009368C1" w:rsidTr="00B37EA0"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體積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密度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質量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組成</w:t>
            </w:r>
          </w:p>
        </w:tc>
      </w:tr>
      <w:tr w:rsidR="00B37EA0" w:rsidRPr="009368C1" w:rsidTr="00B37EA0"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類地行星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小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低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岩石和金屬</w:t>
            </w:r>
          </w:p>
        </w:tc>
      </w:tr>
      <w:tr w:rsidR="00B37EA0" w:rsidRPr="009368C1" w:rsidTr="00B37EA0"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類木行星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大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高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大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EA0" w:rsidRPr="009368C1" w:rsidRDefault="00B37EA0">
            <w:pPr>
              <w:pStyle w:val="Normal66"/>
              <w:snapToGrid/>
              <w:jc w:val="center"/>
              <w:textAlignment w:val="center"/>
              <w:rPr>
                <w:rFonts w:eastAsiaTheme="minorEastAsia"/>
                <w:kern w:val="2"/>
                <w:szCs w:val="24"/>
              </w:rPr>
            </w:pPr>
            <w:r w:rsidRPr="009368C1">
              <w:rPr>
                <w:rFonts w:eastAsiaTheme="minorEastAsia"/>
                <w:kern w:val="2"/>
                <w:szCs w:val="24"/>
              </w:rPr>
              <w:t>氣體和冰</w:t>
            </w:r>
          </w:p>
        </w:tc>
      </w:tr>
    </w:tbl>
    <w:p w:rsidR="0002683D" w:rsidRPr="009368C1" w:rsidRDefault="00B37EA0" w:rsidP="00FD252D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kern w:val="0"/>
          <w:szCs w:val="24"/>
        </w:rPr>
      </w:pPr>
      <w:r w:rsidRPr="009368C1">
        <w:rPr>
          <w:rFonts w:ascii="Times New Roman" w:eastAsiaTheme="minorEastAsia"/>
          <w:szCs w:val="24"/>
        </w:rPr>
        <w:t>1</w:t>
      </w:r>
      <w:r w:rsidRPr="009368C1">
        <w:rPr>
          <w:rFonts w:ascii="Times New Roman" w:eastAsiaTheme="minorEastAsia"/>
          <w:szCs w:val="24"/>
        </w:rPr>
        <w:t>個天文單位（</w:t>
      </w:r>
      <w:r w:rsidRPr="009368C1">
        <w:rPr>
          <w:rFonts w:ascii="Times New Roman" w:eastAsiaTheme="minorEastAsia"/>
          <w:szCs w:val="24"/>
        </w:rPr>
        <w:t>au</w:t>
      </w:r>
      <w:r w:rsidRPr="009368C1">
        <w:rPr>
          <w:rFonts w:ascii="Times New Roman" w:eastAsiaTheme="minorEastAsia"/>
          <w:szCs w:val="24"/>
        </w:rPr>
        <w:t xml:space="preserve">）相當於下列何者？　</w:t>
      </w:r>
      <w:r w:rsidRPr="009368C1">
        <w:rPr>
          <w:rFonts w:ascii="Times New Roman" w:eastAsiaTheme="minorEastAsia"/>
          <w:szCs w:val="24"/>
        </w:rPr>
        <w:t>(A)</w:t>
      </w:r>
      <w:bookmarkStart w:id="0" w:name="QQ190428000003_1_1"/>
      <w:r w:rsidRPr="009368C1">
        <w:rPr>
          <w:rFonts w:ascii="Times New Roman" w:eastAsiaTheme="minorEastAsia"/>
          <w:szCs w:val="24"/>
        </w:rPr>
        <w:t xml:space="preserve">地球與月球之間的平均距離　</w:t>
      </w:r>
      <w:bookmarkEnd w:id="0"/>
      <w:r w:rsidRPr="009368C1">
        <w:rPr>
          <w:rFonts w:ascii="Times New Roman" w:eastAsiaTheme="minorEastAsia"/>
          <w:szCs w:val="24"/>
        </w:rPr>
        <w:t>(B)</w:t>
      </w:r>
      <w:bookmarkStart w:id="1" w:name="QQ190428000003_1_2"/>
      <w:r w:rsidR="00BD194A" w:rsidRPr="009368C1">
        <w:rPr>
          <w:rFonts w:ascii="Times New Roman" w:eastAsiaTheme="minorEastAsia"/>
          <w:szCs w:val="24"/>
        </w:rPr>
        <w:t>類地行星</w:t>
      </w:r>
      <w:r w:rsidRPr="009368C1">
        <w:rPr>
          <w:rFonts w:ascii="Times New Roman" w:eastAsiaTheme="minorEastAsia"/>
          <w:szCs w:val="24"/>
        </w:rPr>
        <w:t xml:space="preserve">的平均直徑　</w:t>
      </w:r>
      <w:bookmarkEnd w:id="1"/>
      <w:r w:rsidRPr="009368C1">
        <w:rPr>
          <w:rFonts w:ascii="Times New Roman" w:eastAsiaTheme="minorEastAsia"/>
          <w:szCs w:val="24"/>
        </w:rPr>
        <w:t>(C)</w:t>
      </w:r>
      <w:bookmarkStart w:id="2" w:name="QQ190428000003_1_3"/>
      <w:r w:rsidRPr="009368C1">
        <w:rPr>
          <w:rFonts w:ascii="Times New Roman" w:eastAsiaTheme="minorEastAsia"/>
          <w:szCs w:val="24"/>
        </w:rPr>
        <w:t xml:space="preserve">火星與土星之間的平均距離　</w:t>
      </w:r>
      <w:bookmarkEnd w:id="2"/>
      <w:r w:rsidRPr="009368C1">
        <w:rPr>
          <w:rFonts w:ascii="Times New Roman" w:eastAsiaTheme="minorEastAsia"/>
          <w:szCs w:val="24"/>
        </w:rPr>
        <w:t>(D)</w:t>
      </w:r>
      <w:r w:rsidRPr="009368C1">
        <w:rPr>
          <w:rFonts w:ascii="Times New Roman" w:eastAsiaTheme="minorEastAsia"/>
          <w:szCs w:val="24"/>
        </w:rPr>
        <w:t>地球與太陽之間的平均距離</w:t>
      </w:r>
    </w:p>
    <w:p w:rsidR="0073567A" w:rsidRPr="009368C1" w:rsidRDefault="00636DBB" w:rsidP="00FD252D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kern w:val="0"/>
          <w:szCs w:val="24"/>
        </w:rPr>
      </w:pPr>
      <w:r w:rsidRPr="009368C1">
        <w:rPr>
          <w:rFonts w:ascii="Times New Roman" w:eastAsiaTheme="minorEastAsia"/>
          <w:szCs w:val="24"/>
        </w:rPr>
        <w:t xml:space="preserve">有關地球大氣成分中，氧氣大量產生的時間，以下何者的推論較為正確？　</w:t>
      </w:r>
      <w:r w:rsidRPr="009368C1">
        <w:rPr>
          <w:rFonts w:ascii="Times New Roman" w:eastAsiaTheme="minorEastAsia"/>
          <w:szCs w:val="24"/>
        </w:rPr>
        <w:t>(A)</w:t>
      </w:r>
      <w:bookmarkStart w:id="3" w:name="QQ190428000023_1_1"/>
      <w:r w:rsidRPr="009368C1">
        <w:rPr>
          <w:rFonts w:ascii="Times New Roman" w:eastAsiaTheme="minorEastAsia"/>
          <w:szCs w:val="24"/>
        </w:rPr>
        <w:t xml:space="preserve">臭氧層形成後　</w:t>
      </w:r>
      <w:bookmarkEnd w:id="3"/>
      <w:r w:rsidRPr="009368C1">
        <w:rPr>
          <w:rFonts w:ascii="Times New Roman" w:eastAsiaTheme="minorEastAsia"/>
          <w:szCs w:val="24"/>
        </w:rPr>
        <w:t>(B)</w:t>
      </w:r>
      <w:bookmarkStart w:id="4" w:name="QQ190428000023_1_2"/>
      <w:r w:rsidRPr="009368C1">
        <w:rPr>
          <w:rFonts w:ascii="Times New Roman" w:eastAsiaTheme="minorEastAsia"/>
          <w:szCs w:val="24"/>
        </w:rPr>
        <w:t xml:space="preserve">生物出現後　</w:t>
      </w:r>
      <w:bookmarkEnd w:id="4"/>
      <w:r w:rsidRPr="009368C1">
        <w:rPr>
          <w:rFonts w:ascii="Times New Roman" w:eastAsiaTheme="minorEastAsia"/>
          <w:szCs w:val="24"/>
        </w:rPr>
        <w:t>(C)</w:t>
      </w:r>
      <w:bookmarkStart w:id="5" w:name="QQ190428000023_1_3"/>
      <w:r w:rsidRPr="009368C1">
        <w:rPr>
          <w:rFonts w:ascii="Times New Roman" w:eastAsiaTheme="minorEastAsia"/>
          <w:szCs w:val="24"/>
        </w:rPr>
        <w:t xml:space="preserve">地表冷卻後　</w:t>
      </w:r>
      <w:bookmarkEnd w:id="5"/>
      <w:r w:rsidRPr="009368C1">
        <w:rPr>
          <w:rFonts w:ascii="Times New Roman" w:eastAsiaTheme="minorEastAsia"/>
          <w:szCs w:val="24"/>
        </w:rPr>
        <w:t>(D)</w:t>
      </w:r>
      <w:r w:rsidRPr="009368C1">
        <w:rPr>
          <w:rFonts w:ascii="Times New Roman" w:eastAsiaTheme="minorEastAsia"/>
          <w:szCs w:val="24"/>
        </w:rPr>
        <w:t>沉積岩出現後</w:t>
      </w:r>
    </w:p>
    <w:p w:rsidR="00E16D82" w:rsidRPr="009368C1" w:rsidRDefault="00636DBB" w:rsidP="00362638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szCs w:val="24"/>
        </w:rPr>
        <w:t xml:space="preserve">下列有關火星的敘述，何者正確？　</w:t>
      </w:r>
      <w:r w:rsidRPr="009368C1">
        <w:rPr>
          <w:rFonts w:ascii="Times New Roman" w:eastAsiaTheme="minorEastAsia"/>
          <w:szCs w:val="24"/>
        </w:rPr>
        <w:t>(A)</w:t>
      </w:r>
      <w:bookmarkStart w:id="6" w:name="QQ190428000026_1_1"/>
      <w:r w:rsidRPr="009368C1">
        <w:rPr>
          <w:rFonts w:ascii="Times New Roman" w:eastAsiaTheme="minorEastAsia"/>
          <w:szCs w:val="24"/>
        </w:rPr>
        <w:t xml:space="preserve">大氣成分以氮氣為主　</w:t>
      </w:r>
      <w:bookmarkEnd w:id="6"/>
      <w:r w:rsidRPr="009368C1">
        <w:rPr>
          <w:rFonts w:ascii="Times New Roman" w:eastAsiaTheme="minorEastAsia"/>
          <w:szCs w:val="24"/>
        </w:rPr>
        <w:t>(B)</w:t>
      </w:r>
      <w:bookmarkStart w:id="7" w:name="QQ190428000026_1_2"/>
      <w:r w:rsidRPr="009368C1">
        <w:rPr>
          <w:rFonts w:ascii="Times New Roman" w:eastAsiaTheme="minorEastAsia"/>
          <w:szCs w:val="24"/>
        </w:rPr>
        <w:t xml:space="preserve">大氣壓力比地球大　</w:t>
      </w:r>
      <w:bookmarkEnd w:id="7"/>
      <w:r w:rsidRPr="009368C1">
        <w:rPr>
          <w:rFonts w:ascii="Times New Roman" w:eastAsiaTheme="minorEastAsia"/>
          <w:szCs w:val="24"/>
        </w:rPr>
        <w:t>(C)</w:t>
      </w:r>
      <w:bookmarkStart w:id="8" w:name="QQ190428000026_1_3"/>
      <w:r w:rsidRPr="009368C1">
        <w:rPr>
          <w:rFonts w:ascii="Times New Roman" w:eastAsiaTheme="minorEastAsia"/>
          <w:szCs w:val="24"/>
        </w:rPr>
        <w:t xml:space="preserve">火星的極冠有水冰存在　</w:t>
      </w:r>
      <w:bookmarkEnd w:id="8"/>
      <w:r w:rsidRPr="009368C1">
        <w:rPr>
          <w:rFonts w:ascii="Times New Roman" w:eastAsiaTheme="minorEastAsia"/>
          <w:szCs w:val="24"/>
        </w:rPr>
        <w:t>(D)</w:t>
      </w:r>
      <w:bookmarkStart w:id="9" w:name="QQ190428000026_1_4"/>
      <w:r w:rsidRPr="009368C1">
        <w:rPr>
          <w:rFonts w:ascii="Times New Roman" w:eastAsiaTheme="minorEastAsia"/>
          <w:szCs w:val="24"/>
        </w:rPr>
        <w:t xml:space="preserve">大氣中的水氣是形成溫室效應的主因　</w:t>
      </w:r>
      <w:bookmarkEnd w:id="9"/>
    </w:p>
    <w:p w:rsidR="00AE0EEE" w:rsidRPr="009368C1" w:rsidRDefault="00AE0EEE" w:rsidP="00362638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174CE44D" wp14:editId="7BDF1378">
            <wp:simplePos x="0" y="0"/>
            <wp:positionH relativeFrom="margin">
              <wp:posOffset>4854575</wp:posOffset>
            </wp:positionH>
            <wp:positionV relativeFrom="margin">
              <wp:posOffset>4084955</wp:posOffset>
            </wp:positionV>
            <wp:extent cx="1524000" cy="1122680"/>
            <wp:effectExtent l="0" t="0" r="0" b="1270"/>
            <wp:wrapSquare wrapText="bothSides"/>
            <wp:docPr id="15" name="圖片 15" title="qn_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圖片 15" title="qn_im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2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68C1">
        <w:rPr>
          <w:rFonts w:ascii="Times New Roman" w:eastAsiaTheme="minorEastAsia"/>
          <w:szCs w:val="24"/>
        </w:rPr>
        <w:t>(</w:t>
      </w:r>
      <w:r w:rsidRPr="009368C1">
        <w:rPr>
          <w:rFonts w:ascii="Times New Roman" w:eastAsiaTheme="minorEastAsia"/>
          <w:szCs w:val="24"/>
        </w:rPr>
        <w:t>甲</w:t>
      </w:r>
      <w:r w:rsidRPr="009368C1">
        <w:rPr>
          <w:rFonts w:ascii="Times New Roman" w:eastAsiaTheme="minorEastAsia"/>
          <w:szCs w:val="24"/>
        </w:rPr>
        <w:t>)</w:t>
      </w:r>
      <w:r w:rsidRPr="009368C1">
        <w:rPr>
          <w:rFonts w:ascii="Times New Roman" w:eastAsiaTheme="minorEastAsia"/>
          <w:szCs w:val="24"/>
        </w:rPr>
        <w:t xml:space="preserve">紅色的參宿四　</w:t>
      </w:r>
      <w:r w:rsidRPr="009368C1">
        <w:rPr>
          <w:rFonts w:ascii="Times New Roman" w:eastAsiaTheme="minorEastAsia"/>
          <w:szCs w:val="24"/>
        </w:rPr>
        <w:t>(</w:t>
      </w:r>
      <w:r w:rsidRPr="009368C1">
        <w:rPr>
          <w:rFonts w:ascii="Times New Roman" w:eastAsiaTheme="minorEastAsia"/>
          <w:szCs w:val="24"/>
        </w:rPr>
        <w:t>乙</w:t>
      </w:r>
      <w:r w:rsidRPr="009368C1">
        <w:rPr>
          <w:rFonts w:ascii="Times New Roman" w:eastAsiaTheme="minorEastAsia"/>
          <w:szCs w:val="24"/>
        </w:rPr>
        <w:t>)</w:t>
      </w:r>
      <w:r w:rsidRPr="009368C1">
        <w:rPr>
          <w:rFonts w:ascii="Times New Roman" w:eastAsiaTheme="minorEastAsia"/>
          <w:szCs w:val="24"/>
        </w:rPr>
        <w:t xml:space="preserve">白色的天狼星　</w:t>
      </w:r>
      <w:r w:rsidRPr="009368C1">
        <w:rPr>
          <w:rFonts w:ascii="Times New Roman" w:eastAsiaTheme="minorEastAsia"/>
          <w:szCs w:val="24"/>
        </w:rPr>
        <w:t>(</w:t>
      </w:r>
      <w:r w:rsidRPr="009368C1">
        <w:rPr>
          <w:rFonts w:ascii="Times New Roman" w:eastAsiaTheme="minorEastAsia"/>
          <w:szCs w:val="24"/>
        </w:rPr>
        <w:t>丙</w:t>
      </w:r>
      <w:r w:rsidRPr="009368C1">
        <w:rPr>
          <w:rFonts w:ascii="Times New Roman" w:eastAsiaTheme="minorEastAsia"/>
          <w:szCs w:val="24"/>
        </w:rPr>
        <w:t>)</w:t>
      </w:r>
      <w:r w:rsidRPr="009368C1">
        <w:rPr>
          <w:rFonts w:ascii="Times New Roman" w:eastAsiaTheme="minorEastAsia"/>
          <w:szCs w:val="24"/>
        </w:rPr>
        <w:t xml:space="preserve">藍色的參宿七，以上恆星表面溫度由低至高應為：　</w:t>
      </w:r>
      <w:r w:rsidRPr="009368C1">
        <w:rPr>
          <w:rFonts w:ascii="Times New Roman" w:eastAsiaTheme="minorEastAsia"/>
          <w:szCs w:val="24"/>
        </w:rPr>
        <w:t>(A)</w:t>
      </w:r>
      <w:bookmarkStart w:id="10" w:name="QQ190428000066_1_1"/>
      <w:r w:rsidRPr="009368C1">
        <w:rPr>
          <w:rFonts w:ascii="Times New Roman" w:eastAsiaTheme="minorEastAsia"/>
          <w:szCs w:val="24"/>
        </w:rPr>
        <w:t xml:space="preserve">甲乙丙　</w:t>
      </w:r>
      <w:bookmarkEnd w:id="10"/>
      <w:r w:rsidRPr="009368C1">
        <w:rPr>
          <w:rFonts w:ascii="Times New Roman" w:eastAsiaTheme="minorEastAsia"/>
          <w:szCs w:val="24"/>
        </w:rPr>
        <w:t>(B)</w:t>
      </w:r>
      <w:bookmarkStart w:id="11" w:name="QQ190428000066_1_2"/>
      <w:r w:rsidRPr="009368C1">
        <w:rPr>
          <w:rFonts w:ascii="Times New Roman" w:eastAsiaTheme="minorEastAsia"/>
          <w:szCs w:val="24"/>
        </w:rPr>
        <w:t xml:space="preserve">甲丙乙　</w:t>
      </w:r>
      <w:bookmarkEnd w:id="11"/>
      <w:r w:rsidRPr="009368C1">
        <w:rPr>
          <w:rFonts w:ascii="Times New Roman" w:eastAsiaTheme="minorEastAsia"/>
          <w:szCs w:val="24"/>
        </w:rPr>
        <w:t>(C)</w:t>
      </w:r>
      <w:bookmarkStart w:id="12" w:name="QQ190428000066_1_3"/>
      <w:r w:rsidRPr="009368C1">
        <w:rPr>
          <w:rFonts w:ascii="Times New Roman" w:eastAsiaTheme="minorEastAsia"/>
          <w:szCs w:val="24"/>
        </w:rPr>
        <w:t xml:space="preserve">丙乙甲　</w:t>
      </w:r>
      <w:bookmarkEnd w:id="12"/>
      <w:r w:rsidRPr="009368C1">
        <w:rPr>
          <w:rFonts w:ascii="Times New Roman" w:eastAsiaTheme="minorEastAsia"/>
          <w:szCs w:val="24"/>
        </w:rPr>
        <w:t>(D)</w:t>
      </w:r>
      <w:r w:rsidRPr="009368C1">
        <w:rPr>
          <w:rFonts w:ascii="Times New Roman" w:eastAsiaTheme="minorEastAsia"/>
          <w:szCs w:val="24"/>
        </w:rPr>
        <w:t>丙甲乙</w:t>
      </w:r>
    </w:p>
    <w:p w:rsidR="00636DBB" w:rsidRPr="009368C1" w:rsidRDefault="00636DBB" w:rsidP="00362638">
      <w:pPr>
        <w:pStyle w:val="Normal1"/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napToGrid w:val="0"/>
        <w:spacing w:before="80" w:line="286" w:lineRule="auto"/>
        <w:jc w:val="both"/>
        <w:textAlignment w:val="center"/>
        <w:rPr>
          <w:rFonts w:eastAsiaTheme="minorEastAsia"/>
          <w:sz w:val="24"/>
        </w:rPr>
      </w:pPr>
      <w:r w:rsidRPr="009368C1">
        <w:rPr>
          <w:rFonts w:eastAsiaTheme="minorEastAsia"/>
          <w:kern w:val="2"/>
          <w:sz w:val="24"/>
        </w:rPr>
        <w:t>太陽照射地球情形如附圖所示，請問此時在臺灣的晝夜長短情況為何？</w:t>
      </w:r>
      <w:r w:rsidRPr="009368C1">
        <w:rPr>
          <w:rFonts w:eastAsiaTheme="minorEastAsia"/>
          <w:sz w:val="24"/>
        </w:rPr>
        <w:t>(A)</w:t>
      </w:r>
      <w:bookmarkStart w:id="13" w:name="QQ190428000064_1_1"/>
      <w:r w:rsidRPr="009368C1">
        <w:rPr>
          <w:rFonts w:eastAsiaTheme="minorEastAsia"/>
          <w:kern w:val="2"/>
          <w:sz w:val="24"/>
        </w:rPr>
        <w:t>晝長夜短</w:t>
      </w:r>
      <w:r w:rsidRPr="009368C1">
        <w:rPr>
          <w:rFonts w:eastAsiaTheme="minorEastAsia"/>
          <w:sz w:val="24"/>
        </w:rPr>
        <w:t xml:space="preserve">　</w:t>
      </w:r>
      <w:bookmarkEnd w:id="13"/>
      <w:r w:rsidRPr="009368C1">
        <w:rPr>
          <w:rFonts w:eastAsiaTheme="minorEastAsia"/>
          <w:sz w:val="24"/>
        </w:rPr>
        <w:t>(B)</w:t>
      </w:r>
      <w:bookmarkStart w:id="14" w:name="QQ190428000064_1_2"/>
      <w:r w:rsidRPr="009368C1">
        <w:rPr>
          <w:rFonts w:eastAsiaTheme="minorEastAsia"/>
          <w:kern w:val="2"/>
          <w:sz w:val="24"/>
        </w:rPr>
        <w:t>晝短夜長</w:t>
      </w:r>
      <w:r w:rsidRPr="009368C1">
        <w:rPr>
          <w:rFonts w:eastAsiaTheme="minorEastAsia"/>
          <w:sz w:val="24"/>
        </w:rPr>
        <w:t xml:space="preserve">　</w:t>
      </w:r>
      <w:bookmarkEnd w:id="14"/>
      <w:r w:rsidRPr="009368C1">
        <w:rPr>
          <w:rFonts w:eastAsiaTheme="minorEastAsia"/>
          <w:sz w:val="24"/>
        </w:rPr>
        <w:t>(C)</w:t>
      </w:r>
      <w:bookmarkStart w:id="15" w:name="QQ190428000064_1_3"/>
      <w:r w:rsidRPr="009368C1">
        <w:rPr>
          <w:rFonts w:eastAsiaTheme="minorEastAsia"/>
          <w:kern w:val="2"/>
          <w:sz w:val="24"/>
        </w:rPr>
        <w:t>晝夜等長</w:t>
      </w:r>
      <w:r w:rsidRPr="009368C1">
        <w:rPr>
          <w:rFonts w:eastAsiaTheme="minorEastAsia"/>
          <w:sz w:val="24"/>
        </w:rPr>
        <w:t xml:space="preserve">　</w:t>
      </w:r>
      <w:bookmarkEnd w:id="15"/>
      <w:r w:rsidRPr="009368C1">
        <w:rPr>
          <w:rFonts w:eastAsiaTheme="minorEastAsia"/>
          <w:sz w:val="24"/>
        </w:rPr>
        <w:t>(D)</w:t>
      </w:r>
      <w:r w:rsidRPr="009368C1">
        <w:rPr>
          <w:rFonts w:eastAsiaTheme="minorEastAsia"/>
          <w:kern w:val="2"/>
          <w:sz w:val="24"/>
        </w:rPr>
        <w:t>永晝</w:t>
      </w:r>
    </w:p>
    <w:p w:rsidR="00AE0EEE" w:rsidRPr="009368C1" w:rsidRDefault="00AE0EEE" w:rsidP="00AE0EEE">
      <w:pPr>
        <w:pStyle w:val="Normal1"/>
        <w:tabs>
          <w:tab w:val="left" w:pos="567"/>
        </w:tabs>
        <w:autoSpaceDE w:val="0"/>
        <w:autoSpaceDN w:val="0"/>
        <w:adjustRightInd w:val="0"/>
        <w:snapToGrid w:val="0"/>
        <w:spacing w:before="80" w:line="286" w:lineRule="auto"/>
        <w:ind w:left="360"/>
        <w:jc w:val="both"/>
        <w:textAlignment w:val="center"/>
        <w:rPr>
          <w:rFonts w:eastAsiaTheme="minorEastAsia"/>
          <w:sz w:val="24"/>
        </w:rPr>
      </w:pPr>
    </w:p>
    <w:p w:rsidR="00AE0EEE" w:rsidRPr="009368C1" w:rsidRDefault="00AE0EEE" w:rsidP="00AE0EE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szCs w:val="24"/>
        </w:rPr>
        <w:t xml:space="preserve">若不考慮大氣折射及曙光、暮光影響，則有關赤道地區晝夜長短的比較，何者正確？　</w:t>
      </w:r>
      <w:r w:rsidRPr="009368C1">
        <w:rPr>
          <w:rFonts w:ascii="Times New Roman" w:eastAsiaTheme="minorEastAsia"/>
          <w:szCs w:val="24"/>
        </w:rPr>
        <w:t>(A)</w:t>
      </w:r>
      <w:bookmarkStart w:id="16" w:name="QQ190428000071_1_1"/>
      <w:r w:rsidRPr="009368C1">
        <w:rPr>
          <w:rFonts w:ascii="Times New Roman" w:eastAsiaTheme="minorEastAsia"/>
          <w:szCs w:val="24"/>
        </w:rPr>
        <w:t xml:space="preserve">夏季晝長夜短、冬季晝短夜長　</w:t>
      </w:r>
      <w:bookmarkEnd w:id="16"/>
      <w:r w:rsidRPr="009368C1">
        <w:rPr>
          <w:rFonts w:ascii="Times New Roman" w:eastAsiaTheme="minorEastAsia"/>
          <w:szCs w:val="24"/>
        </w:rPr>
        <w:t>(B)</w:t>
      </w:r>
      <w:bookmarkStart w:id="17" w:name="QQ190428000071_1_2"/>
      <w:r w:rsidRPr="009368C1">
        <w:rPr>
          <w:rFonts w:ascii="Times New Roman" w:eastAsiaTheme="minorEastAsia"/>
          <w:szCs w:val="24"/>
        </w:rPr>
        <w:t xml:space="preserve">全年皆晝夜等長　</w:t>
      </w:r>
      <w:bookmarkEnd w:id="17"/>
      <w:r w:rsidRPr="009368C1">
        <w:rPr>
          <w:rFonts w:ascii="Times New Roman" w:eastAsiaTheme="minorEastAsia"/>
          <w:szCs w:val="24"/>
        </w:rPr>
        <w:t>(C)</w:t>
      </w:r>
      <w:bookmarkStart w:id="18" w:name="QQ190428000071_1_3"/>
      <w:r w:rsidRPr="009368C1">
        <w:rPr>
          <w:rFonts w:ascii="Times New Roman" w:eastAsiaTheme="minorEastAsia"/>
          <w:szCs w:val="24"/>
        </w:rPr>
        <w:t xml:space="preserve">夏季、冬季皆晝短夜長；春分、秋分時晝夜等長　</w:t>
      </w:r>
      <w:bookmarkEnd w:id="18"/>
      <w:r w:rsidRPr="009368C1">
        <w:rPr>
          <w:rFonts w:ascii="Times New Roman" w:eastAsiaTheme="minorEastAsia"/>
          <w:szCs w:val="24"/>
        </w:rPr>
        <w:t>(D)</w:t>
      </w:r>
      <w:bookmarkStart w:id="19" w:name="QQ190428000071_1_4"/>
      <w:r w:rsidRPr="009368C1">
        <w:rPr>
          <w:rFonts w:ascii="Times New Roman" w:eastAsiaTheme="minorEastAsia"/>
          <w:szCs w:val="24"/>
        </w:rPr>
        <w:t xml:space="preserve">夏季、冬季皆晝長夜短；春分、秋分時晝夜等長　</w:t>
      </w:r>
      <w:bookmarkEnd w:id="19"/>
    </w:p>
    <w:p w:rsidR="00F6446E" w:rsidRPr="009368C1" w:rsidRDefault="00AE0EEE" w:rsidP="0072417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szCs w:val="24"/>
        </w:rPr>
        <w:t xml:space="preserve">宇宙天體尺度的層次，請由小到大排列：　</w:t>
      </w:r>
      <w:r w:rsidRPr="009368C1">
        <w:rPr>
          <w:rFonts w:ascii="Times New Roman" w:eastAsiaTheme="minorEastAsia"/>
          <w:szCs w:val="24"/>
        </w:rPr>
        <w:t>(A)</w:t>
      </w:r>
      <w:bookmarkStart w:id="20" w:name="QQ190428000118_1_1"/>
      <w:r w:rsidRPr="009368C1">
        <w:rPr>
          <w:rFonts w:ascii="Times New Roman" w:eastAsiaTheme="minorEastAsia"/>
          <w:szCs w:val="24"/>
        </w:rPr>
        <w:t>星系團</w:t>
      </w:r>
      <w:r w:rsidRPr="009368C1">
        <w:rPr>
          <w:rFonts w:ascii="Times New Roman" w:eastAsiaTheme="minorEastAsia"/>
          <w:szCs w:val="24"/>
        </w:rPr>
        <w:t>→</w:t>
      </w:r>
      <w:r w:rsidRPr="009368C1">
        <w:rPr>
          <w:rFonts w:ascii="Times New Roman" w:eastAsiaTheme="minorEastAsia"/>
          <w:szCs w:val="24"/>
        </w:rPr>
        <w:t>銀河系</w:t>
      </w:r>
      <w:r w:rsidRPr="009368C1">
        <w:rPr>
          <w:rFonts w:ascii="Times New Roman" w:eastAsiaTheme="minorEastAsia"/>
          <w:szCs w:val="24"/>
        </w:rPr>
        <w:t>→</w:t>
      </w:r>
      <w:r w:rsidRPr="009368C1">
        <w:rPr>
          <w:rFonts w:ascii="Times New Roman" w:eastAsiaTheme="minorEastAsia"/>
          <w:szCs w:val="24"/>
        </w:rPr>
        <w:t xml:space="preserve">太陽系　</w:t>
      </w:r>
      <w:bookmarkEnd w:id="20"/>
      <w:r w:rsidRPr="009368C1">
        <w:rPr>
          <w:rFonts w:ascii="Times New Roman" w:eastAsiaTheme="minorEastAsia"/>
          <w:szCs w:val="24"/>
        </w:rPr>
        <w:t>(B)</w:t>
      </w:r>
      <w:bookmarkStart w:id="21" w:name="QQ190428000118_1_2"/>
      <w:r w:rsidRPr="009368C1">
        <w:rPr>
          <w:rFonts w:ascii="Times New Roman" w:eastAsiaTheme="minorEastAsia"/>
          <w:szCs w:val="24"/>
        </w:rPr>
        <w:t>銀河系</w:t>
      </w:r>
      <w:r w:rsidRPr="009368C1">
        <w:rPr>
          <w:rFonts w:ascii="Times New Roman" w:eastAsiaTheme="minorEastAsia"/>
          <w:szCs w:val="24"/>
        </w:rPr>
        <w:t>→</w:t>
      </w:r>
      <w:r w:rsidRPr="009368C1">
        <w:rPr>
          <w:rFonts w:ascii="Times New Roman" w:eastAsiaTheme="minorEastAsia"/>
          <w:szCs w:val="24"/>
        </w:rPr>
        <w:t>星系團</w:t>
      </w:r>
      <w:r w:rsidRPr="009368C1">
        <w:rPr>
          <w:rFonts w:ascii="Times New Roman" w:eastAsiaTheme="minorEastAsia"/>
          <w:szCs w:val="24"/>
        </w:rPr>
        <w:t>→</w:t>
      </w:r>
      <w:r w:rsidRPr="009368C1">
        <w:rPr>
          <w:rFonts w:ascii="Times New Roman" w:eastAsiaTheme="minorEastAsia"/>
          <w:szCs w:val="24"/>
        </w:rPr>
        <w:t>太陽系</w:t>
      </w:r>
      <w:bookmarkEnd w:id="21"/>
      <w:r w:rsidRPr="009368C1">
        <w:rPr>
          <w:rFonts w:ascii="Times New Roman" w:eastAsiaTheme="minorEastAsia"/>
          <w:szCs w:val="24"/>
        </w:rPr>
        <w:t xml:space="preserve"> (C)</w:t>
      </w:r>
      <w:bookmarkStart w:id="22" w:name="QQ190428000118_1_3"/>
      <w:r w:rsidRPr="009368C1">
        <w:rPr>
          <w:rFonts w:ascii="Times New Roman" w:eastAsiaTheme="minorEastAsia"/>
          <w:szCs w:val="24"/>
        </w:rPr>
        <w:t>太陽系</w:t>
      </w:r>
      <w:r w:rsidRPr="009368C1">
        <w:rPr>
          <w:rFonts w:ascii="Times New Roman" w:eastAsiaTheme="minorEastAsia"/>
          <w:szCs w:val="24"/>
        </w:rPr>
        <w:t>→</w:t>
      </w:r>
      <w:r w:rsidRPr="009368C1">
        <w:rPr>
          <w:rFonts w:ascii="Times New Roman" w:eastAsiaTheme="minorEastAsia"/>
          <w:szCs w:val="24"/>
        </w:rPr>
        <w:t>星系團</w:t>
      </w:r>
      <w:r w:rsidRPr="009368C1">
        <w:rPr>
          <w:rFonts w:ascii="Times New Roman" w:eastAsiaTheme="minorEastAsia"/>
          <w:szCs w:val="24"/>
        </w:rPr>
        <w:t>→</w:t>
      </w:r>
      <w:r w:rsidRPr="009368C1">
        <w:rPr>
          <w:rFonts w:ascii="Times New Roman" w:eastAsiaTheme="minorEastAsia"/>
          <w:szCs w:val="24"/>
        </w:rPr>
        <w:t>銀河系</w:t>
      </w:r>
      <w:bookmarkEnd w:id="22"/>
      <w:r w:rsidRPr="009368C1">
        <w:rPr>
          <w:rFonts w:ascii="Times New Roman" w:eastAsiaTheme="minorEastAsia"/>
          <w:szCs w:val="24"/>
        </w:rPr>
        <w:t xml:space="preserve"> (D)</w:t>
      </w:r>
      <w:bookmarkStart w:id="23" w:name="QQ190428000118_1_4"/>
      <w:r w:rsidRPr="009368C1">
        <w:rPr>
          <w:rFonts w:ascii="Times New Roman" w:eastAsiaTheme="minorEastAsia"/>
          <w:szCs w:val="24"/>
        </w:rPr>
        <w:t xml:space="preserve"> </w:t>
      </w:r>
      <w:r w:rsidRPr="009368C1">
        <w:rPr>
          <w:rFonts w:ascii="Times New Roman" w:eastAsiaTheme="minorEastAsia"/>
          <w:szCs w:val="24"/>
        </w:rPr>
        <w:t>太陽系</w:t>
      </w:r>
      <w:r w:rsidRPr="009368C1">
        <w:rPr>
          <w:rFonts w:ascii="Times New Roman" w:eastAsiaTheme="minorEastAsia"/>
          <w:szCs w:val="24"/>
        </w:rPr>
        <w:t>→</w:t>
      </w:r>
      <w:r w:rsidRPr="009368C1">
        <w:rPr>
          <w:rFonts w:ascii="Times New Roman" w:eastAsiaTheme="minorEastAsia"/>
          <w:szCs w:val="24"/>
        </w:rPr>
        <w:t>銀河系</w:t>
      </w:r>
      <w:r w:rsidRPr="009368C1">
        <w:rPr>
          <w:rFonts w:ascii="Times New Roman" w:eastAsiaTheme="minorEastAsia"/>
          <w:szCs w:val="24"/>
        </w:rPr>
        <w:t>→</w:t>
      </w:r>
      <w:r w:rsidRPr="009368C1">
        <w:rPr>
          <w:rFonts w:ascii="Times New Roman" w:eastAsiaTheme="minorEastAsia"/>
          <w:szCs w:val="24"/>
        </w:rPr>
        <w:t>星系團</w:t>
      </w:r>
      <w:bookmarkEnd w:id="23"/>
    </w:p>
    <w:p w:rsidR="00AE0EEE" w:rsidRPr="009368C1" w:rsidRDefault="00AE0EEE" w:rsidP="0072417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szCs w:val="24"/>
        </w:rPr>
        <w:t xml:space="preserve">下列何者是由幾百億到上千億顆恆星組成的巨大天體？　</w:t>
      </w:r>
      <w:r w:rsidRPr="009368C1">
        <w:rPr>
          <w:rFonts w:ascii="Times New Roman" w:eastAsiaTheme="minorEastAsia"/>
          <w:szCs w:val="24"/>
        </w:rPr>
        <w:t>(A)</w:t>
      </w:r>
      <w:bookmarkStart w:id="24" w:name="QQ190428000129_1_1"/>
      <w:r w:rsidRPr="009368C1">
        <w:rPr>
          <w:rFonts w:ascii="Times New Roman" w:eastAsiaTheme="minorEastAsia"/>
          <w:szCs w:val="24"/>
        </w:rPr>
        <w:t>武仙座</w:t>
      </w:r>
      <w:r w:rsidRPr="009368C1">
        <w:rPr>
          <w:rFonts w:ascii="Times New Roman" w:eastAsiaTheme="minorEastAsia"/>
          <w:szCs w:val="24"/>
        </w:rPr>
        <w:t>M13</w:t>
      </w:r>
      <w:r w:rsidRPr="009368C1">
        <w:rPr>
          <w:rFonts w:ascii="Times New Roman" w:eastAsiaTheme="minorEastAsia"/>
          <w:szCs w:val="24"/>
        </w:rPr>
        <w:t xml:space="preserve">球狀星團　</w:t>
      </w:r>
      <w:bookmarkEnd w:id="24"/>
      <w:r w:rsidRPr="009368C1">
        <w:rPr>
          <w:rFonts w:ascii="Times New Roman" w:eastAsiaTheme="minorEastAsia"/>
          <w:szCs w:val="24"/>
        </w:rPr>
        <w:t>(B)</w:t>
      </w:r>
      <w:bookmarkStart w:id="25" w:name="QQ190428000129_1_2"/>
      <w:r w:rsidRPr="009368C1">
        <w:rPr>
          <w:rFonts w:ascii="Times New Roman" w:eastAsiaTheme="minorEastAsia"/>
          <w:szCs w:val="24"/>
        </w:rPr>
        <w:t xml:space="preserve">獵戶座大星雲　</w:t>
      </w:r>
      <w:bookmarkEnd w:id="25"/>
      <w:r w:rsidRPr="009368C1">
        <w:rPr>
          <w:rFonts w:ascii="Times New Roman" w:eastAsiaTheme="minorEastAsia"/>
          <w:szCs w:val="24"/>
        </w:rPr>
        <w:t>(C)</w:t>
      </w:r>
      <w:bookmarkStart w:id="26" w:name="QQ190428000129_1_3"/>
      <w:r w:rsidRPr="009368C1">
        <w:rPr>
          <w:rFonts w:ascii="Times New Roman" w:eastAsiaTheme="minorEastAsia"/>
          <w:szCs w:val="24"/>
        </w:rPr>
        <w:t xml:space="preserve">仙女座星系　</w:t>
      </w:r>
      <w:bookmarkEnd w:id="26"/>
      <w:r w:rsidRPr="009368C1">
        <w:rPr>
          <w:rFonts w:ascii="Times New Roman" w:eastAsiaTheme="minorEastAsia"/>
          <w:szCs w:val="24"/>
        </w:rPr>
        <w:t>(D)</w:t>
      </w:r>
      <w:r w:rsidRPr="009368C1">
        <w:rPr>
          <w:rFonts w:ascii="Times New Roman" w:eastAsiaTheme="minorEastAsia"/>
          <w:szCs w:val="24"/>
        </w:rPr>
        <w:t>本超星系團</w:t>
      </w:r>
    </w:p>
    <w:p w:rsidR="00AE0EEE" w:rsidRPr="009368C1" w:rsidRDefault="00AE0EEE" w:rsidP="00AE0EE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noProof/>
          <w:szCs w:val="24"/>
        </w:rPr>
        <w:drawing>
          <wp:inline distT="0" distB="0" distL="0" distR="0" wp14:anchorId="37FAE276" wp14:editId="2ECE8E54">
            <wp:extent cx="1318260" cy="6705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5D8F" w:rsidRPr="009368C1">
        <w:rPr>
          <w:rFonts w:ascii="Times New Roman" w:eastAsiaTheme="minorEastAsia"/>
          <w:szCs w:val="24"/>
        </w:rPr>
        <w:t>在下列哪一個緯度可以觀察到如圖所示的星跡圖？</w:t>
      </w:r>
      <w:r w:rsidR="00935D8F" w:rsidRPr="009368C1">
        <w:rPr>
          <w:rFonts w:ascii="Times New Roman" w:eastAsiaTheme="minorEastAsia"/>
          <w:szCs w:val="24"/>
        </w:rPr>
        <w:t xml:space="preserve"> </w:t>
      </w:r>
      <w:r w:rsidRPr="009368C1">
        <w:rPr>
          <w:rFonts w:ascii="Times New Roman" w:eastAsiaTheme="minorEastAsia"/>
          <w:szCs w:val="24"/>
        </w:rPr>
        <w:t>(A)</w:t>
      </w:r>
      <w:r w:rsidR="00935D8F" w:rsidRPr="009368C1">
        <w:rPr>
          <w:rFonts w:ascii="Times New Roman" w:eastAsiaTheme="minorEastAsia"/>
          <w:szCs w:val="24"/>
        </w:rPr>
        <w:t>北緯</w:t>
      </w:r>
      <w:r w:rsidR="00935D8F" w:rsidRPr="009368C1">
        <w:rPr>
          <w:rFonts w:ascii="Times New Roman" w:eastAsiaTheme="minorEastAsia"/>
          <w:szCs w:val="24"/>
        </w:rPr>
        <w:t>90</w:t>
      </w:r>
      <w:r w:rsidR="00935D8F" w:rsidRPr="009368C1">
        <w:rPr>
          <w:rFonts w:ascii="Times New Roman" w:eastAsiaTheme="minorEastAsia"/>
          <w:szCs w:val="24"/>
        </w:rPr>
        <w:t>度</w:t>
      </w:r>
      <w:r w:rsidRPr="009368C1">
        <w:rPr>
          <w:rFonts w:ascii="Times New Roman" w:eastAsiaTheme="minorEastAsia"/>
          <w:szCs w:val="24"/>
        </w:rPr>
        <w:t xml:space="preserve">　</w:t>
      </w:r>
      <w:r w:rsidRPr="009368C1">
        <w:rPr>
          <w:rFonts w:ascii="Times New Roman" w:eastAsiaTheme="minorEastAsia"/>
          <w:szCs w:val="24"/>
        </w:rPr>
        <w:t>(B)</w:t>
      </w:r>
      <w:r w:rsidR="00935D8F" w:rsidRPr="009368C1">
        <w:rPr>
          <w:rFonts w:ascii="Times New Roman" w:eastAsiaTheme="minorEastAsia"/>
          <w:szCs w:val="24"/>
        </w:rPr>
        <w:t>南緯</w:t>
      </w:r>
      <w:r w:rsidR="00935D8F" w:rsidRPr="009368C1">
        <w:rPr>
          <w:rFonts w:ascii="Times New Roman" w:eastAsiaTheme="minorEastAsia"/>
          <w:szCs w:val="24"/>
        </w:rPr>
        <w:t>90</w:t>
      </w:r>
      <w:r w:rsidR="00935D8F" w:rsidRPr="009368C1">
        <w:rPr>
          <w:rFonts w:ascii="Times New Roman" w:eastAsiaTheme="minorEastAsia"/>
          <w:szCs w:val="24"/>
        </w:rPr>
        <w:t>度</w:t>
      </w:r>
      <w:r w:rsidRPr="009368C1">
        <w:rPr>
          <w:rFonts w:ascii="Times New Roman" w:eastAsiaTheme="minorEastAsia"/>
          <w:szCs w:val="24"/>
        </w:rPr>
        <w:t xml:space="preserve">　</w:t>
      </w:r>
      <w:r w:rsidRPr="009368C1">
        <w:rPr>
          <w:rFonts w:ascii="Times New Roman" w:eastAsiaTheme="minorEastAsia"/>
          <w:szCs w:val="24"/>
        </w:rPr>
        <w:t>(C)</w:t>
      </w:r>
      <w:r w:rsidR="00935D8F" w:rsidRPr="009368C1">
        <w:rPr>
          <w:rFonts w:ascii="Times New Roman" w:eastAsiaTheme="minorEastAsia"/>
          <w:szCs w:val="24"/>
        </w:rPr>
        <w:t>赤道</w:t>
      </w:r>
      <w:r w:rsidRPr="009368C1">
        <w:rPr>
          <w:rFonts w:ascii="Times New Roman" w:eastAsiaTheme="minorEastAsia"/>
          <w:szCs w:val="24"/>
        </w:rPr>
        <w:t xml:space="preserve">　</w:t>
      </w:r>
      <w:r w:rsidRPr="009368C1">
        <w:rPr>
          <w:rFonts w:ascii="Times New Roman" w:eastAsiaTheme="minorEastAsia"/>
          <w:szCs w:val="24"/>
        </w:rPr>
        <w:t>(D)</w:t>
      </w:r>
      <w:r w:rsidR="00935D8F" w:rsidRPr="009368C1">
        <w:rPr>
          <w:rFonts w:ascii="Times New Roman" w:eastAsiaTheme="minorEastAsia"/>
          <w:szCs w:val="24"/>
        </w:rPr>
        <w:t>北回歸線</w:t>
      </w:r>
    </w:p>
    <w:p w:rsidR="00BD194A" w:rsidRPr="009368C1" w:rsidRDefault="00935D8F" w:rsidP="00BD194A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szCs w:val="24"/>
        </w:rPr>
        <w:t>某日四個好朋友分別在下列四個不同的地方，請問哪兩個人所在的地區可看到的北極星高度相同？小華：東經</w:t>
      </w:r>
      <w:r w:rsidRPr="009368C1">
        <w:rPr>
          <w:rFonts w:ascii="Times New Roman" w:eastAsiaTheme="minorEastAsia"/>
          <w:szCs w:val="24"/>
        </w:rPr>
        <w:t>120</w:t>
      </w:r>
      <w:r w:rsidRPr="009368C1">
        <w:rPr>
          <w:rFonts w:ascii="Times New Roman" w:eastAsiaTheme="minorEastAsia"/>
          <w:szCs w:val="24"/>
        </w:rPr>
        <w:t>度，北緯</w:t>
      </w:r>
      <w:r w:rsidRPr="009368C1">
        <w:rPr>
          <w:rFonts w:ascii="Times New Roman" w:eastAsiaTheme="minorEastAsia"/>
          <w:szCs w:val="24"/>
        </w:rPr>
        <w:t>75</w:t>
      </w:r>
      <w:r w:rsidRPr="009368C1">
        <w:rPr>
          <w:rFonts w:ascii="Times New Roman" w:eastAsiaTheme="minorEastAsia"/>
          <w:szCs w:val="24"/>
        </w:rPr>
        <w:t>度；小明：東經</w:t>
      </w:r>
      <w:r w:rsidRPr="009368C1">
        <w:rPr>
          <w:rFonts w:ascii="Times New Roman" w:eastAsiaTheme="minorEastAsia"/>
          <w:szCs w:val="24"/>
        </w:rPr>
        <w:t>120</w:t>
      </w:r>
      <w:r w:rsidRPr="009368C1">
        <w:rPr>
          <w:rFonts w:ascii="Times New Roman" w:eastAsiaTheme="minorEastAsia"/>
          <w:szCs w:val="24"/>
        </w:rPr>
        <w:t>度，北緯</w:t>
      </w:r>
      <w:r w:rsidRPr="009368C1">
        <w:rPr>
          <w:rFonts w:ascii="Times New Roman" w:eastAsiaTheme="minorEastAsia"/>
          <w:szCs w:val="24"/>
        </w:rPr>
        <w:t>65</w:t>
      </w:r>
      <w:r w:rsidRPr="009368C1">
        <w:rPr>
          <w:rFonts w:ascii="Times New Roman" w:eastAsiaTheme="minorEastAsia"/>
          <w:szCs w:val="24"/>
        </w:rPr>
        <w:t>度；小美：西經</w:t>
      </w:r>
      <w:r w:rsidRPr="009368C1">
        <w:rPr>
          <w:rFonts w:ascii="Times New Roman" w:eastAsiaTheme="minorEastAsia"/>
          <w:szCs w:val="24"/>
        </w:rPr>
        <w:t>120</w:t>
      </w:r>
      <w:r w:rsidRPr="009368C1">
        <w:rPr>
          <w:rFonts w:ascii="Times New Roman" w:eastAsiaTheme="minorEastAsia"/>
          <w:szCs w:val="24"/>
        </w:rPr>
        <w:t>度，北緯</w:t>
      </w:r>
      <w:r w:rsidRPr="009368C1">
        <w:rPr>
          <w:rFonts w:ascii="Times New Roman" w:eastAsiaTheme="minorEastAsia"/>
          <w:szCs w:val="24"/>
        </w:rPr>
        <w:t>25</w:t>
      </w:r>
      <w:r w:rsidRPr="009368C1">
        <w:rPr>
          <w:rFonts w:ascii="Times New Roman" w:eastAsiaTheme="minorEastAsia"/>
          <w:szCs w:val="24"/>
        </w:rPr>
        <w:t>度；小友：西經</w:t>
      </w:r>
      <w:r w:rsidRPr="009368C1">
        <w:rPr>
          <w:rFonts w:ascii="Times New Roman" w:eastAsiaTheme="minorEastAsia"/>
          <w:szCs w:val="24"/>
        </w:rPr>
        <w:t>120</w:t>
      </w:r>
      <w:r w:rsidRPr="009368C1">
        <w:rPr>
          <w:rFonts w:ascii="Times New Roman" w:eastAsiaTheme="minorEastAsia"/>
          <w:szCs w:val="24"/>
        </w:rPr>
        <w:t>度，北緯</w:t>
      </w:r>
      <w:r w:rsidRPr="009368C1">
        <w:rPr>
          <w:rFonts w:ascii="Times New Roman" w:eastAsiaTheme="minorEastAsia"/>
          <w:szCs w:val="24"/>
        </w:rPr>
        <w:t>75</w:t>
      </w:r>
      <w:r w:rsidRPr="009368C1">
        <w:rPr>
          <w:rFonts w:ascii="Times New Roman" w:eastAsiaTheme="minorEastAsia"/>
          <w:szCs w:val="24"/>
        </w:rPr>
        <w:t xml:space="preserve">度。　</w:t>
      </w:r>
      <w:r w:rsidRPr="009368C1">
        <w:rPr>
          <w:rFonts w:ascii="Times New Roman" w:eastAsiaTheme="minorEastAsia"/>
          <w:szCs w:val="24"/>
        </w:rPr>
        <w:t>(A)</w:t>
      </w:r>
      <w:bookmarkStart w:id="27" w:name="QQ190420000343_1_1"/>
      <w:r w:rsidRPr="009368C1">
        <w:rPr>
          <w:rFonts w:ascii="Times New Roman" w:eastAsiaTheme="minorEastAsia"/>
          <w:szCs w:val="24"/>
        </w:rPr>
        <w:t xml:space="preserve">小華和小友　</w:t>
      </w:r>
      <w:bookmarkEnd w:id="27"/>
      <w:r w:rsidRPr="009368C1">
        <w:rPr>
          <w:rFonts w:ascii="Times New Roman" w:eastAsiaTheme="minorEastAsia"/>
          <w:szCs w:val="24"/>
        </w:rPr>
        <w:t>(B)</w:t>
      </w:r>
      <w:bookmarkStart w:id="28" w:name="QQ190420000343_1_2"/>
      <w:r w:rsidRPr="009368C1">
        <w:rPr>
          <w:rFonts w:ascii="Times New Roman" w:eastAsiaTheme="minorEastAsia"/>
          <w:szCs w:val="24"/>
        </w:rPr>
        <w:t xml:space="preserve">小華和小美　</w:t>
      </w:r>
      <w:bookmarkEnd w:id="28"/>
      <w:r w:rsidRPr="009368C1">
        <w:rPr>
          <w:rFonts w:ascii="Times New Roman" w:eastAsiaTheme="minorEastAsia"/>
          <w:szCs w:val="24"/>
        </w:rPr>
        <w:t>(C)</w:t>
      </w:r>
      <w:bookmarkStart w:id="29" w:name="QQ190420000343_1_3"/>
      <w:r w:rsidRPr="009368C1">
        <w:rPr>
          <w:rFonts w:ascii="Times New Roman" w:eastAsiaTheme="minorEastAsia"/>
          <w:szCs w:val="24"/>
        </w:rPr>
        <w:t xml:space="preserve">小明和小美　</w:t>
      </w:r>
      <w:bookmarkEnd w:id="29"/>
      <w:r w:rsidRPr="009368C1">
        <w:rPr>
          <w:rFonts w:ascii="Times New Roman" w:eastAsiaTheme="minorEastAsia"/>
          <w:szCs w:val="24"/>
        </w:rPr>
        <w:t>(D)</w:t>
      </w:r>
      <w:bookmarkStart w:id="30" w:name="QQ190420000343_1_4"/>
      <w:r w:rsidRPr="009368C1">
        <w:rPr>
          <w:rFonts w:ascii="Times New Roman" w:eastAsiaTheme="minorEastAsia"/>
          <w:szCs w:val="24"/>
        </w:rPr>
        <w:t>小美和小友</w:t>
      </w:r>
      <w:bookmarkEnd w:id="30"/>
    </w:p>
    <w:p w:rsidR="00935D8F" w:rsidRPr="009368C1" w:rsidRDefault="00BD194A" w:rsidP="00BD194A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noProof/>
          <w:szCs w:val="24"/>
        </w:rPr>
        <w:drawing>
          <wp:inline distT="0" distB="0" distL="0" distR="0" wp14:anchorId="4536EE9A" wp14:editId="676C6BBA">
            <wp:extent cx="876300" cy="418847"/>
            <wp:effectExtent l="0" t="0" r="0" b="635"/>
            <wp:docPr id="16" name="圖片 16" title="qn_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圖片 16" title="qn_im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41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68C1">
        <w:rPr>
          <w:rFonts w:ascii="Times New Roman" w:eastAsiaTheme="minorEastAsia"/>
          <w:szCs w:val="24"/>
        </w:rPr>
        <w:t>附圖為臺灣所見不同季節的太陽視軌跡圖，請問圖片左方為何方位？</w:t>
      </w:r>
      <w:r w:rsidRPr="009368C1">
        <w:rPr>
          <w:rFonts w:ascii="Times New Roman" w:eastAsiaTheme="minorEastAsia"/>
          <w:szCs w:val="24"/>
        </w:rPr>
        <w:t>(A)</w:t>
      </w:r>
      <w:bookmarkStart w:id="31" w:name="QQ190428000070_1_1"/>
      <w:r w:rsidRPr="009368C1">
        <w:rPr>
          <w:rFonts w:ascii="Times New Roman" w:eastAsiaTheme="minorEastAsia"/>
          <w:szCs w:val="24"/>
        </w:rPr>
        <w:t xml:space="preserve">東　</w:t>
      </w:r>
      <w:bookmarkEnd w:id="31"/>
      <w:r w:rsidRPr="009368C1">
        <w:rPr>
          <w:rFonts w:ascii="Times New Roman" w:eastAsiaTheme="minorEastAsia"/>
          <w:szCs w:val="24"/>
        </w:rPr>
        <w:t>(B)</w:t>
      </w:r>
      <w:bookmarkStart w:id="32" w:name="QQ190428000070_1_2"/>
      <w:r w:rsidRPr="009368C1">
        <w:rPr>
          <w:rFonts w:ascii="Times New Roman" w:eastAsiaTheme="minorEastAsia"/>
          <w:szCs w:val="24"/>
        </w:rPr>
        <w:t xml:space="preserve">西　</w:t>
      </w:r>
      <w:bookmarkEnd w:id="32"/>
      <w:r w:rsidRPr="009368C1">
        <w:rPr>
          <w:rFonts w:ascii="Times New Roman" w:eastAsiaTheme="minorEastAsia"/>
          <w:szCs w:val="24"/>
        </w:rPr>
        <w:t>(C)</w:t>
      </w:r>
      <w:bookmarkStart w:id="33" w:name="QQ190428000070_1_3"/>
      <w:r w:rsidRPr="009368C1">
        <w:rPr>
          <w:rFonts w:ascii="Times New Roman" w:eastAsiaTheme="minorEastAsia"/>
          <w:szCs w:val="24"/>
        </w:rPr>
        <w:t xml:space="preserve">南　</w:t>
      </w:r>
      <w:bookmarkEnd w:id="33"/>
      <w:r w:rsidRPr="009368C1">
        <w:rPr>
          <w:rFonts w:ascii="Times New Roman" w:eastAsiaTheme="minorEastAsia"/>
          <w:szCs w:val="24"/>
        </w:rPr>
        <w:t>(D)</w:t>
      </w:r>
      <w:r w:rsidRPr="009368C1">
        <w:rPr>
          <w:rFonts w:ascii="Times New Roman" w:eastAsiaTheme="minorEastAsia"/>
          <w:szCs w:val="24"/>
        </w:rPr>
        <w:t>北</w:t>
      </w:r>
    </w:p>
    <w:p w:rsidR="00BD194A" w:rsidRPr="009368C1" w:rsidRDefault="00BD194A" w:rsidP="00BD194A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szCs w:val="24"/>
        </w:rPr>
        <w:lastRenderedPageBreak/>
        <w:t xml:space="preserve">在浩瀚的宇宙中，距離地球最近的恆星是哪顆星？　</w:t>
      </w:r>
      <w:r w:rsidRPr="009368C1">
        <w:rPr>
          <w:rFonts w:ascii="Times New Roman" w:eastAsiaTheme="minorEastAsia"/>
          <w:szCs w:val="24"/>
        </w:rPr>
        <w:t>(A)</w:t>
      </w:r>
      <w:bookmarkStart w:id="34" w:name="QQ190428000130_1_1"/>
      <w:r w:rsidRPr="009368C1">
        <w:rPr>
          <w:rFonts w:ascii="Times New Roman" w:eastAsiaTheme="minorEastAsia"/>
          <w:szCs w:val="24"/>
        </w:rPr>
        <w:t xml:space="preserve">半人馬座的毗鄰星　</w:t>
      </w:r>
      <w:bookmarkEnd w:id="34"/>
      <w:r w:rsidRPr="009368C1">
        <w:rPr>
          <w:rFonts w:ascii="Times New Roman" w:eastAsiaTheme="minorEastAsia"/>
          <w:szCs w:val="24"/>
        </w:rPr>
        <w:t>(B)</w:t>
      </w:r>
      <w:bookmarkStart w:id="35" w:name="QQ190428000130_1_2"/>
      <w:r w:rsidRPr="009368C1">
        <w:rPr>
          <w:rFonts w:ascii="Times New Roman" w:eastAsiaTheme="minorEastAsia"/>
          <w:szCs w:val="24"/>
        </w:rPr>
        <w:t xml:space="preserve">大犬座的天狼星　</w:t>
      </w:r>
      <w:bookmarkEnd w:id="35"/>
      <w:r w:rsidRPr="009368C1">
        <w:rPr>
          <w:rFonts w:ascii="Times New Roman" w:eastAsiaTheme="minorEastAsia"/>
          <w:szCs w:val="24"/>
        </w:rPr>
        <w:t>(C)</w:t>
      </w:r>
      <w:bookmarkStart w:id="36" w:name="QQ190428000130_1_3"/>
      <w:r w:rsidRPr="009368C1">
        <w:rPr>
          <w:rFonts w:ascii="Times New Roman" w:eastAsiaTheme="minorEastAsia"/>
          <w:szCs w:val="24"/>
        </w:rPr>
        <w:t xml:space="preserve">天蠍座的心宿二　</w:t>
      </w:r>
      <w:bookmarkEnd w:id="36"/>
      <w:r w:rsidRPr="009368C1">
        <w:rPr>
          <w:rFonts w:ascii="Times New Roman" w:eastAsiaTheme="minorEastAsia"/>
          <w:szCs w:val="24"/>
        </w:rPr>
        <w:t>(D)</w:t>
      </w:r>
      <w:r w:rsidRPr="009368C1">
        <w:rPr>
          <w:rFonts w:ascii="Times New Roman" w:eastAsiaTheme="minorEastAsia"/>
          <w:szCs w:val="24"/>
        </w:rPr>
        <w:t>太陽</w:t>
      </w:r>
    </w:p>
    <w:p w:rsidR="00BD194A" w:rsidRPr="009368C1" w:rsidRDefault="00BD194A" w:rsidP="00BD194A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szCs w:val="24"/>
        </w:rPr>
        <w:t xml:space="preserve">下列何種天體不屬於太陽系中繞太陽運行的星體？　</w:t>
      </w:r>
      <w:r w:rsidRPr="009368C1">
        <w:rPr>
          <w:rFonts w:ascii="Times New Roman" w:eastAsiaTheme="minorEastAsia"/>
          <w:szCs w:val="24"/>
        </w:rPr>
        <w:t>(A)</w:t>
      </w:r>
      <w:bookmarkStart w:id="37" w:name="QQ190419001022_1_1"/>
      <w:r w:rsidRPr="009368C1">
        <w:rPr>
          <w:rFonts w:ascii="Times New Roman" w:eastAsiaTheme="minorEastAsia"/>
          <w:szCs w:val="24"/>
        </w:rPr>
        <w:t xml:space="preserve">火星　</w:t>
      </w:r>
      <w:bookmarkEnd w:id="37"/>
      <w:r w:rsidRPr="009368C1">
        <w:rPr>
          <w:rFonts w:ascii="Times New Roman" w:eastAsiaTheme="minorEastAsia"/>
          <w:szCs w:val="24"/>
        </w:rPr>
        <w:t>(B)</w:t>
      </w:r>
      <w:bookmarkStart w:id="38" w:name="QQ190419001022_1_2"/>
      <w:r w:rsidRPr="009368C1">
        <w:rPr>
          <w:rFonts w:ascii="Times New Roman" w:eastAsiaTheme="minorEastAsia"/>
          <w:szCs w:val="24"/>
        </w:rPr>
        <w:t xml:space="preserve">臺北小行星　</w:t>
      </w:r>
      <w:bookmarkEnd w:id="38"/>
      <w:r w:rsidRPr="009368C1">
        <w:rPr>
          <w:rFonts w:ascii="Times New Roman" w:eastAsiaTheme="minorEastAsia"/>
          <w:szCs w:val="24"/>
        </w:rPr>
        <w:t>(C)</w:t>
      </w:r>
      <w:bookmarkStart w:id="39" w:name="QQ190419001022_1_3"/>
      <w:r w:rsidRPr="009368C1">
        <w:rPr>
          <w:rFonts w:ascii="Times New Roman" w:eastAsiaTheme="minorEastAsia"/>
          <w:szCs w:val="24"/>
        </w:rPr>
        <w:t xml:space="preserve">哈雷彗星　</w:t>
      </w:r>
      <w:bookmarkEnd w:id="39"/>
      <w:r w:rsidRPr="009368C1">
        <w:rPr>
          <w:rFonts w:ascii="Times New Roman" w:eastAsiaTheme="minorEastAsia"/>
          <w:szCs w:val="24"/>
        </w:rPr>
        <w:t>(D)</w:t>
      </w:r>
      <w:r w:rsidRPr="009368C1">
        <w:rPr>
          <w:rFonts w:ascii="Times New Roman" w:eastAsiaTheme="minorEastAsia"/>
          <w:szCs w:val="24"/>
        </w:rPr>
        <w:t>天狼星</w:t>
      </w:r>
    </w:p>
    <w:p w:rsidR="0091085E" w:rsidRPr="009368C1" w:rsidRDefault="0091085E" w:rsidP="00AE0EE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szCs w:val="24"/>
        </w:rPr>
        <w:t>天文觀測是以接收宇宙中天體所發出的光為主，科學家透過觀測恆星、星系所發出的光，得以研究恆星演化、宇宙起源等問題。光速雖然快，但在浩瀚的宇宙中，許多天體發出的光仍須傳遞很久才會抵達地球。我們對宇宙中天體所發出的光了解越多，越能認識這些天體。下列有關天體所發出光線的敘述，何者正確？</w:t>
      </w:r>
      <w:r w:rsidRPr="009368C1">
        <w:rPr>
          <w:rFonts w:ascii="Times New Roman" w:eastAsiaTheme="minorEastAsia"/>
          <w:szCs w:val="24"/>
        </w:rPr>
        <w:t>(A)</w:t>
      </w:r>
      <w:bookmarkStart w:id="40" w:name="QQ190420000346_1_1"/>
      <w:r w:rsidRPr="009368C1">
        <w:rPr>
          <w:rFonts w:ascii="Times New Roman" w:eastAsiaTheme="minorEastAsia"/>
          <w:szCs w:val="24"/>
        </w:rPr>
        <w:t>當我們觀賞星空，看見仙女座</w:t>
      </w:r>
      <w:r w:rsidRPr="009368C1">
        <w:rPr>
          <w:rFonts w:ascii="Times New Roman" w:eastAsiaTheme="minorEastAsia"/>
          <w:szCs w:val="24"/>
        </w:rPr>
        <w:t>M31</w:t>
      </w:r>
      <w:r w:rsidRPr="009368C1">
        <w:rPr>
          <w:rFonts w:ascii="Times New Roman" w:eastAsiaTheme="minorEastAsia"/>
          <w:szCs w:val="24"/>
        </w:rPr>
        <w:t>，此時所見顯示的是</w:t>
      </w:r>
      <w:r w:rsidRPr="009368C1">
        <w:rPr>
          <w:rFonts w:ascii="Times New Roman" w:eastAsiaTheme="minorEastAsia"/>
          <w:szCs w:val="24"/>
        </w:rPr>
        <w:t>M31</w:t>
      </w:r>
      <w:r w:rsidRPr="009368C1">
        <w:rPr>
          <w:rFonts w:ascii="Times New Roman" w:eastAsiaTheme="minorEastAsia"/>
          <w:szCs w:val="24"/>
        </w:rPr>
        <w:t xml:space="preserve">過去的外貌　</w:t>
      </w:r>
      <w:bookmarkEnd w:id="40"/>
      <w:r w:rsidRPr="009368C1">
        <w:rPr>
          <w:rFonts w:ascii="Times New Roman" w:eastAsiaTheme="minorEastAsia"/>
          <w:szCs w:val="24"/>
        </w:rPr>
        <w:t>(B)</w:t>
      </w:r>
      <w:bookmarkStart w:id="41" w:name="QQ190420000346_1_2"/>
      <w:r w:rsidRPr="009368C1">
        <w:rPr>
          <w:rFonts w:ascii="Times New Roman" w:eastAsiaTheme="minorEastAsia"/>
          <w:szCs w:val="24"/>
        </w:rPr>
        <w:t xml:space="preserve">觀察恆星的光度，可以判斷恆星的氣體組成　</w:t>
      </w:r>
      <w:bookmarkEnd w:id="41"/>
      <w:r w:rsidRPr="009368C1">
        <w:rPr>
          <w:rFonts w:ascii="Times New Roman" w:eastAsiaTheme="minorEastAsia"/>
          <w:szCs w:val="24"/>
        </w:rPr>
        <w:t>(C)</w:t>
      </w:r>
      <w:bookmarkStart w:id="42" w:name="QQ190420000346_1_3"/>
      <w:r w:rsidRPr="009368C1">
        <w:rPr>
          <w:rFonts w:ascii="Times New Roman" w:eastAsiaTheme="minorEastAsia"/>
          <w:szCs w:val="24"/>
        </w:rPr>
        <w:t xml:space="preserve">恆星的顏色越偏紅，表示其年齡越老　</w:t>
      </w:r>
      <w:bookmarkEnd w:id="42"/>
      <w:r w:rsidRPr="009368C1">
        <w:rPr>
          <w:rFonts w:ascii="Times New Roman" w:eastAsiaTheme="minorEastAsia"/>
          <w:szCs w:val="24"/>
        </w:rPr>
        <w:t>(D)</w:t>
      </w:r>
      <w:bookmarkStart w:id="43" w:name="QQ190420000346_1_4"/>
      <w:r w:rsidRPr="009368C1">
        <w:rPr>
          <w:rFonts w:ascii="Times New Roman" w:eastAsiaTheme="minorEastAsia"/>
          <w:szCs w:val="24"/>
        </w:rPr>
        <w:t>恆星的溫度越高，亮度越大</w:t>
      </w:r>
    </w:p>
    <w:p w:rsidR="0091085E" w:rsidRPr="009368C1" w:rsidRDefault="0091085E" w:rsidP="00AE0EE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szCs w:val="24"/>
        </w:rPr>
        <w:t xml:space="preserve">有關太陽系行星的敘述，下列何者錯誤？　</w:t>
      </w:r>
      <w:r w:rsidRPr="009368C1">
        <w:rPr>
          <w:rFonts w:ascii="Times New Roman" w:eastAsiaTheme="minorEastAsia"/>
          <w:szCs w:val="24"/>
        </w:rPr>
        <w:t>(A)</w:t>
      </w:r>
      <w:bookmarkStart w:id="44" w:name="QQ190428000007_1_1"/>
      <w:r w:rsidRPr="009368C1">
        <w:rPr>
          <w:rFonts w:ascii="Times New Roman" w:eastAsiaTheme="minorEastAsia"/>
          <w:szCs w:val="24"/>
        </w:rPr>
        <w:t>八大行星中，土星的密度最小，數值小於</w:t>
      </w:r>
      <w:r w:rsidRPr="009368C1">
        <w:rPr>
          <w:rFonts w:ascii="Times New Roman" w:eastAsiaTheme="minorEastAsia"/>
          <w:szCs w:val="24"/>
        </w:rPr>
        <w:t>1 g/cm</w:t>
      </w:r>
      <w:r w:rsidRPr="009368C1">
        <w:rPr>
          <w:rFonts w:ascii="Times New Roman" w:eastAsiaTheme="minorEastAsia"/>
          <w:szCs w:val="24"/>
          <w:vertAlign w:val="superscript"/>
        </w:rPr>
        <w:t>3</w:t>
      </w:r>
      <w:r w:rsidRPr="009368C1">
        <w:rPr>
          <w:rFonts w:ascii="Times New Roman" w:eastAsiaTheme="minorEastAsia"/>
          <w:szCs w:val="24"/>
        </w:rPr>
        <w:t xml:space="preserve">　</w:t>
      </w:r>
      <w:bookmarkEnd w:id="44"/>
      <w:r w:rsidRPr="009368C1">
        <w:rPr>
          <w:rFonts w:ascii="Times New Roman" w:eastAsiaTheme="minorEastAsia"/>
          <w:szCs w:val="24"/>
        </w:rPr>
        <w:t>(B)</w:t>
      </w:r>
      <w:bookmarkStart w:id="45" w:name="QQ190428000007_1_2"/>
      <w:r w:rsidRPr="009368C1">
        <w:rPr>
          <w:rFonts w:ascii="Times New Roman" w:eastAsiaTheme="minorEastAsia"/>
          <w:szCs w:val="24"/>
        </w:rPr>
        <w:t xml:space="preserve">最靠近太陽、體積最小的行星是金星　</w:t>
      </w:r>
      <w:bookmarkEnd w:id="45"/>
      <w:r w:rsidRPr="009368C1">
        <w:rPr>
          <w:rFonts w:ascii="Times New Roman" w:eastAsiaTheme="minorEastAsia"/>
          <w:szCs w:val="24"/>
        </w:rPr>
        <w:t>(C)</w:t>
      </w:r>
      <w:bookmarkStart w:id="46" w:name="QQ190428000007_1_3"/>
      <w:r w:rsidRPr="009368C1">
        <w:rPr>
          <w:rFonts w:ascii="Times New Roman" w:eastAsiaTheme="minorEastAsia"/>
          <w:szCs w:val="24"/>
        </w:rPr>
        <w:t xml:space="preserve">類木行星的特徵為體積龐大、衛星數量多又具有行星環　</w:t>
      </w:r>
      <w:bookmarkEnd w:id="46"/>
      <w:r w:rsidRPr="009368C1">
        <w:rPr>
          <w:rFonts w:ascii="Times New Roman" w:eastAsiaTheme="minorEastAsia"/>
          <w:szCs w:val="24"/>
        </w:rPr>
        <w:t>(D)</w:t>
      </w:r>
      <w:r w:rsidRPr="009368C1">
        <w:rPr>
          <w:rFonts w:ascii="Times New Roman" w:eastAsiaTheme="minorEastAsia"/>
          <w:szCs w:val="24"/>
        </w:rPr>
        <w:t>冥王星因引力太小、無法清空軌道雜物而被降為矮行星</w:t>
      </w:r>
    </w:p>
    <w:p w:rsidR="004305CF" w:rsidRPr="009368C1" w:rsidRDefault="0091085E" w:rsidP="00AE0EE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Theme="minorEastAsia"/>
          <w:szCs w:val="24"/>
        </w:rPr>
      </w:pPr>
      <w:r w:rsidRPr="009368C1">
        <w:rPr>
          <w:rFonts w:ascii="Times New Roman" w:eastAsiaTheme="minorEastAsia"/>
          <w:szCs w:val="24"/>
        </w:rPr>
        <w:t xml:space="preserve">在地球大氣的演變歷程中，下列哪種因素較無直接的影響力？　</w:t>
      </w:r>
      <w:r w:rsidRPr="009368C1">
        <w:rPr>
          <w:rFonts w:ascii="Times New Roman" w:eastAsiaTheme="minorEastAsia"/>
          <w:szCs w:val="24"/>
        </w:rPr>
        <w:t>(A)</w:t>
      </w:r>
      <w:bookmarkStart w:id="47" w:name="QQ190428000034_1_1"/>
      <w:r w:rsidRPr="009368C1">
        <w:rPr>
          <w:rFonts w:ascii="Times New Roman" w:eastAsiaTheme="minorEastAsia"/>
          <w:szCs w:val="24"/>
        </w:rPr>
        <w:t xml:space="preserve">火山噴發　</w:t>
      </w:r>
      <w:bookmarkEnd w:id="47"/>
      <w:r w:rsidRPr="009368C1">
        <w:rPr>
          <w:rFonts w:ascii="Times New Roman" w:eastAsiaTheme="minorEastAsia"/>
          <w:szCs w:val="24"/>
        </w:rPr>
        <w:t>(B)</w:t>
      </w:r>
      <w:bookmarkStart w:id="48" w:name="QQ190428000034_1_2"/>
      <w:r w:rsidRPr="009368C1">
        <w:rPr>
          <w:rFonts w:ascii="Times New Roman" w:eastAsiaTheme="minorEastAsia"/>
          <w:szCs w:val="24"/>
        </w:rPr>
        <w:t xml:space="preserve">生命形成　</w:t>
      </w:r>
      <w:bookmarkEnd w:id="48"/>
      <w:r w:rsidRPr="009368C1">
        <w:rPr>
          <w:rFonts w:ascii="Times New Roman" w:eastAsiaTheme="minorEastAsia"/>
          <w:szCs w:val="24"/>
        </w:rPr>
        <w:t>(C)</w:t>
      </w:r>
      <w:bookmarkStart w:id="49" w:name="QQ190428000034_1_3"/>
      <w:r w:rsidRPr="009368C1">
        <w:rPr>
          <w:rFonts w:ascii="Times New Roman" w:eastAsiaTheme="minorEastAsia"/>
          <w:szCs w:val="24"/>
        </w:rPr>
        <w:t xml:space="preserve">植物行光合作用　</w:t>
      </w:r>
      <w:bookmarkEnd w:id="49"/>
      <w:r w:rsidRPr="009368C1">
        <w:rPr>
          <w:rFonts w:ascii="Times New Roman" w:eastAsiaTheme="minorEastAsia"/>
          <w:szCs w:val="24"/>
        </w:rPr>
        <w:t>(D)</w:t>
      </w:r>
      <w:r w:rsidRPr="009368C1">
        <w:rPr>
          <w:rFonts w:ascii="Times New Roman" w:eastAsiaTheme="minorEastAsia"/>
          <w:szCs w:val="24"/>
        </w:rPr>
        <w:t>地球繞日運動</w:t>
      </w:r>
    </w:p>
    <w:p w:rsidR="00D252E0" w:rsidRPr="009368C1" w:rsidRDefault="004305CF" w:rsidP="004305CF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Fonts w:eastAsiaTheme="minorEastAsia"/>
          <w:sz w:val="24"/>
          <w:lang w:eastAsia="zh-CN"/>
        </w:rPr>
      </w:pPr>
      <w:r w:rsidRPr="009368C1">
        <w:rPr>
          <w:rFonts w:eastAsiaTheme="minorEastAsia"/>
          <w:noProof/>
          <w:sz w:val="24"/>
        </w:rPr>
        <w:drawing>
          <wp:inline distT="0" distB="0" distL="0" distR="0" wp14:anchorId="456D99FC" wp14:editId="18B9231A">
            <wp:extent cx="1076198" cy="799974"/>
            <wp:effectExtent l="0" t="0" r="0" b="635"/>
            <wp:docPr id="50" name="圖片 50" title="qn_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圖片 50" title="qn_im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690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68C1">
        <w:rPr>
          <w:rFonts w:eastAsiaTheme="minorEastAsia"/>
          <w:kern w:val="2"/>
          <w:sz w:val="24"/>
        </w:rPr>
        <w:t>位在北回歸線進行星象觀測，可見恆星移動軌跡所構成的圓面（如附圖）。試問此人可觀察到天上的星體運動方式為？</w:t>
      </w:r>
      <w:r w:rsidRPr="009368C1">
        <w:rPr>
          <w:rFonts w:eastAsiaTheme="minorEastAsia"/>
          <w:sz w:val="24"/>
        </w:rPr>
        <w:t>(A)</w:t>
      </w:r>
      <w:bookmarkStart w:id="50" w:name="QQ190428000084_1_1"/>
      <w:r w:rsidRPr="009368C1">
        <w:rPr>
          <w:rFonts w:eastAsiaTheme="minorEastAsia"/>
          <w:kern w:val="2"/>
          <w:sz w:val="24"/>
        </w:rPr>
        <w:t>繞北極星順時針旋轉一小時</w:t>
      </w:r>
      <w:r w:rsidRPr="009368C1">
        <w:rPr>
          <w:rFonts w:eastAsiaTheme="minorEastAsia"/>
          <w:kern w:val="2"/>
          <w:sz w:val="24"/>
        </w:rPr>
        <w:t>30</w:t>
      </w:r>
      <w:r w:rsidRPr="009368C1">
        <w:rPr>
          <w:rFonts w:eastAsiaTheme="minorEastAsia"/>
          <w:kern w:val="2"/>
          <w:sz w:val="24"/>
        </w:rPr>
        <w:t>度</w:t>
      </w:r>
      <w:r w:rsidRPr="009368C1">
        <w:rPr>
          <w:rFonts w:eastAsiaTheme="minorEastAsia"/>
          <w:sz w:val="24"/>
        </w:rPr>
        <w:t xml:space="preserve">　</w:t>
      </w:r>
      <w:bookmarkEnd w:id="50"/>
      <w:r w:rsidRPr="009368C1">
        <w:rPr>
          <w:rFonts w:eastAsiaTheme="minorEastAsia"/>
          <w:sz w:val="24"/>
        </w:rPr>
        <w:t>(B)</w:t>
      </w:r>
      <w:bookmarkStart w:id="51" w:name="QQ190428000084_1_2"/>
      <w:r w:rsidRPr="009368C1">
        <w:rPr>
          <w:rFonts w:eastAsiaTheme="minorEastAsia"/>
          <w:sz w:val="24"/>
        </w:rPr>
        <w:t>繞北極星順時針旋轉</w:t>
      </w:r>
      <w:r w:rsidRPr="009368C1">
        <w:rPr>
          <w:rFonts w:eastAsiaTheme="minorEastAsia"/>
          <w:kern w:val="2"/>
          <w:sz w:val="24"/>
        </w:rPr>
        <w:t>一小時</w:t>
      </w:r>
      <w:r w:rsidRPr="009368C1">
        <w:rPr>
          <w:rFonts w:eastAsiaTheme="minorEastAsia"/>
          <w:kern w:val="2"/>
          <w:sz w:val="24"/>
        </w:rPr>
        <w:t>15</w:t>
      </w:r>
      <w:r w:rsidRPr="009368C1">
        <w:rPr>
          <w:rFonts w:eastAsiaTheme="minorEastAsia"/>
          <w:kern w:val="2"/>
          <w:sz w:val="24"/>
        </w:rPr>
        <w:t>度</w:t>
      </w:r>
      <w:r w:rsidRPr="009368C1">
        <w:rPr>
          <w:rFonts w:eastAsiaTheme="minorEastAsia"/>
          <w:sz w:val="24"/>
        </w:rPr>
        <w:t xml:space="preserve">　</w:t>
      </w:r>
      <w:bookmarkEnd w:id="51"/>
      <w:r w:rsidRPr="009368C1">
        <w:rPr>
          <w:rFonts w:eastAsiaTheme="minorEastAsia"/>
          <w:sz w:val="24"/>
        </w:rPr>
        <w:t>(C)</w:t>
      </w:r>
      <w:r w:rsidRPr="009368C1">
        <w:rPr>
          <w:rFonts w:eastAsiaTheme="minorEastAsia"/>
          <w:kern w:val="2"/>
          <w:sz w:val="24"/>
        </w:rPr>
        <w:t>繞北極星逆時針旋轉一小時</w:t>
      </w:r>
      <w:r w:rsidRPr="009368C1">
        <w:rPr>
          <w:rFonts w:eastAsiaTheme="minorEastAsia"/>
          <w:kern w:val="2"/>
          <w:sz w:val="24"/>
        </w:rPr>
        <w:t>30</w:t>
      </w:r>
      <w:r w:rsidRPr="009368C1">
        <w:rPr>
          <w:rFonts w:eastAsiaTheme="minorEastAsia"/>
          <w:kern w:val="2"/>
          <w:sz w:val="24"/>
        </w:rPr>
        <w:t>度</w:t>
      </w:r>
      <w:r w:rsidRPr="009368C1">
        <w:rPr>
          <w:rFonts w:eastAsiaTheme="minorEastAsia"/>
          <w:kern w:val="2"/>
          <w:sz w:val="24"/>
        </w:rPr>
        <w:t xml:space="preserve"> </w:t>
      </w:r>
      <w:r w:rsidRPr="009368C1">
        <w:rPr>
          <w:rFonts w:eastAsiaTheme="minorEastAsia"/>
          <w:sz w:val="24"/>
        </w:rPr>
        <w:t>(D)</w:t>
      </w:r>
      <w:r w:rsidRPr="009368C1">
        <w:rPr>
          <w:rFonts w:eastAsiaTheme="minorEastAsia"/>
          <w:kern w:val="2"/>
          <w:sz w:val="24"/>
        </w:rPr>
        <w:t>繞北極星逆時針旋轉一小時</w:t>
      </w:r>
      <w:r w:rsidRPr="009368C1">
        <w:rPr>
          <w:rFonts w:eastAsiaTheme="minorEastAsia"/>
          <w:kern w:val="2"/>
          <w:sz w:val="24"/>
        </w:rPr>
        <w:t>15</w:t>
      </w:r>
      <w:r w:rsidRPr="009368C1">
        <w:rPr>
          <w:rFonts w:eastAsiaTheme="minorEastAsia"/>
          <w:kern w:val="2"/>
          <w:sz w:val="24"/>
        </w:rPr>
        <w:t>度</w:t>
      </w:r>
    </w:p>
    <w:p w:rsidR="00D252E0" w:rsidRPr="009368C1" w:rsidRDefault="00D252E0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Fonts w:eastAsiaTheme="minorEastAsia"/>
          <w:sz w:val="24"/>
          <w:lang w:eastAsia="zh-CN"/>
        </w:rPr>
      </w:pPr>
      <w:r w:rsidRPr="009368C1">
        <w:rPr>
          <w:rFonts w:eastAsiaTheme="minorEastAsia"/>
          <w:noProof/>
          <w:kern w:val="2"/>
          <w:sz w:val="24"/>
        </w:rPr>
        <w:drawing>
          <wp:inline distT="0" distB="0" distL="0" distR="0" wp14:anchorId="11846C06" wp14:editId="2030D1E9">
            <wp:extent cx="1981200" cy="1464569"/>
            <wp:effectExtent l="0" t="0" r="0" b="2540"/>
            <wp:docPr id="90" name="圖片 90" title="qn_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圖片 90" title="qn_im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464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68C1">
        <w:rPr>
          <w:rFonts w:eastAsiaTheme="minorEastAsia"/>
          <w:kern w:val="2"/>
          <w:sz w:val="24"/>
        </w:rPr>
        <w:t>在夏至、春分或秋分、冬至當天，太陽白天在天空中的視運動軌跡如圖所示，千禧年第一天（公元</w:t>
      </w:r>
      <w:r w:rsidRPr="009368C1">
        <w:rPr>
          <w:rFonts w:eastAsiaTheme="minorEastAsia"/>
          <w:kern w:val="2"/>
          <w:sz w:val="24"/>
        </w:rPr>
        <w:t>2000</w:t>
      </w:r>
      <w:r w:rsidRPr="009368C1">
        <w:rPr>
          <w:rFonts w:eastAsiaTheme="minorEastAsia"/>
          <w:kern w:val="2"/>
          <w:sz w:val="24"/>
        </w:rPr>
        <w:t>年</w:t>
      </w:r>
      <w:r w:rsidRPr="009368C1">
        <w:rPr>
          <w:rFonts w:eastAsiaTheme="minorEastAsia"/>
          <w:kern w:val="2"/>
          <w:sz w:val="24"/>
        </w:rPr>
        <w:t>1</w:t>
      </w:r>
      <w:r w:rsidRPr="009368C1">
        <w:rPr>
          <w:rFonts w:eastAsiaTheme="minorEastAsia"/>
          <w:kern w:val="2"/>
          <w:sz w:val="24"/>
        </w:rPr>
        <w:t>月</w:t>
      </w:r>
      <w:r w:rsidRPr="009368C1">
        <w:rPr>
          <w:rFonts w:eastAsiaTheme="minorEastAsia"/>
          <w:kern w:val="2"/>
          <w:sz w:val="24"/>
        </w:rPr>
        <w:t>1</w:t>
      </w:r>
      <w:r w:rsidRPr="009368C1">
        <w:rPr>
          <w:rFonts w:eastAsiaTheme="minorEastAsia"/>
          <w:kern w:val="2"/>
          <w:sz w:val="24"/>
        </w:rPr>
        <w:t>日），清晨的太陽會從哪一方位升起？</w:t>
      </w:r>
      <w:r w:rsidRPr="009368C1">
        <w:rPr>
          <w:rFonts w:eastAsiaTheme="minorEastAsia"/>
          <w:sz w:val="24"/>
        </w:rPr>
        <w:t>(A)</w:t>
      </w:r>
      <w:bookmarkStart w:id="52" w:name="QQ190428000115_1_1"/>
      <w:r w:rsidRPr="009368C1">
        <w:rPr>
          <w:rFonts w:eastAsiaTheme="minorEastAsia"/>
          <w:kern w:val="2"/>
          <w:sz w:val="24"/>
        </w:rPr>
        <w:t>東偏南約</w:t>
      </w:r>
      <w:r w:rsidRPr="009368C1">
        <w:rPr>
          <w:rFonts w:eastAsiaTheme="minorEastAsia"/>
          <w:kern w:val="2"/>
          <w:sz w:val="24"/>
        </w:rPr>
        <w:t>20</w:t>
      </w:r>
      <w:r w:rsidRPr="009368C1">
        <w:rPr>
          <w:rFonts w:eastAsiaTheme="minorEastAsia"/>
          <w:kern w:val="2"/>
          <w:sz w:val="24"/>
        </w:rPr>
        <w:t>度</w:t>
      </w:r>
      <w:r w:rsidRPr="009368C1">
        <w:rPr>
          <w:rFonts w:eastAsiaTheme="minorEastAsia"/>
          <w:sz w:val="24"/>
        </w:rPr>
        <w:t xml:space="preserve">　</w:t>
      </w:r>
      <w:bookmarkEnd w:id="52"/>
      <w:r w:rsidRPr="009368C1">
        <w:rPr>
          <w:rFonts w:eastAsiaTheme="minorEastAsia"/>
          <w:sz w:val="24"/>
        </w:rPr>
        <w:t>(B)</w:t>
      </w:r>
      <w:bookmarkStart w:id="53" w:name="QQ190428000115_1_2"/>
      <w:r w:rsidRPr="009368C1">
        <w:rPr>
          <w:rFonts w:eastAsiaTheme="minorEastAsia"/>
          <w:kern w:val="2"/>
          <w:sz w:val="24"/>
        </w:rPr>
        <w:t>東偏南約</w:t>
      </w:r>
      <w:r w:rsidRPr="009368C1">
        <w:rPr>
          <w:rFonts w:eastAsiaTheme="minorEastAsia"/>
          <w:kern w:val="2"/>
          <w:sz w:val="24"/>
        </w:rPr>
        <w:t>30</w:t>
      </w:r>
      <w:r w:rsidRPr="009368C1">
        <w:rPr>
          <w:rFonts w:eastAsiaTheme="minorEastAsia"/>
          <w:kern w:val="2"/>
          <w:sz w:val="24"/>
        </w:rPr>
        <w:t>度</w:t>
      </w:r>
      <w:r w:rsidRPr="009368C1">
        <w:rPr>
          <w:rFonts w:eastAsiaTheme="minorEastAsia"/>
          <w:sz w:val="24"/>
        </w:rPr>
        <w:t xml:space="preserve">　</w:t>
      </w:r>
      <w:bookmarkEnd w:id="53"/>
      <w:r w:rsidRPr="009368C1">
        <w:rPr>
          <w:rFonts w:eastAsiaTheme="minorEastAsia"/>
          <w:sz w:val="24"/>
        </w:rPr>
        <w:t>(C)</w:t>
      </w:r>
      <w:bookmarkStart w:id="54" w:name="QQ190428000115_1_3"/>
      <w:r w:rsidRPr="009368C1">
        <w:rPr>
          <w:rFonts w:eastAsiaTheme="minorEastAsia"/>
          <w:kern w:val="2"/>
          <w:sz w:val="24"/>
        </w:rPr>
        <w:t>東偏北約</w:t>
      </w:r>
      <w:r w:rsidRPr="009368C1">
        <w:rPr>
          <w:rFonts w:eastAsiaTheme="minorEastAsia"/>
          <w:kern w:val="2"/>
          <w:sz w:val="24"/>
        </w:rPr>
        <w:t>20</w:t>
      </w:r>
      <w:r w:rsidRPr="009368C1">
        <w:rPr>
          <w:rFonts w:eastAsiaTheme="minorEastAsia"/>
          <w:kern w:val="2"/>
          <w:sz w:val="24"/>
        </w:rPr>
        <w:t>度</w:t>
      </w:r>
      <w:r w:rsidRPr="009368C1">
        <w:rPr>
          <w:rFonts w:eastAsiaTheme="minorEastAsia"/>
          <w:sz w:val="24"/>
        </w:rPr>
        <w:t xml:space="preserve">　</w:t>
      </w:r>
      <w:bookmarkEnd w:id="54"/>
      <w:r w:rsidRPr="009368C1">
        <w:rPr>
          <w:rFonts w:eastAsiaTheme="minorEastAsia"/>
          <w:sz w:val="24"/>
        </w:rPr>
        <w:t>(D)</w:t>
      </w:r>
      <w:r w:rsidRPr="009368C1">
        <w:rPr>
          <w:rFonts w:eastAsiaTheme="minorEastAsia"/>
          <w:kern w:val="2"/>
          <w:sz w:val="24"/>
        </w:rPr>
        <w:t>正東</w:t>
      </w:r>
    </w:p>
    <w:p w:rsidR="0091085E" w:rsidRPr="009368C1" w:rsidRDefault="00E27BFD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Fonts w:eastAsiaTheme="minorEastAsia"/>
          <w:sz w:val="24"/>
          <w:lang w:eastAsia="zh-CN"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37.5pt;margin-top:615.75pt;width:165.75pt;height:78pt;z-index:251663360;mso-position-horizontal-relative:margin;mso-position-vertical-relative:margin">
            <v:imagedata r:id="rId12" o:title=""/>
            <w10:wrap type="square" anchorx="margin" anchory="margin"/>
          </v:shape>
          <o:OLEObject Type="Embed" ProgID="PBrush" ShapeID="_x0000_s1026" DrawAspect="Content" ObjectID="_1631598837" r:id="rId13"/>
        </w:object>
      </w:r>
      <w:r w:rsidR="00D252E0" w:rsidRPr="009368C1">
        <w:rPr>
          <w:rFonts w:eastAsiaTheme="minorEastAsia"/>
          <w:noProof/>
          <w:color w:val="000000"/>
          <w:sz w:val="24"/>
        </w:rPr>
        <w:drawing>
          <wp:inline distT="0" distB="0" distL="0" distR="0" wp14:anchorId="0BF1A62C" wp14:editId="5080A73F">
            <wp:extent cx="2009775" cy="923925"/>
            <wp:effectExtent l="0" t="0" r="9525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52E0" w:rsidRPr="009368C1">
        <w:rPr>
          <w:rFonts w:eastAsiaTheme="minorEastAsia"/>
          <w:noProof/>
          <w:kern w:val="2"/>
          <w:sz w:val="24"/>
        </w:rPr>
        <w:t>承上題，當天地球公轉至圖中何處？</w:t>
      </w:r>
      <w:r w:rsidR="00D252E0" w:rsidRPr="009368C1">
        <w:rPr>
          <w:rFonts w:eastAsiaTheme="minorEastAsia"/>
          <w:noProof/>
          <w:kern w:val="2"/>
          <w:sz w:val="24"/>
        </w:rPr>
        <w:t xml:space="preserve"> </w:t>
      </w:r>
      <w:r w:rsidR="0091085E" w:rsidRPr="009368C1">
        <w:rPr>
          <w:rFonts w:eastAsiaTheme="minorEastAsia"/>
          <w:sz w:val="24"/>
        </w:rPr>
        <w:t xml:space="preserve">　</w:t>
      </w:r>
      <w:bookmarkEnd w:id="43"/>
      <w:r w:rsidR="00D252E0" w:rsidRPr="009368C1">
        <w:rPr>
          <w:rFonts w:eastAsiaTheme="minorEastAsia"/>
          <w:sz w:val="24"/>
        </w:rPr>
        <w:t>(A)</w:t>
      </w:r>
      <w:r w:rsidR="00D252E0" w:rsidRPr="009368C1">
        <w:rPr>
          <w:rFonts w:eastAsiaTheme="minorEastAsia"/>
          <w:kern w:val="2"/>
          <w:sz w:val="24"/>
        </w:rPr>
        <w:t>甲乙之間</w:t>
      </w:r>
      <w:r w:rsidR="00D252E0" w:rsidRPr="009368C1">
        <w:rPr>
          <w:rFonts w:eastAsiaTheme="minorEastAsia"/>
          <w:sz w:val="24"/>
        </w:rPr>
        <w:t xml:space="preserve">　</w:t>
      </w:r>
      <w:r w:rsidR="00D252E0" w:rsidRPr="009368C1">
        <w:rPr>
          <w:rFonts w:eastAsiaTheme="minorEastAsia"/>
          <w:sz w:val="24"/>
        </w:rPr>
        <w:t>(B)</w:t>
      </w:r>
      <w:r w:rsidR="00D252E0" w:rsidRPr="009368C1">
        <w:rPr>
          <w:rFonts w:eastAsiaTheme="minorEastAsia"/>
          <w:kern w:val="2"/>
          <w:sz w:val="24"/>
        </w:rPr>
        <w:t>乙丙之間</w:t>
      </w:r>
      <w:r w:rsidR="00D252E0" w:rsidRPr="009368C1">
        <w:rPr>
          <w:rFonts w:eastAsiaTheme="minorEastAsia"/>
          <w:sz w:val="24"/>
        </w:rPr>
        <w:t xml:space="preserve">　</w:t>
      </w:r>
      <w:r w:rsidR="00D252E0" w:rsidRPr="009368C1">
        <w:rPr>
          <w:rFonts w:eastAsiaTheme="minorEastAsia"/>
          <w:sz w:val="24"/>
        </w:rPr>
        <w:t>(C)</w:t>
      </w:r>
      <w:r w:rsidR="00D252E0" w:rsidRPr="009368C1">
        <w:rPr>
          <w:rFonts w:eastAsiaTheme="minorEastAsia"/>
          <w:kern w:val="2"/>
          <w:sz w:val="24"/>
        </w:rPr>
        <w:t>丙丁之間</w:t>
      </w:r>
      <w:r w:rsidR="00D252E0" w:rsidRPr="009368C1">
        <w:rPr>
          <w:rFonts w:eastAsiaTheme="minorEastAsia"/>
          <w:sz w:val="24"/>
        </w:rPr>
        <w:t xml:space="preserve">　</w:t>
      </w:r>
      <w:r w:rsidR="00D252E0" w:rsidRPr="009368C1">
        <w:rPr>
          <w:rFonts w:eastAsiaTheme="minorEastAsia"/>
          <w:sz w:val="24"/>
        </w:rPr>
        <w:t>(D)</w:t>
      </w:r>
      <w:r w:rsidR="00D252E0" w:rsidRPr="009368C1">
        <w:rPr>
          <w:rFonts w:eastAsiaTheme="minorEastAsia"/>
          <w:kern w:val="2"/>
          <w:sz w:val="24"/>
        </w:rPr>
        <w:t>丁甲之間</w:t>
      </w:r>
    </w:p>
    <w:p w:rsidR="00D252E0" w:rsidRPr="009368C1" w:rsidRDefault="00D252E0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  <w:rFonts w:eastAsiaTheme="minorEastAsia"/>
          <w:color w:val="auto"/>
          <w:lang w:eastAsia="zh-CN"/>
        </w:rPr>
      </w:pPr>
      <w:r w:rsidRPr="009368C1">
        <w:rPr>
          <w:rStyle w:val="char"/>
          <w:rFonts w:eastAsiaTheme="minorEastAsia"/>
        </w:rPr>
        <w:t>附圖為潮汐漲退</w:t>
      </w:r>
      <w:r w:rsidR="00BE317F" w:rsidRPr="009368C1">
        <w:rPr>
          <w:rStyle w:val="char"/>
          <w:rFonts w:eastAsiaTheme="minorEastAsia"/>
        </w:rPr>
        <w:t>示意圖，圖中哪兩點之間的水位變化</w:t>
      </w:r>
      <w:r w:rsidRPr="009368C1">
        <w:rPr>
          <w:rStyle w:val="char"/>
          <w:rFonts w:eastAsiaTheme="minorEastAsia"/>
        </w:rPr>
        <w:t xml:space="preserve">稱為漲潮？　</w:t>
      </w:r>
      <w:r w:rsidRPr="009368C1">
        <w:rPr>
          <w:rStyle w:val="char"/>
          <w:rFonts w:eastAsiaTheme="minorEastAsia"/>
        </w:rPr>
        <w:t>(A)</w:t>
      </w:r>
      <w:r w:rsidRPr="009368C1">
        <w:rPr>
          <w:rStyle w:val="char"/>
          <w:rFonts w:eastAsiaTheme="minorEastAsia"/>
        </w:rPr>
        <w:t>甲</w:t>
      </w:r>
      <w:r w:rsidRPr="009368C1">
        <w:rPr>
          <w:rStyle w:val="char"/>
          <w:rFonts w:eastAsiaTheme="minorEastAsia"/>
        </w:rPr>
        <w:t>→</w:t>
      </w:r>
      <w:r w:rsidRPr="009368C1">
        <w:rPr>
          <w:rStyle w:val="char"/>
          <w:rFonts w:eastAsiaTheme="minorEastAsia"/>
        </w:rPr>
        <w:t xml:space="preserve">丙　</w:t>
      </w:r>
      <w:r w:rsidRPr="009368C1">
        <w:rPr>
          <w:rStyle w:val="char"/>
          <w:rFonts w:eastAsiaTheme="minorEastAsia"/>
        </w:rPr>
        <w:t>(B)</w:t>
      </w:r>
      <w:r w:rsidRPr="009368C1">
        <w:rPr>
          <w:rStyle w:val="char"/>
          <w:rFonts w:eastAsiaTheme="minorEastAsia"/>
        </w:rPr>
        <w:t>乙</w:t>
      </w:r>
      <w:r w:rsidRPr="009368C1">
        <w:rPr>
          <w:rStyle w:val="char"/>
          <w:rFonts w:eastAsiaTheme="minorEastAsia"/>
        </w:rPr>
        <w:t>→</w:t>
      </w:r>
      <w:r w:rsidRPr="009368C1">
        <w:rPr>
          <w:rStyle w:val="char"/>
          <w:rFonts w:eastAsiaTheme="minorEastAsia"/>
        </w:rPr>
        <w:t xml:space="preserve">丙　</w:t>
      </w:r>
      <w:r w:rsidRPr="009368C1">
        <w:rPr>
          <w:rStyle w:val="char"/>
          <w:rFonts w:eastAsiaTheme="minorEastAsia"/>
        </w:rPr>
        <w:t>(C)</w:t>
      </w:r>
      <w:r w:rsidRPr="009368C1">
        <w:rPr>
          <w:rStyle w:val="char"/>
          <w:rFonts w:eastAsiaTheme="minorEastAsia"/>
        </w:rPr>
        <w:t>乙</w:t>
      </w:r>
      <w:r w:rsidRPr="009368C1">
        <w:rPr>
          <w:rStyle w:val="char"/>
          <w:rFonts w:eastAsiaTheme="minorEastAsia"/>
        </w:rPr>
        <w:t>→</w:t>
      </w:r>
      <w:r w:rsidRPr="009368C1">
        <w:rPr>
          <w:rStyle w:val="char"/>
          <w:rFonts w:eastAsiaTheme="minorEastAsia"/>
        </w:rPr>
        <w:t xml:space="preserve">甲　</w:t>
      </w:r>
      <w:r w:rsidRPr="009368C1">
        <w:rPr>
          <w:rStyle w:val="char"/>
          <w:rFonts w:eastAsiaTheme="minorEastAsia"/>
        </w:rPr>
        <w:t>(D)</w:t>
      </w:r>
      <w:r w:rsidR="00BE317F" w:rsidRPr="009368C1">
        <w:rPr>
          <w:rStyle w:val="char"/>
          <w:rFonts w:eastAsiaTheme="minorEastAsia"/>
        </w:rPr>
        <w:t>丁</w:t>
      </w:r>
      <w:r w:rsidRPr="009368C1">
        <w:rPr>
          <w:rStyle w:val="char"/>
          <w:rFonts w:eastAsiaTheme="minorEastAsia"/>
        </w:rPr>
        <w:t>→</w:t>
      </w:r>
      <w:r w:rsidR="00BE317F" w:rsidRPr="009368C1">
        <w:rPr>
          <w:rStyle w:val="char"/>
          <w:rFonts w:eastAsiaTheme="minorEastAsia"/>
        </w:rPr>
        <w:t>甲</w:t>
      </w:r>
      <w:r w:rsidRPr="009368C1">
        <w:rPr>
          <w:rStyle w:val="char"/>
          <w:rFonts w:eastAsiaTheme="minorEastAsia"/>
        </w:rPr>
        <w:t>。</w:t>
      </w:r>
    </w:p>
    <w:p w:rsidR="00BE317F" w:rsidRPr="009368C1" w:rsidRDefault="00BE317F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  <w:rFonts w:eastAsia="DengXian"/>
          <w:color w:val="auto"/>
          <w:lang w:eastAsia="zh-CN"/>
        </w:rPr>
      </w:pPr>
      <w:r w:rsidRPr="009368C1">
        <w:rPr>
          <w:rStyle w:val="char"/>
        </w:rPr>
        <w:t xml:space="preserve">陽光直射造成的溫度比斜射時高的原因為何？　</w:t>
      </w:r>
      <w:r w:rsidRPr="009368C1">
        <w:rPr>
          <w:rStyle w:val="char"/>
        </w:rPr>
        <w:t>(A)</w:t>
      </w:r>
      <w:r w:rsidRPr="009368C1">
        <w:rPr>
          <w:rStyle w:val="char"/>
        </w:rPr>
        <w:t xml:space="preserve">直射時能量較集中　</w:t>
      </w:r>
      <w:r w:rsidRPr="009368C1">
        <w:rPr>
          <w:rStyle w:val="char"/>
        </w:rPr>
        <w:t>(B)</w:t>
      </w:r>
      <w:r w:rsidRPr="009368C1">
        <w:rPr>
          <w:rStyle w:val="char"/>
        </w:rPr>
        <w:t xml:space="preserve">斜射時能量較集中　</w:t>
      </w:r>
      <w:r w:rsidRPr="009368C1">
        <w:rPr>
          <w:rStyle w:val="char"/>
        </w:rPr>
        <w:t>(C)</w:t>
      </w:r>
      <w:r w:rsidRPr="009368C1">
        <w:rPr>
          <w:rStyle w:val="char"/>
        </w:rPr>
        <w:t xml:space="preserve">直射時能量較分散　</w:t>
      </w:r>
      <w:r w:rsidRPr="009368C1">
        <w:rPr>
          <w:rStyle w:val="char"/>
        </w:rPr>
        <w:t>(D)</w:t>
      </w:r>
      <w:r w:rsidRPr="009368C1">
        <w:rPr>
          <w:rStyle w:val="char"/>
        </w:rPr>
        <w:t>與地表起伏情形有關</w:t>
      </w:r>
    </w:p>
    <w:p w:rsidR="00BE317F" w:rsidRPr="009368C1" w:rsidRDefault="00BE317F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  <w:rFonts w:eastAsia="DengXian"/>
          <w:color w:val="auto"/>
          <w:lang w:eastAsia="zh-CN"/>
        </w:rPr>
      </w:pPr>
      <w:r w:rsidRPr="009368C1">
        <w:rPr>
          <w:rStyle w:val="char"/>
        </w:rPr>
        <w:t>地球自轉軸相對於</w:t>
      </w:r>
      <w:r w:rsidRPr="009368C1">
        <w:rPr>
          <w:rStyle w:val="char"/>
          <w:rFonts w:hint="eastAsia"/>
        </w:rPr>
        <w:t>黃道面</w:t>
      </w:r>
      <w:r w:rsidRPr="009368C1">
        <w:rPr>
          <w:rStyle w:val="char"/>
        </w:rPr>
        <w:t xml:space="preserve">傾斜幾度？　</w:t>
      </w:r>
      <w:r w:rsidRPr="009368C1">
        <w:rPr>
          <w:rStyle w:val="char"/>
        </w:rPr>
        <w:t>(A)</w:t>
      </w:r>
      <w:r w:rsidRPr="009368C1">
        <w:rPr>
          <w:rStyle w:val="char"/>
          <w:rFonts w:hint="eastAsia"/>
        </w:rPr>
        <w:t>0</w:t>
      </w:r>
      <w:r w:rsidRPr="009368C1">
        <w:rPr>
          <w:rStyle w:val="char"/>
        </w:rPr>
        <w:t xml:space="preserve">度　</w:t>
      </w:r>
      <w:r w:rsidRPr="009368C1">
        <w:rPr>
          <w:rStyle w:val="char"/>
        </w:rPr>
        <w:t>(B)23.5</w:t>
      </w:r>
      <w:r w:rsidRPr="009368C1">
        <w:rPr>
          <w:rStyle w:val="char"/>
        </w:rPr>
        <w:t xml:space="preserve">度　</w:t>
      </w:r>
      <w:r w:rsidRPr="009368C1">
        <w:rPr>
          <w:rStyle w:val="char"/>
        </w:rPr>
        <w:t>(C)</w:t>
      </w:r>
      <w:r w:rsidRPr="009368C1">
        <w:rPr>
          <w:rStyle w:val="char"/>
          <w:rFonts w:hint="eastAsia"/>
        </w:rPr>
        <w:t>66.5</w:t>
      </w:r>
      <w:r w:rsidRPr="009368C1">
        <w:rPr>
          <w:rStyle w:val="char"/>
        </w:rPr>
        <w:t xml:space="preserve">度　</w:t>
      </w:r>
      <w:r w:rsidRPr="009368C1">
        <w:rPr>
          <w:rStyle w:val="char"/>
        </w:rPr>
        <w:t>(D)</w:t>
      </w:r>
      <w:r w:rsidRPr="009368C1">
        <w:rPr>
          <w:rStyle w:val="char"/>
          <w:rFonts w:hint="eastAsia"/>
        </w:rPr>
        <w:t>90</w:t>
      </w:r>
      <w:r w:rsidRPr="009368C1">
        <w:rPr>
          <w:rStyle w:val="char"/>
        </w:rPr>
        <w:t>度</w:t>
      </w:r>
    </w:p>
    <w:p w:rsidR="00BE317F" w:rsidRPr="009368C1" w:rsidRDefault="00BE317F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  <w:rFonts w:eastAsia="DengXian"/>
          <w:color w:val="auto"/>
          <w:lang w:eastAsia="zh-CN"/>
        </w:rPr>
      </w:pPr>
      <w:r w:rsidRPr="009368C1">
        <w:rPr>
          <w:rStyle w:val="char"/>
        </w:rPr>
        <w:lastRenderedPageBreak/>
        <w:t xml:space="preserve">月相每個月出現週期性盈虧變化的主要原因為何？　</w:t>
      </w:r>
      <w:r w:rsidRPr="009368C1">
        <w:rPr>
          <w:rStyle w:val="char"/>
        </w:rPr>
        <w:t>(A)</w:t>
      </w:r>
      <w:r w:rsidRPr="009368C1">
        <w:rPr>
          <w:rStyle w:val="char"/>
        </w:rPr>
        <w:t xml:space="preserve">月球繞地球公轉　</w:t>
      </w:r>
      <w:r w:rsidRPr="009368C1">
        <w:rPr>
          <w:rStyle w:val="char"/>
        </w:rPr>
        <w:t>(B)</w:t>
      </w:r>
      <w:r w:rsidRPr="009368C1">
        <w:rPr>
          <w:rStyle w:val="char"/>
        </w:rPr>
        <w:t xml:space="preserve">地球繞太陽公轉　</w:t>
      </w:r>
      <w:r w:rsidRPr="009368C1">
        <w:rPr>
          <w:rStyle w:val="char"/>
        </w:rPr>
        <w:t>(C)</w:t>
      </w:r>
      <w:r w:rsidRPr="009368C1">
        <w:rPr>
          <w:rStyle w:val="char"/>
        </w:rPr>
        <w:t xml:space="preserve">地球自轉　</w:t>
      </w:r>
      <w:r w:rsidRPr="009368C1">
        <w:rPr>
          <w:rStyle w:val="char"/>
        </w:rPr>
        <w:t>(D)</w:t>
      </w:r>
      <w:r w:rsidRPr="009368C1">
        <w:rPr>
          <w:rStyle w:val="char"/>
        </w:rPr>
        <w:t>月球自轉</w:t>
      </w:r>
    </w:p>
    <w:p w:rsidR="00BE317F" w:rsidRPr="009368C1" w:rsidRDefault="00BE317F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  <w:rFonts w:eastAsia="DengXian"/>
          <w:color w:val="auto"/>
          <w:lang w:eastAsia="zh-CN"/>
        </w:rPr>
      </w:pPr>
      <w:r w:rsidRPr="009368C1">
        <w:rPr>
          <w:rStyle w:val="char"/>
        </w:rPr>
        <w:t>若月球改變公轉的方向，由逆時</w:t>
      </w:r>
      <w:r w:rsidRPr="009368C1">
        <w:rPr>
          <w:rStyle w:val="char"/>
          <w:rFonts w:hint="eastAsia"/>
        </w:rPr>
        <w:t>鐘</w:t>
      </w:r>
      <w:r w:rsidRPr="009368C1">
        <w:rPr>
          <w:rStyle w:val="char"/>
        </w:rPr>
        <w:t>變為順時</w:t>
      </w:r>
      <w:r w:rsidRPr="009368C1">
        <w:rPr>
          <w:rStyle w:val="char"/>
          <w:rFonts w:hint="eastAsia"/>
        </w:rPr>
        <w:t>鐘</w:t>
      </w:r>
      <w:r w:rsidRPr="009368C1">
        <w:rPr>
          <w:rStyle w:val="char"/>
        </w:rPr>
        <w:t>，</w:t>
      </w:r>
      <w:r w:rsidR="00414500">
        <w:rPr>
          <w:rStyle w:val="char"/>
          <w:rFonts w:hint="eastAsia"/>
        </w:rPr>
        <w:t>而曆法上仍以月球最靠近太陽時之日期為初一，</w:t>
      </w:r>
      <w:r w:rsidRPr="009368C1">
        <w:rPr>
          <w:rStyle w:val="char"/>
        </w:rPr>
        <w:t>則地球上的觀察者可以在農曆幾日觀察到</w:t>
      </w:r>
      <w:r w:rsidRPr="009368C1">
        <w:rPr>
          <w:rStyle w:val="char"/>
          <w:rFonts w:hint="eastAsia"/>
        </w:rPr>
        <w:t>西邊亮的月相</w:t>
      </w:r>
      <w:r w:rsidRPr="009368C1">
        <w:rPr>
          <w:rStyle w:val="char"/>
        </w:rPr>
        <w:t xml:space="preserve">？　</w:t>
      </w:r>
      <w:r w:rsidRPr="009368C1">
        <w:rPr>
          <w:rStyle w:val="char"/>
        </w:rPr>
        <w:t>(A)1</w:t>
      </w:r>
      <w:r w:rsidRPr="009368C1">
        <w:rPr>
          <w:rStyle w:val="char"/>
        </w:rPr>
        <w:t xml:space="preserve">日　</w:t>
      </w:r>
      <w:r w:rsidRPr="009368C1">
        <w:rPr>
          <w:rStyle w:val="char"/>
        </w:rPr>
        <w:t>(B)</w:t>
      </w:r>
      <w:r w:rsidRPr="009368C1">
        <w:rPr>
          <w:rStyle w:val="char"/>
          <w:rFonts w:hint="eastAsia"/>
        </w:rPr>
        <w:t>8</w:t>
      </w:r>
      <w:r w:rsidRPr="009368C1">
        <w:rPr>
          <w:rStyle w:val="char"/>
        </w:rPr>
        <w:t xml:space="preserve">日　</w:t>
      </w:r>
      <w:r w:rsidRPr="009368C1">
        <w:rPr>
          <w:rStyle w:val="char"/>
        </w:rPr>
        <w:t>(C)15</w:t>
      </w:r>
      <w:r w:rsidRPr="009368C1">
        <w:rPr>
          <w:rStyle w:val="char"/>
        </w:rPr>
        <w:t xml:space="preserve">日　</w:t>
      </w:r>
      <w:r w:rsidRPr="009368C1">
        <w:rPr>
          <w:rStyle w:val="char"/>
        </w:rPr>
        <w:t>(D)2</w:t>
      </w:r>
      <w:r w:rsidRPr="009368C1">
        <w:rPr>
          <w:rStyle w:val="char"/>
          <w:rFonts w:hint="eastAsia"/>
        </w:rPr>
        <w:t>3</w:t>
      </w:r>
      <w:r w:rsidRPr="009368C1">
        <w:rPr>
          <w:rStyle w:val="char"/>
        </w:rPr>
        <w:t>日</w:t>
      </w:r>
    </w:p>
    <w:p w:rsidR="00BE317F" w:rsidRPr="009368C1" w:rsidRDefault="00BE317F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  <w:rFonts w:eastAsia="DengXian"/>
          <w:color w:val="auto"/>
          <w:lang w:eastAsia="zh-CN"/>
        </w:rPr>
      </w:pPr>
      <w:r w:rsidRPr="009368C1">
        <w:rPr>
          <w:rStyle w:val="char"/>
        </w:rPr>
        <w:t xml:space="preserve">為何從地球上永遠也無法看見月球的另一面？　</w:t>
      </w:r>
      <w:r w:rsidRPr="009368C1">
        <w:rPr>
          <w:rStyle w:val="char"/>
        </w:rPr>
        <w:t>(A)</w:t>
      </w:r>
      <w:r w:rsidRPr="009368C1">
        <w:rPr>
          <w:rStyle w:val="char"/>
        </w:rPr>
        <w:t xml:space="preserve">月球只有公轉，並沒有自轉　</w:t>
      </w:r>
      <w:r w:rsidRPr="009368C1">
        <w:rPr>
          <w:rStyle w:val="char"/>
        </w:rPr>
        <w:t>(B)</w:t>
      </w:r>
      <w:r w:rsidRPr="009368C1">
        <w:rPr>
          <w:rStyle w:val="char"/>
        </w:rPr>
        <w:t xml:space="preserve">月球自轉速度和地球的公轉速度相同　</w:t>
      </w:r>
      <w:r w:rsidRPr="009368C1">
        <w:rPr>
          <w:rStyle w:val="char"/>
        </w:rPr>
        <w:t>(C)</w:t>
      </w:r>
      <w:r w:rsidRPr="009368C1">
        <w:rPr>
          <w:rStyle w:val="char"/>
        </w:rPr>
        <w:t>月球自轉速度和</w:t>
      </w:r>
      <w:r w:rsidRPr="009368C1">
        <w:rPr>
          <w:rStyle w:val="char"/>
          <w:rFonts w:hint="eastAsia"/>
        </w:rPr>
        <w:t>月</w:t>
      </w:r>
      <w:r w:rsidRPr="009368C1">
        <w:rPr>
          <w:rStyle w:val="char"/>
        </w:rPr>
        <w:t>球的</w:t>
      </w:r>
      <w:r w:rsidRPr="009368C1">
        <w:rPr>
          <w:rStyle w:val="char"/>
          <w:rFonts w:hint="eastAsia"/>
        </w:rPr>
        <w:t>公</w:t>
      </w:r>
      <w:r w:rsidRPr="009368C1">
        <w:rPr>
          <w:rStyle w:val="char"/>
        </w:rPr>
        <w:t xml:space="preserve">轉速度相同　</w:t>
      </w:r>
      <w:r w:rsidRPr="009368C1">
        <w:rPr>
          <w:rStyle w:val="char"/>
        </w:rPr>
        <w:t>(D)</w:t>
      </w:r>
      <w:r w:rsidRPr="009368C1">
        <w:rPr>
          <w:rStyle w:val="char"/>
        </w:rPr>
        <w:t>月球自轉速度和</w:t>
      </w:r>
      <w:r w:rsidRPr="009368C1">
        <w:rPr>
          <w:rStyle w:val="char"/>
          <w:rFonts w:hint="eastAsia"/>
        </w:rPr>
        <w:t>地</w:t>
      </w:r>
      <w:r w:rsidRPr="009368C1">
        <w:rPr>
          <w:rStyle w:val="char"/>
        </w:rPr>
        <w:t>球的</w:t>
      </w:r>
      <w:r w:rsidRPr="009368C1">
        <w:rPr>
          <w:rStyle w:val="char"/>
          <w:rFonts w:hint="eastAsia"/>
        </w:rPr>
        <w:t>自</w:t>
      </w:r>
      <w:r w:rsidRPr="009368C1">
        <w:rPr>
          <w:rStyle w:val="char"/>
        </w:rPr>
        <w:t>轉速度相同</w:t>
      </w:r>
    </w:p>
    <w:p w:rsidR="00BE317F" w:rsidRPr="009368C1" w:rsidRDefault="00BE317F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  <w:rFonts w:eastAsia="DengXian"/>
          <w:color w:val="auto"/>
          <w:lang w:eastAsia="zh-CN"/>
        </w:rPr>
      </w:pPr>
      <w:r w:rsidRPr="009368C1">
        <w:rPr>
          <w:rStyle w:val="char"/>
          <w:rFonts w:hint="eastAsia"/>
        </w:rPr>
        <w:t xml:space="preserve">發生月全食時，月面呈紅棕色的原因為何？　</w:t>
      </w:r>
      <w:r w:rsidRPr="009368C1">
        <w:rPr>
          <w:rStyle w:val="char"/>
          <w:rFonts w:hint="eastAsia"/>
        </w:rPr>
        <w:t>(A)</w:t>
      </w:r>
      <w:r w:rsidRPr="009368C1">
        <w:rPr>
          <w:rStyle w:val="char"/>
          <w:rFonts w:hint="eastAsia"/>
        </w:rPr>
        <w:t xml:space="preserve">月球本身會向外輻射暗紅色的光線　</w:t>
      </w:r>
      <w:r w:rsidRPr="009368C1">
        <w:rPr>
          <w:rStyle w:val="char"/>
          <w:rFonts w:hint="eastAsia"/>
        </w:rPr>
        <w:t>(B)</w:t>
      </w:r>
      <w:r w:rsidRPr="009368C1">
        <w:rPr>
          <w:rStyle w:val="char"/>
          <w:rFonts w:hint="eastAsia"/>
        </w:rPr>
        <w:t xml:space="preserve">月球僅進入半影，仍有陽光到達月面　</w:t>
      </w:r>
      <w:r w:rsidRPr="009368C1">
        <w:rPr>
          <w:rStyle w:val="char"/>
          <w:rFonts w:hint="eastAsia"/>
        </w:rPr>
        <w:t>(C)</w:t>
      </w:r>
      <w:r w:rsidRPr="009368C1">
        <w:rPr>
          <w:rStyle w:val="char"/>
          <w:rFonts w:hint="eastAsia"/>
        </w:rPr>
        <w:t xml:space="preserve">月球反射地球表面的光線所致　</w:t>
      </w:r>
      <w:r w:rsidRPr="009368C1">
        <w:rPr>
          <w:rStyle w:val="char"/>
          <w:rFonts w:hint="eastAsia"/>
        </w:rPr>
        <w:t>(D)</w:t>
      </w:r>
      <w:r w:rsidRPr="009368C1">
        <w:rPr>
          <w:rStyle w:val="char"/>
          <w:rFonts w:hint="eastAsia"/>
        </w:rPr>
        <w:t>陽光經由地球大氣折射後到達月球表面</w:t>
      </w:r>
    </w:p>
    <w:p w:rsidR="007556E7" w:rsidRPr="009368C1" w:rsidRDefault="00BE317F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9368C1">
        <w:rPr>
          <w:rStyle w:val="char"/>
        </w:rPr>
        <w:t>若太空人與地球相距</w:t>
      </w:r>
      <w:r w:rsidRPr="009368C1">
        <w:rPr>
          <w:rStyle w:val="char"/>
        </w:rPr>
        <w:t>1.5</w:t>
      </w:r>
      <w:r w:rsidRPr="009368C1">
        <w:rPr>
          <w:rStyle w:val="char"/>
        </w:rPr>
        <w:t>光年，則地球人向太空人發出訊號，至少需經幾年時間才能接收到太空人的回覆？</w:t>
      </w:r>
      <w:r w:rsidRPr="009368C1">
        <w:rPr>
          <w:rStyle w:val="char"/>
        </w:rPr>
        <w:t>(</w:t>
      </w:r>
      <w:r w:rsidRPr="009368C1">
        <w:rPr>
          <w:rStyle w:val="char"/>
        </w:rPr>
        <w:t>設訊號皆以光速傳播</w:t>
      </w:r>
      <w:r w:rsidRPr="009368C1">
        <w:rPr>
          <w:rStyle w:val="char"/>
        </w:rPr>
        <w:t>)</w:t>
      </w:r>
      <w:r w:rsidRPr="009368C1">
        <w:rPr>
          <w:rStyle w:val="char"/>
        </w:rPr>
        <w:t xml:space="preserve">　</w:t>
      </w:r>
      <w:r w:rsidRPr="009368C1">
        <w:rPr>
          <w:rStyle w:val="char"/>
        </w:rPr>
        <w:t>(A)6</w:t>
      </w:r>
      <w:r w:rsidRPr="009368C1">
        <w:rPr>
          <w:rStyle w:val="char"/>
        </w:rPr>
        <w:t xml:space="preserve">　</w:t>
      </w:r>
      <w:r w:rsidRPr="009368C1">
        <w:rPr>
          <w:rStyle w:val="char"/>
        </w:rPr>
        <w:t>(B)4.5</w:t>
      </w:r>
      <w:r w:rsidRPr="009368C1">
        <w:rPr>
          <w:rStyle w:val="char"/>
        </w:rPr>
        <w:t xml:space="preserve">　</w:t>
      </w:r>
      <w:r w:rsidRPr="009368C1">
        <w:rPr>
          <w:rStyle w:val="char"/>
        </w:rPr>
        <w:t>(C)3</w:t>
      </w:r>
      <w:r w:rsidRPr="009368C1">
        <w:rPr>
          <w:rStyle w:val="char"/>
        </w:rPr>
        <w:t xml:space="preserve">　</w:t>
      </w:r>
      <w:r w:rsidRPr="009368C1">
        <w:rPr>
          <w:rStyle w:val="char"/>
        </w:rPr>
        <w:t>(D)1.5</w:t>
      </w:r>
    </w:p>
    <w:p w:rsidR="00ED4323" w:rsidRPr="009368C1" w:rsidRDefault="00ED4323" w:rsidP="00ED4323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Fonts w:eastAsia="DengXian"/>
          <w:sz w:val="24"/>
          <w:lang w:eastAsia="zh-CN"/>
        </w:rPr>
      </w:pPr>
      <w:bookmarkStart w:id="55" w:name="QQ190419000853_M"/>
      <w:bookmarkStart w:id="56" w:name="QQ190419000853"/>
      <w:r w:rsidRPr="009368C1">
        <w:rPr>
          <w:rFonts w:hint="eastAsia"/>
          <w:kern w:val="2"/>
          <w:sz w:val="24"/>
          <w:szCs w:val="22"/>
        </w:rPr>
        <w:t>小道和小明在元旦當天去永鎮濱海公園看日出，繪得圖片如圖一，小明拿出他之前在同一地點寫生的圖片如圖二：</w:t>
      </w:r>
      <w:r w:rsidRPr="009368C1">
        <w:rPr>
          <w:kern w:val="2"/>
          <w:sz w:val="24"/>
          <w:szCs w:val="22"/>
        </w:rPr>
        <w:br/>
      </w:r>
      <w:r w:rsidRPr="009368C1">
        <w:rPr>
          <w:rFonts w:hint="eastAsia"/>
          <w:kern w:val="2"/>
          <w:sz w:val="24"/>
          <w:szCs w:val="22"/>
        </w:rPr>
        <w:t>則永鎮最有可能位於臺灣哪一個城市？</w:t>
      </w:r>
      <w:r w:rsidRPr="009368C1">
        <w:rPr>
          <w:rFonts w:hint="eastAsia"/>
          <w:kern w:val="2"/>
          <w:sz w:val="24"/>
          <w:szCs w:val="22"/>
        </w:rPr>
        <w:t xml:space="preserve"> (A)</w:t>
      </w:r>
      <w:r w:rsidRPr="009368C1">
        <w:rPr>
          <w:rFonts w:hint="eastAsia"/>
          <w:kern w:val="2"/>
          <w:sz w:val="24"/>
          <w:szCs w:val="22"/>
        </w:rPr>
        <w:t>臺中市</w:t>
      </w:r>
      <w:r w:rsidRPr="009368C1">
        <w:rPr>
          <w:rFonts w:hint="eastAsia"/>
          <w:kern w:val="2"/>
          <w:sz w:val="24"/>
          <w:szCs w:val="22"/>
        </w:rPr>
        <w:t xml:space="preserve"> (B)</w:t>
      </w:r>
      <w:r w:rsidRPr="009368C1">
        <w:rPr>
          <w:rFonts w:hint="eastAsia"/>
          <w:kern w:val="2"/>
          <w:sz w:val="24"/>
          <w:szCs w:val="22"/>
        </w:rPr>
        <w:t>宜蘭市</w:t>
      </w:r>
      <w:r w:rsidRPr="009368C1">
        <w:rPr>
          <w:rFonts w:hint="eastAsia"/>
          <w:kern w:val="2"/>
          <w:sz w:val="24"/>
          <w:szCs w:val="22"/>
        </w:rPr>
        <w:t xml:space="preserve"> (C)</w:t>
      </w:r>
      <w:r w:rsidRPr="009368C1">
        <w:rPr>
          <w:rFonts w:hint="eastAsia"/>
          <w:kern w:val="2"/>
          <w:sz w:val="24"/>
          <w:szCs w:val="22"/>
        </w:rPr>
        <w:t>桃園市</w:t>
      </w:r>
      <w:r w:rsidRPr="009368C1">
        <w:rPr>
          <w:rFonts w:hint="eastAsia"/>
          <w:kern w:val="2"/>
          <w:sz w:val="24"/>
          <w:szCs w:val="22"/>
        </w:rPr>
        <w:t xml:space="preserve"> (D)</w:t>
      </w:r>
      <w:r w:rsidRPr="009368C1">
        <w:rPr>
          <w:rFonts w:hint="eastAsia"/>
          <w:kern w:val="2"/>
          <w:sz w:val="24"/>
          <w:szCs w:val="22"/>
        </w:rPr>
        <w:t>臺南市</w:t>
      </w:r>
      <w:r w:rsidRPr="009368C1">
        <w:rPr>
          <w:kern w:val="2"/>
          <w:sz w:val="24"/>
          <w:szCs w:val="22"/>
        </w:rPr>
        <w:br/>
      </w:r>
      <w:r w:rsidRPr="009368C1">
        <w:rPr>
          <w:kern w:val="2"/>
          <w:sz w:val="24"/>
          <w:szCs w:val="22"/>
        </w:rPr>
        <w:br/>
      </w:r>
      <w:r w:rsidRPr="009368C1">
        <w:rPr>
          <w:noProof/>
          <w:sz w:val="24"/>
        </w:rPr>
        <w:drawing>
          <wp:inline distT="0" distB="0" distL="0" distR="0" wp14:anchorId="729CFDBE" wp14:editId="0BBF4468">
            <wp:extent cx="3362325" cy="1038225"/>
            <wp:effectExtent l="0" t="0" r="9525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7" w:name="QQ190419000853_2_H"/>
      <w:bookmarkEnd w:id="55"/>
    </w:p>
    <w:p w:rsidR="00ED4323" w:rsidRPr="009368C1" w:rsidRDefault="00ED4323" w:rsidP="00ED4323">
      <w:pPr>
        <w:pStyle w:val="Normal0"/>
        <w:numPr>
          <w:ilvl w:val="0"/>
          <w:numId w:val="10"/>
        </w:numPr>
        <w:snapToGrid w:val="0"/>
        <w:spacing w:before="80"/>
        <w:textAlignment w:val="center"/>
        <w:rPr>
          <w:rFonts w:eastAsia="DengXian"/>
          <w:sz w:val="24"/>
          <w:lang w:eastAsia="zh-CN"/>
        </w:rPr>
      </w:pPr>
      <w:r w:rsidRPr="009368C1">
        <w:rPr>
          <w:rFonts w:hint="eastAsia"/>
          <w:kern w:val="2"/>
          <w:sz w:val="24"/>
          <w:szCs w:val="22"/>
        </w:rPr>
        <w:t>承上題，小明最有可能在何季節繪得圖二？另外，當日一小時後，太陽應往何位置移動？</w:t>
      </w:r>
      <w:r w:rsidRPr="009368C1">
        <w:rPr>
          <w:kern w:val="2"/>
          <w:sz w:val="24"/>
          <w:szCs w:val="22"/>
        </w:rPr>
        <w:br/>
      </w:r>
      <w:r w:rsidRPr="009368C1">
        <w:rPr>
          <w:rFonts w:hint="eastAsia"/>
          <w:kern w:val="2"/>
          <w:sz w:val="24"/>
          <w:szCs w:val="22"/>
        </w:rPr>
        <w:t>(A)</w:t>
      </w:r>
      <w:r w:rsidRPr="009368C1">
        <w:rPr>
          <w:rFonts w:hint="eastAsia"/>
          <w:kern w:val="2"/>
          <w:sz w:val="24"/>
          <w:szCs w:val="22"/>
        </w:rPr>
        <w:t>夏至，右上</w:t>
      </w:r>
      <w:r w:rsidRPr="009368C1">
        <w:rPr>
          <w:rFonts w:hint="eastAsia"/>
          <w:kern w:val="2"/>
          <w:sz w:val="24"/>
          <w:szCs w:val="22"/>
        </w:rPr>
        <w:t xml:space="preserve"> (B)</w:t>
      </w:r>
      <w:r w:rsidRPr="009368C1">
        <w:rPr>
          <w:rFonts w:hint="eastAsia"/>
          <w:kern w:val="2"/>
          <w:sz w:val="24"/>
          <w:szCs w:val="22"/>
        </w:rPr>
        <w:t>春分，左上</w:t>
      </w:r>
      <w:r w:rsidRPr="009368C1">
        <w:rPr>
          <w:rFonts w:hint="eastAsia"/>
          <w:kern w:val="2"/>
          <w:sz w:val="24"/>
          <w:szCs w:val="22"/>
        </w:rPr>
        <w:t xml:space="preserve"> (C)</w:t>
      </w:r>
      <w:r w:rsidRPr="009368C1">
        <w:rPr>
          <w:rFonts w:hint="eastAsia"/>
          <w:kern w:val="2"/>
          <w:sz w:val="24"/>
          <w:szCs w:val="22"/>
        </w:rPr>
        <w:t>秋分，左上</w:t>
      </w:r>
      <w:r w:rsidRPr="009368C1">
        <w:rPr>
          <w:rFonts w:hint="eastAsia"/>
          <w:kern w:val="2"/>
          <w:sz w:val="24"/>
          <w:szCs w:val="22"/>
        </w:rPr>
        <w:t xml:space="preserve"> (D)</w:t>
      </w:r>
      <w:r w:rsidRPr="009368C1">
        <w:rPr>
          <w:rFonts w:hint="eastAsia"/>
          <w:kern w:val="2"/>
          <w:sz w:val="24"/>
          <w:szCs w:val="22"/>
        </w:rPr>
        <w:t>冬至，右上</w:t>
      </w:r>
      <w:r w:rsidRPr="009368C1">
        <w:rPr>
          <w:rFonts w:hint="eastAsia"/>
          <w:kern w:val="2"/>
          <w:sz w:val="24"/>
          <w:szCs w:val="22"/>
        </w:rPr>
        <w:t xml:space="preserve"> </w:t>
      </w:r>
      <w:bookmarkEnd w:id="56"/>
      <w:bookmarkEnd w:id="57"/>
    </w:p>
    <w:p w:rsidR="00244395" w:rsidRPr="009368C1" w:rsidRDefault="00ED4323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9368C1">
        <w:rPr>
          <w:rStyle w:val="char"/>
          <w:rFonts w:hint="eastAsia"/>
        </w:rPr>
        <w:t>若今日的月亮在中午</w:t>
      </w:r>
      <w:r w:rsidRPr="009368C1">
        <w:rPr>
          <w:rStyle w:val="char"/>
          <w:rFonts w:hint="eastAsia"/>
        </w:rPr>
        <w:t>12</w:t>
      </w:r>
      <w:r w:rsidRPr="009368C1">
        <w:rPr>
          <w:rStyle w:val="char"/>
          <w:rFonts w:hint="eastAsia"/>
        </w:rPr>
        <w:t>：</w:t>
      </w:r>
      <w:r w:rsidRPr="009368C1">
        <w:rPr>
          <w:rStyle w:val="char"/>
          <w:rFonts w:hint="eastAsia"/>
        </w:rPr>
        <w:t>00</w:t>
      </w:r>
      <w:r w:rsidRPr="009368C1">
        <w:rPr>
          <w:rStyle w:val="char"/>
          <w:rFonts w:hint="eastAsia"/>
        </w:rPr>
        <w:t>時升起，且在上午</w:t>
      </w:r>
      <w:r w:rsidRPr="009368C1">
        <w:rPr>
          <w:rStyle w:val="char"/>
          <w:rFonts w:hint="eastAsia"/>
        </w:rPr>
        <w:t>6</w:t>
      </w:r>
      <w:r w:rsidRPr="009368C1">
        <w:rPr>
          <w:rStyle w:val="char"/>
          <w:rFonts w:hint="eastAsia"/>
        </w:rPr>
        <w:t>點正值滿潮，則下列敘述何者</w:t>
      </w:r>
      <w:r w:rsidRPr="009368C1">
        <w:rPr>
          <w:rStyle w:val="char"/>
          <w:rFonts w:hint="eastAsia"/>
          <w:u w:val="double"/>
        </w:rPr>
        <w:t>錯誤</w:t>
      </w:r>
      <w:r w:rsidRPr="009368C1">
        <w:rPr>
          <w:rStyle w:val="char"/>
          <w:rFonts w:hint="eastAsia"/>
        </w:rPr>
        <w:t xml:space="preserve">？　</w:t>
      </w:r>
      <w:r w:rsidRPr="009368C1">
        <w:rPr>
          <w:rStyle w:val="char"/>
          <w:rFonts w:hint="eastAsia"/>
        </w:rPr>
        <w:t>(A)</w:t>
      </w:r>
      <w:r w:rsidRPr="009368C1">
        <w:rPr>
          <w:rStyle w:val="char"/>
          <w:rFonts w:hint="eastAsia"/>
        </w:rPr>
        <w:t>明日上午</w:t>
      </w:r>
      <w:r w:rsidRPr="009368C1">
        <w:rPr>
          <w:rStyle w:val="char"/>
          <w:rFonts w:hint="eastAsia"/>
        </w:rPr>
        <w:t>6</w:t>
      </w:r>
      <w:r w:rsidRPr="009368C1">
        <w:rPr>
          <w:rStyle w:val="char"/>
          <w:rFonts w:hint="eastAsia"/>
        </w:rPr>
        <w:t>點</w:t>
      </w:r>
      <w:r w:rsidRPr="009368C1">
        <w:rPr>
          <w:rStyle w:val="char"/>
          <w:rFonts w:hint="eastAsia"/>
        </w:rPr>
        <w:t>50</w:t>
      </w:r>
      <w:r w:rsidRPr="009368C1">
        <w:rPr>
          <w:rStyle w:val="char"/>
          <w:rFonts w:hint="eastAsia"/>
        </w:rPr>
        <w:t xml:space="preserve">分也正值滿潮　</w:t>
      </w:r>
      <w:r w:rsidRPr="009368C1">
        <w:rPr>
          <w:rStyle w:val="char"/>
          <w:rFonts w:hint="eastAsia"/>
        </w:rPr>
        <w:t>(B)</w:t>
      </w:r>
      <w:r w:rsidRPr="009368C1">
        <w:rPr>
          <w:rStyle w:val="char"/>
          <w:rFonts w:hint="eastAsia"/>
        </w:rPr>
        <w:t>明日下午</w:t>
      </w:r>
      <w:r w:rsidRPr="009368C1">
        <w:rPr>
          <w:rStyle w:val="char"/>
          <w:rFonts w:hint="eastAsia"/>
        </w:rPr>
        <w:t>2</w:t>
      </w:r>
      <w:r w:rsidRPr="009368C1">
        <w:rPr>
          <w:rStyle w:val="char"/>
          <w:rFonts w:hint="eastAsia"/>
        </w:rPr>
        <w:t xml:space="preserve">點正在漲潮　</w:t>
      </w:r>
      <w:r w:rsidRPr="009368C1">
        <w:rPr>
          <w:rStyle w:val="char"/>
          <w:rFonts w:hint="eastAsia"/>
        </w:rPr>
        <w:t>(C)</w:t>
      </w:r>
      <w:r w:rsidRPr="009368C1">
        <w:rPr>
          <w:rStyle w:val="char"/>
          <w:rFonts w:hint="eastAsia"/>
        </w:rPr>
        <w:t>今日晚上</w:t>
      </w:r>
      <w:r w:rsidRPr="009368C1">
        <w:rPr>
          <w:rStyle w:val="char"/>
          <w:rFonts w:hint="eastAsia"/>
        </w:rPr>
        <w:t>6</w:t>
      </w:r>
      <w:r w:rsidRPr="009368C1">
        <w:rPr>
          <w:rStyle w:val="char"/>
          <w:rFonts w:hint="eastAsia"/>
        </w:rPr>
        <w:t>點</w:t>
      </w:r>
      <w:r w:rsidRPr="009368C1">
        <w:rPr>
          <w:rStyle w:val="char"/>
          <w:rFonts w:hint="eastAsia"/>
        </w:rPr>
        <w:t>25</w:t>
      </w:r>
      <w:r w:rsidRPr="009368C1">
        <w:rPr>
          <w:rStyle w:val="char"/>
          <w:rFonts w:hint="eastAsia"/>
        </w:rPr>
        <w:t xml:space="preserve">分也正值滿潮　</w:t>
      </w:r>
      <w:r w:rsidRPr="009368C1">
        <w:rPr>
          <w:rStyle w:val="char"/>
          <w:rFonts w:hint="eastAsia"/>
        </w:rPr>
        <w:t>(D)</w:t>
      </w:r>
      <w:r w:rsidRPr="009368C1">
        <w:rPr>
          <w:rStyle w:val="char"/>
          <w:rFonts w:hint="eastAsia"/>
        </w:rPr>
        <w:t>發生在上午</w:t>
      </w:r>
      <w:r w:rsidRPr="009368C1">
        <w:rPr>
          <w:rStyle w:val="char"/>
          <w:rFonts w:hint="eastAsia"/>
        </w:rPr>
        <w:t>6</w:t>
      </w:r>
      <w:r w:rsidRPr="009368C1">
        <w:rPr>
          <w:rStyle w:val="char"/>
          <w:rFonts w:hint="eastAsia"/>
        </w:rPr>
        <w:t>點的滿潮可能為大潮。</w:t>
      </w:r>
    </w:p>
    <w:p w:rsidR="00ED4323" w:rsidRPr="009368C1" w:rsidRDefault="00ED4323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9368C1">
        <w:rPr>
          <w:rStyle w:val="char"/>
        </w:rPr>
        <w:t>關</w:t>
      </w:r>
      <w:r w:rsidRPr="009368C1">
        <w:rPr>
          <w:rStyle w:val="char"/>
          <w:rFonts w:hint="eastAsia"/>
        </w:rPr>
        <w:t>於</w:t>
      </w:r>
      <w:r w:rsidRPr="009368C1">
        <w:rPr>
          <w:rStyle w:val="char"/>
        </w:rPr>
        <w:t>潮汐現象的敘述</w:t>
      </w:r>
      <w:r w:rsidRPr="009368C1">
        <w:rPr>
          <w:rStyle w:val="char"/>
          <w:rFonts w:hint="eastAsia"/>
        </w:rPr>
        <w:t>，</w:t>
      </w:r>
      <w:r w:rsidRPr="009368C1">
        <w:rPr>
          <w:rStyle w:val="char"/>
        </w:rPr>
        <w:t>下列何者</w:t>
      </w:r>
      <w:r w:rsidR="005078DC" w:rsidRPr="009368C1">
        <w:rPr>
          <w:rStyle w:val="char"/>
          <w:rFonts w:hint="eastAsia"/>
          <w:u w:val="double"/>
        </w:rPr>
        <w:t>正確</w:t>
      </w:r>
      <w:r w:rsidRPr="009368C1">
        <w:rPr>
          <w:rStyle w:val="char"/>
        </w:rPr>
        <w:t xml:space="preserve">？　</w:t>
      </w:r>
      <w:r w:rsidRPr="009368C1">
        <w:rPr>
          <w:rStyle w:val="char"/>
        </w:rPr>
        <w:t>(A)</w:t>
      </w:r>
      <w:r w:rsidR="005078DC" w:rsidRPr="009368C1">
        <w:rPr>
          <w:rStyle w:val="char"/>
        </w:rPr>
        <w:t>朔、望時會出現</w:t>
      </w:r>
      <w:r w:rsidR="005078DC" w:rsidRPr="009368C1">
        <w:rPr>
          <w:rStyle w:val="char"/>
          <w:rFonts w:hint="eastAsia"/>
        </w:rPr>
        <w:t>小</w:t>
      </w:r>
      <w:r w:rsidRPr="009368C1">
        <w:rPr>
          <w:rStyle w:val="char"/>
        </w:rPr>
        <w:t xml:space="preserve">潮　</w:t>
      </w:r>
      <w:r w:rsidRPr="009368C1">
        <w:rPr>
          <w:rStyle w:val="char"/>
        </w:rPr>
        <w:t>(B)</w:t>
      </w:r>
      <w:r w:rsidR="005078DC" w:rsidRPr="009368C1">
        <w:rPr>
          <w:rStyle w:val="char"/>
        </w:rPr>
        <w:t>上、下弦月時會出現</w:t>
      </w:r>
      <w:r w:rsidR="005078DC" w:rsidRPr="009368C1">
        <w:rPr>
          <w:rStyle w:val="char"/>
          <w:rFonts w:hint="eastAsia"/>
        </w:rPr>
        <w:t>大</w:t>
      </w:r>
      <w:r w:rsidRPr="009368C1">
        <w:rPr>
          <w:rStyle w:val="char"/>
        </w:rPr>
        <w:t xml:space="preserve">潮　</w:t>
      </w:r>
      <w:r w:rsidRPr="009368C1">
        <w:rPr>
          <w:rStyle w:val="char"/>
        </w:rPr>
        <w:t>(C)</w:t>
      </w:r>
      <w:r w:rsidRPr="009368C1">
        <w:rPr>
          <w:rStyle w:val="char"/>
        </w:rPr>
        <w:t xml:space="preserve">大、小潮發生的時機與日、地、月三者的相對位置有關　</w:t>
      </w:r>
      <w:r w:rsidRPr="009368C1">
        <w:rPr>
          <w:rStyle w:val="char"/>
        </w:rPr>
        <w:t>(D)</w:t>
      </w:r>
      <w:r w:rsidRPr="009368C1">
        <w:rPr>
          <w:rStyle w:val="char"/>
          <w:rFonts w:hint="eastAsia"/>
        </w:rPr>
        <w:t>滿</w:t>
      </w:r>
      <w:r w:rsidRPr="009368C1">
        <w:rPr>
          <w:rStyle w:val="char"/>
        </w:rPr>
        <w:t>潮通常發生在入夜或清晨時分</w:t>
      </w:r>
    </w:p>
    <w:p w:rsidR="005078DC" w:rsidRPr="009368C1" w:rsidRDefault="005078DC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9368C1">
        <w:rPr>
          <w:rStyle w:val="char"/>
          <w:rFonts w:hint="eastAsia"/>
        </w:rPr>
        <w:t>冬至</w:t>
      </w:r>
      <w:r w:rsidRPr="009368C1">
        <w:rPr>
          <w:rStyle w:val="char"/>
        </w:rPr>
        <w:t>正午時，在</w:t>
      </w:r>
      <w:r w:rsidRPr="009368C1">
        <w:rPr>
          <w:rStyle w:val="char"/>
          <w:rFonts w:hint="eastAsia"/>
          <w:u w:val="single"/>
        </w:rPr>
        <w:t>赤道</w:t>
      </w:r>
      <w:r w:rsidRPr="009368C1">
        <w:rPr>
          <w:rStyle w:val="char"/>
        </w:rPr>
        <w:t xml:space="preserve">觀察所得太陽的方位約為下列何者？　</w:t>
      </w:r>
      <w:r w:rsidRPr="009368C1">
        <w:rPr>
          <w:rStyle w:val="char"/>
        </w:rPr>
        <w:t>(A)</w:t>
      </w:r>
      <w:r w:rsidRPr="009368C1">
        <w:rPr>
          <w:rStyle w:val="char"/>
        </w:rPr>
        <w:t>北方仰角</w:t>
      </w:r>
      <w:r w:rsidRPr="009368C1">
        <w:rPr>
          <w:rStyle w:val="char"/>
          <w:w w:val="25"/>
        </w:rPr>
        <w:t xml:space="preserve">　</w:t>
      </w:r>
      <w:r w:rsidRPr="009368C1">
        <w:rPr>
          <w:rStyle w:val="char"/>
        </w:rPr>
        <w:t>43°</w:t>
      </w:r>
      <w:r w:rsidRPr="009368C1">
        <w:rPr>
          <w:rStyle w:val="char"/>
        </w:rPr>
        <w:t xml:space="preserve">　</w:t>
      </w:r>
      <w:r w:rsidRPr="009368C1">
        <w:rPr>
          <w:rStyle w:val="char"/>
        </w:rPr>
        <w:t>(B)</w:t>
      </w:r>
      <w:r w:rsidRPr="009368C1">
        <w:rPr>
          <w:rStyle w:val="char"/>
        </w:rPr>
        <w:t>北方仰角</w:t>
      </w:r>
      <w:r w:rsidRPr="009368C1">
        <w:rPr>
          <w:rStyle w:val="char"/>
        </w:rPr>
        <w:t>23.5°</w:t>
      </w:r>
      <w:r w:rsidRPr="009368C1">
        <w:rPr>
          <w:rStyle w:val="char"/>
        </w:rPr>
        <w:t xml:space="preserve">　</w:t>
      </w:r>
      <w:r w:rsidRPr="009368C1">
        <w:rPr>
          <w:rStyle w:val="char"/>
        </w:rPr>
        <w:t>(C)</w:t>
      </w:r>
      <w:r w:rsidRPr="009368C1">
        <w:rPr>
          <w:rStyle w:val="char"/>
        </w:rPr>
        <w:t>南方仰角</w:t>
      </w:r>
      <w:r w:rsidRPr="009368C1">
        <w:rPr>
          <w:rStyle w:val="char"/>
          <w:rFonts w:hint="eastAsia"/>
        </w:rPr>
        <w:t>66.5</w:t>
      </w:r>
      <w:r w:rsidRPr="009368C1">
        <w:rPr>
          <w:rStyle w:val="char"/>
        </w:rPr>
        <w:t>°</w:t>
      </w:r>
      <w:r w:rsidRPr="009368C1">
        <w:rPr>
          <w:rStyle w:val="char"/>
        </w:rPr>
        <w:t xml:space="preserve">　</w:t>
      </w:r>
      <w:r w:rsidRPr="009368C1">
        <w:rPr>
          <w:rStyle w:val="char"/>
        </w:rPr>
        <w:t>(D)</w:t>
      </w:r>
      <w:r w:rsidRPr="009368C1">
        <w:rPr>
          <w:rStyle w:val="char"/>
        </w:rPr>
        <w:t>南方仰角</w:t>
      </w:r>
      <w:r w:rsidRPr="009368C1">
        <w:rPr>
          <w:rStyle w:val="char"/>
          <w:rFonts w:hint="eastAsia"/>
        </w:rPr>
        <w:t>23.5</w:t>
      </w:r>
      <w:r w:rsidRPr="009368C1">
        <w:rPr>
          <w:rStyle w:val="char"/>
        </w:rPr>
        <w:t>°</w:t>
      </w:r>
    </w:p>
    <w:p w:rsidR="005078DC" w:rsidRPr="009368C1" w:rsidRDefault="009368C1" w:rsidP="005078DC">
      <w:pPr>
        <w:pStyle w:val="ab"/>
        <w:numPr>
          <w:ilvl w:val="0"/>
          <w:numId w:val="10"/>
        </w:numPr>
        <w:tabs>
          <w:tab w:val="left" w:pos="1134"/>
        </w:tabs>
        <w:snapToGrid w:val="0"/>
        <w:ind w:leftChars="0"/>
        <w:rPr>
          <w:rFonts w:ascii="Times New Roman"/>
          <w:color w:val="000000"/>
          <w:szCs w:val="24"/>
        </w:rPr>
      </w:pPr>
      <w:r w:rsidRPr="009368C1"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1" wp14:anchorId="43B0104A" wp14:editId="546DBDCC">
            <wp:simplePos x="0" y="0"/>
            <wp:positionH relativeFrom="margin">
              <wp:posOffset>5295900</wp:posOffset>
            </wp:positionH>
            <wp:positionV relativeFrom="margin">
              <wp:posOffset>6734175</wp:posOffset>
            </wp:positionV>
            <wp:extent cx="1085850" cy="762000"/>
            <wp:effectExtent l="0" t="0" r="0" b="0"/>
            <wp:wrapSquare wrapText="bothSides"/>
            <wp:docPr id="5" name="圖片 5" descr="Y8D343U-7-4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Y8D343U-7-4-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078DC" w:rsidRPr="009368C1">
        <w:rPr>
          <w:rFonts w:hint="eastAsia"/>
          <w:color w:val="000000"/>
        </w:rPr>
        <w:t>發生潮汐的原因為海水受到太陽和月球的引力影響，使得水位會產生週期性的升降。試根據附圖判斷下列何者</w:t>
      </w:r>
      <w:r w:rsidR="005078DC" w:rsidRPr="009368C1">
        <w:rPr>
          <w:rFonts w:hint="eastAsia"/>
          <w:color w:val="000000"/>
          <w:u w:val="single"/>
        </w:rPr>
        <w:t>錯誤</w:t>
      </w:r>
      <w:r w:rsidR="005078DC" w:rsidRPr="009368C1">
        <w:rPr>
          <w:rFonts w:hint="eastAsia"/>
          <w:color w:val="000000"/>
        </w:rPr>
        <w:t xml:space="preserve">？　</w:t>
      </w:r>
      <w:r w:rsidR="005078DC" w:rsidRPr="009368C1">
        <w:rPr>
          <w:color w:val="000000"/>
        </w:rPr>
        <w:t>(A)A</w:t>
      </w:r>
      <w:r w:rsidR="005078DC" w:rsidRPr="009368C1">
        <w:rPr>
          <w:rFonts w:hint="eastAsia"/>
          <w:color w:val="000000"/>
        </w:rPr>
        <w:t>與</w:t>
      </w:r>
      <w:r w:rsidR="005078DC" w:rsidRPr="009368C1">
        <w:rPr>
          <w:color w:val="000000"/>
        </w:rPr>
        <w:t>C</w:t>
      </w:r>
      <w:r w:rsidR="005078DC" w:rsidRPr="009368C1">
        <w:rPr>
          <w:rFonts w:hint="eastAsia"/>
          <w:color w:val="000000"/>
        </w:rPr>
        <w:t>處現在為滿潮，</w:t>
      </w:r>
      <w:r w:rsidR="005078DC" w:rsidRPr="009368C1">
        <w:rPr>
          <w:color w:val="000000"/>
        </w:rPr>
        <w:t>B</w:t>
      </w:r>
      <w:r w:rsidR="005078DC" w:rsidRPr="009368C1">
        <w:rPr>
          <w:rFonts w:hint="eastAsia"/>
          <w:color w:val="000000"/>
        </w:rPr>
        <w:t>與</w:t>
      </w:r>
      <w:r w:rsidR="005078DC" w:rsidRPr="009368C1">
        <w:rPr>
          <w:color w:val="000000"/>
        </w:rPr>
        <w:t>D</w:t>
      </w:r>
      <w:r w:rsidR="005078DC" w:rsidRPr="009368C1">
        <w:rPr>
          <w:rFonts w:hint="eastAsia"/>
          <w:color w:val="000000"/>
        </w:rPr>
        <w:t xml:space="preserve">處則為乾潮　</w:t>
      </w:r>
      <w:r w:rsidR="005078DC" w:rsidRPr="009368C1">
        <w:rPr>
          <w:color w:val="000000"/>
        </w:rPr>
        <w:t>(B)</w:t>
      </w:r>
      <w:r w:rsidR="005078DC" w:rsidRPr="009368C1">
        <w:rPr>
          <w:rFonts w:hint="eastAsia"/>
          <w:color w:val="000000"/>
        </w:rPr>
        <w:t>若</w:t>
      </w:r>
      <w:r w:rsidR="005078DC" w:rsidRPr="009368C1">
        <w:rPr>
          <w:color w:val="000000"/>
        </w:rPr>
        <w:t>D</w:t>
      </w:r>
      <w:r w:rsidR="005078DC" w:rsidRPr="009368C1">
        <w:rPr>
          <w:rFonts w:hint="eastAsia"/>
          <w:color w:val="000000"/>
        </w:rPr>
        <w:t>處現在為滿潮，到下次滿潮須經過</w:t>
      </w:r>
      <w:r w:rsidR="005078DC" w:rsidRPr="009368C1">
        <w:rPr>
          <w:color w:val="000000"/>
        </w:rPr>
        <w:t>12</w:t>
      </w:r>
      <w:r w:rsidR="005078DC" w:rsidRPr="009368C1">
        <w:rPr>
          <w:rFonts w:hint="eastAsia"/>
          <w:color w:val="000000"/>
        </w:rPr>
        <w:t>小時又</w:t>
      </w:r>
      <w:r w:rsidR="005078DC" w:rsidRPr="009368C1">
        <w:rPr>
          <w:color w:val="000000"/>
        </w:rPr>
        <w:t>25</w:t>
      </w:r>
      <w:r w:rsidR="005078DC" w:rsidRPr="009368C1">
        <w:rPr>
          <w:rFonts w:hint="eastAsia"/>
          <w:color w:val="000000"/>
        </w:rPr>
        <w:t xml:space="preserve">分　</w:t>
      </w:r>
      <w:r w:rsidR="005078DC" w:rsidRPr="009368C1">
        <w:rPr>
          <w:color w:val="000000"/>
        </w:rPr>
        <w:t>(C)A</w:t>
      </w:r>
      <w:r w:rsidR="005078DC" w:rsidRPr="009368C1">
        <w:rPr>
          <w:rFonts w:hint="eastAsia"/>
          <w:color w:val="000000"/>
        </w:rPr>
        <w:t>與</w:t>
      </w:r>
      <w:r w:rsidR="005078DC" w:rsidRPr="009368C1">
        <w:rPr>
          <w:color w:val="000000"/>
        </w:rPr>
        <w:t>C</w:t>
      </w:r>
      <w:r w:rsidR="005078DC" w:rsidRPr="009368C1">
        <w:rPr>
          <w:rFonts w:hint="eastAsia"/>
          <w:color w:val="000000"/>
        </w:rPr>
        <w:t xml:space="preserve">的位置船不適合進港　</w:t>
      </w:r>
      <w:r w:rsidR="005078DC" w:rsidRPr="009368C1">
        <w:rPr>
          <w:color w:val="000000"/>
        </w:rPr>
        <w:t>(D)D</w:t>
      </w:r>
      <w:r w:rsidR="005078DC" w:rsidRPr="009368C1">
        <w:rPr>
          <w:rFonts w:hint="eastAsia"/>
          <w:color w:val="000000"/>
        </w:rPr>
        <w:t>處此時並不適合作潮間帶生物的觀察</w:t>
      </w:r>
    </w:p>
    <w:p w:rsidR="005078DC" w:rsidRDefault="009368C1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2D4C30">
        <w:rPr>
          <w:rStyle w:val="char"/>
          <w:rFonts w:hint="eastAsia"/>
        </w:rPr>
        <w:t>附</w:t>
      </w:r>
      <w:r w:rsidRPr="002D4C30">
        <w:rPr>
          <w:rStyle w:val="char"/>
        </w:rPr>
        <w:t xml:space="preserve">圖為日食與月食的成因示意圖，試問當月球繞行至甲處與乙處時可能會分別發生哪種現象？　</w:t>
      </w:r>
      <w:r w:rsidRPr="002D4C30">
        <w:rPr>
          <w:rStyle w:val="char"/>
        </w:rPr>
        <w:t>(A)</w:t>
      </w:r>
      <w:r w:rsidRPr="002D4C30">
        <w:rPr>
          <w:rStyle w:val="char"/>
        </w:rPr>
        <w:t xml:space="preserve">繞行至甲處可能會發生月食、繞行至乙處可能會發生日食　</w:t>
      </w:r>
      <w:r w:rsidRPr="002D4C30">
        <w:rPr>
          <w:rStyle w:val="char"/>
        </w:rPr>
        <w:t>(B)</w:t>
      </w:r>
      <w:r w:rsidRPr="002D4C30">
        <w:rPr>
          <w:rStyle w:val="char"/>
        </w:rPr>
        <w:t xml:space="preserve">繞行至甲處可能會發生日食、繞行至乙處可能會發生月食　</w:t>
      </w:r>
      <w:r w:rsidRPr="002D4C30">
        <w:rPr>
          <w:rStyle w:val="char"/>
        </w:rPr>
        <w:t>(C)</w:t>
      </w:r>
      <w:r w:rsidRPr="002D4C30">
        <w:rPr>
          <w:rStyle w:val="char"/>
        </w:rPr>
        <w:t xml:space="preserve">繞行至甲處或乙處都可能會發生日食　</w:t>
      </w:r>
      <w:r w:rsidRPr="002D4C30">
        <w:rPr>
          <w:rStyle w:val="char"/>
        </w:rPr>
        <w:t>(D)</w:t>
      </w:r>
      <w:r w:rsidRPr="002D4C30">
        <w:rPr>
          <w:rStyle w:val="char"/>
        </w:rPr>
        <w:t>繞行至甲處或乙處都可能會發生月食。</w:t>
      </w:r>
      <w:r w:rsidRPr="002D4C30">
        <w:rPr>
          <w:rStyle w:val="char"/>
        </w:rPr>
        <w:br/>
      </w:r>
      <w:r>
        <w:rPr>
          <w:rFonts w:eastAsia="新細明體"/>
          <w:noProof/>
          <w:color w:val="000000"/>
          <w:sz w:val="24"/>
        </w:rPr>
        <w:drawing>
          <wp:inline distT="0" distB="0" distL="0" distR="0" wp14:anchorId="08D91A9C" wp14:editId="0BDE8E9E">
            <wp:extent cx="2228850" cy="933450"/>
            <wp:effectExtent l="0" t="0" r="0" b="0"/>
            <wp:docPr id="6" name="圖片 6" descr="5-7-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5-7-2-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bright="-30000" contrast="54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8C1" w:rsidRDefault="009368C1" w:rsidP="009368C1">
      <w:pPr>
        <w:pStyle w:val="ab"/>
        <w:numPr>
          <w:ilvl w:val="0"/>
          <w:numId w:val="10"/>
        </w:numPr>
        <w:adjustRightInd w:val="0"/>
        <w:snapToGrid w:val="0"/>
        <w:ind w:leftChars="0"/>
        <w:rPr>
          <w:rStyle w:val="char"/>
        </w:rPr>
      </w:pPr>
      <w:r>
        <w:rPr>
          <w:rFonts w:ascii="Times New Roman"/>
          <w:noProof/>
          <w:color w:val="000000"/>
          <w:kern w:val="0"/>
        </w:rPr>
        <w:lastRenderedPageBreak/>
        <w:drawing>
          <wp:anchor distT="0" distB="0" distL="114300" distR="114300" simplePos="0" relativeHeight="251664384" behindDoc="0" locked="0" layoutInCell="1" allowOverlap="1" wp14:anchorId="021CA61E" wp14:editId="201D76DC">
            <wp:simplePos x="0" y="0"/>
            <wp:positionH relativeFrom="margin">
              <wp:posOffset>5086350</wp:posOffset>
            </wp:positionH>
            <wp:positionV relativeFrom="margin">
              <wp:posOffset>-66675</wp:posOffset>
            </wp:positionV>
            <wp:extent cx="1352550" cy="1247775"/>
            <wp:effectExtent l="0" t="0" r="0" b="9525"/>
            <wp:wrapSquare wrapText="bothSides"/>
            <wp:docPr id="7" name="圖片 7" descr="96年９上地科題庫-CH5圖\GIF\5-4-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54" descr="96年９上地科題庫-CH5圖\GIF\5-4-08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D4C30">
        <w:rPr>
          <w:rStyle w:val="char"/>
        </w:rPr>
        <w:t xml:space="preserve">附圖所示為日地月相對位置及觀察者所在位置，則對於觀察者而言，下列敘述何者正確？　</w:t>
      </w:r>
      <w:r w:rsidRPr="002D4C30">
        <w:rPr>
          <w:rStyle w:val="char"/>
        </w:rPr>
        <w:t>(A)</w:t>
      </w:r>
      <w:r>
        <w:rPr>
          <w:rStyle w:val="char"/>
        </w:rPr>
        <w:t>此時為</w:t>
      </w:r>
      <w:r>
        <w:rPr>
          <w:rStyle w:val="char"/>
          <w:rFonts w:hint="eastAsia"/>
        </w:rPr>
        <w:t>下午六點</w:t>
      </w:r>
      <w:r w:rsidRPr="002D4C30">
        <w:rPr>
          <w:rStyle w:val="char"/>
        </w:rPr>
        <w:t xml:space="preserve">　</w:t>
      </w:r>
      <w:r w:rsidRPr="002D4C30">
        <w:rPr>
          <w:rStyle w:val="char"/>
        </w:rPr>
        <w:t>(B)</w:t>
      </w:r>
      <w:r>
        <w:rPr>
          <w:rStyle w:val="char"/>
        </w:rPr>
        <w:t>月相為</w:t>
      </w:r>
      <w:r>
        <w:rPr>
          <w:rStyle w:val="char"/>
          <w:rFonts w:hint="eastAsia"/>
        </w:rPr>
        <w:t>下</w:t>
      </w:r>
      <w:r w:rsidRPr="002D4C30">
        <w:rPr>
          <w:rStyle w:val="char"/>
        </w:rPr>
        <w:t xml:space="preserve">弦月　</w:t>
      </w:r>
      <w:r w:rsidRPr="002D4C30">
        <w:rPr>
          <w:rStyle w:val="char"/>
        </w:rPr>
        <w:t>(C)</w:t>
      </w:r>
      <w:r>
        <w:rPr>
          <w:rStyle w:val="char"/>
          <w:rFonts w:hint="eastAsia"/>
        </w:rPr>
        <w:t>可看到西邊亮的月</w:t>
      </w:r>
      <w:r w:rsidRPr="002D4C30">
        <w:rPr>
          <w:rStyle w:val="char"/>
        </w:rPr>
        <w:t xml:space="preserve">　</w:t>
      </w:r>
      <w:r w:rsidRPr="002D4C30">
        <w:rPr>
          <w:rStyle w:val="char"/>
        </w:rPr>
        <w:t>(D)</w:t>
      </w:r>
      <w:r>
        <w:rPr>
          <w:rStyle w:val="char"/>
          <w:rFonts w:hint="eastAsia"/>
        </w:rPr>
        <w:t>當天月亮會在日出時升起</w:t>
      </w:r>
      <w:r w:rsidRPr="002D4C30">
        <w:rPr>
          <w:rStyle w:val="char"/>
        </w:rPr>
        <w:t>。</w:t>
      </w:r>
    </w:p>
    <w:p w:rsidR="009368C1" w:rsidRDefault="008B10CA" w:rsidP="009368C1">
      <w:pPr>
        <w:pStyle w:val="ab"/>
        <w:numPr>
          <w:ilvl w:val="0"/>
          <w:numId w:val="10"/>
        </w:numPr>
        <w:adjustRightInd w:val="0"/>
        <w:snapToGrid w:val="0"/>
        <w:ind w:leftChars="0"/>
        <w:rPr>
          <w:rStyle w:val="char"/>
        </w:rPr>
      </w:pPr>
      <w:r>
        <w:rPr>
          <w:rStyle w:val="char"/>
          <w:rFonts w:hint="eastAsia"/>
        </w:rPr>
        <w:t>承上題，下列敘述何者正確？</w:t>
      </w:r>
      <w:r>
        <w:rPr>
          <w:rStyle w:val="char"/>
          <w:rFonts w:hint="eastAsia"/>
        </w:rPr>
        <w:t xml:space="preserve"> (A)</w:t>
      </w:r>
      <w:r>
        <w:rPr>
          <w:rStyle w:val="char"/>
          <w:rFonts w:hint="eastAsia"/>
        </w:rPr>
        <w:t>當天為大潮</w:t>
      </w:r>
      <w:r>
        <w:rPr>
          <w:rStyle w:val="char"/>
          <w:rFonts w:hint="eastAsia"/>
        </w:rPr>
        <w:t xml:space="preserve"> (B)</w:t>
      </w:r>
      <w:r w:rsidR="006048E2">
        <w:rPr>
          <w:rStyle w:val="char"/>
          <w:rFonts w:hint="eastAsia"/>
        </w:rPr>
        <w:t>此時的海水正要退</w:t>
      </w:r>
      <w:r>
        <w:rPr>
          <w:rStyle w:val="char"/>
          <w:rFonts w:hint="eastAsia"/>
        </w:rPr>
        <w:t>潮</w:t>
      </w:r>
      <w:r>
        <w:rPr>
          <w:rStyle w:val="char"/>
          <w:rFonts w:hint="eastAsia"/>
        </w:rPr>
        <w:t xml:space="preserve"> (C)</w:t>
      </w:r>
      <w:r>
        <w:rPr>
          <w:rStyle w:val="char"/>
          <w:rFonts w:hint="eastAsia"/>
        </w:rPr>
        <w:t>當天可能可以看到日食</w:t>
      </w:r>
      <w:r>
        <w:rPr>
          <w:rStyle w:val="char"/>
          <w:rFonts w:hint="eastAsia"/>
        </w:rPr>
        <w:t xml:space="preserve"> (D)</w:t>
      </w:r>
      <w:r>
        <w:rPr>
          <w:rStyle w:val="char"/>
          <w:rFonts w:hint="eastAsia"/>
        </w:rPr>
        <w:t>再六個小時後月亮會將太陽遮住</w:t>
      </w:r>
    </w:p>
    <w:p w:rsidR="009368C1" w:rsidRDefault="008B10CA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2D4C30">
        <w:rPr>
          <w:rStyle w:val="char"/>
        </w:rPr>
        <w:t xml:space="preserve">地球上的觀察者無法每月均看見日、月食的主要原因為何？　</w:t>
      </w:r>
      <w:r w:rsidRPr="002D4C30">
        <w:rPr>
          <w:rStyle w:val="char"/>
        </w:rPr>
        <w:t>(A)</w:t>
      </w:r>
      <w:r w:rsidRPr="002D4C30">
        <w:rPr>
          <w:rStyle w:val="char"/>
        </w:rPr>
        <w:t xml:space="preserve">因為月球公轉速率比地球公轉速率快　</w:t>
      </w:r>
      <w:r w:rsidRPr="002D4C30">
        <w:rPr>
          <w:rStyle w:val="char"/>
        </w:rPr>
        <w:t>(B)</w:t>
      </w:r>
      <w:r w:rsidRPr="002D4C30">
        <w:rPr>
          <w:rStyle w:val="char"/>
        </w:rPr>
        <w:t xml:space="preserve">因為地球公轉軌道面與月球公轉軌道面並不在同一平面上　</w:t>
      </w:r>
      <w:r w:rsidRPr="002D4C30">
        <w:rPr>
          <w:rStyle w:val="char"/>
        </w:rPr>
        <w:t>(C)</w:t>
      </w:r>
      <w:r w:rsidRPr="002D4C30">
        <w:rPr>
          <w:rStyle w:val="char"/>
        </w:rPr>
        <w:t xml:space="preserve">因為地面上的人們可能受到天候因素影響，而無法每月均看見日、月食　</w:t>
      </w:r>
      <w:r w:rsidRPr="002D4C30">
        <w:rPr>
          <w:rStyle w:val="char"/>
        </w:rPr>
        <w:t>(D)</w:t>
      </w:r>
      <w:r w:rsidRPr="002D4C30">
        <w:rPr>
          <w:rStyle w:val="char"/>
        </w:rPr>
        <w:t>因為日食</w:t>
      </w:r>
      <w:r w:rsidRPr="002D4C30">
        <w:rPr>
          <w:rStyle w:val="char"/>
        </w:rPr>
        <w:t>(</w:t>
      </w:r>
      <w:r w:rsidRPr="002D4C30">
        <w:rPr>
          <w:rStyle w:val="char"/>
        </w:rPr>
        <w:t>或月食</w:t>
      </w:r>
      <w:r w:rsidRPr="002D4C30">
        <w:rPr>
          <w:rStyle w:val="char"/>
        </w:rPr>
        <w:t>)</w:t>
      </w:r>
      <w:r w:rsidRPr="002D4C30">
        <w:rPr>
          <w:rStyle w:val="char"/>
        </w:rPr>
        <w:t>發生時，觀察者所在的地區可能剛好是黑夜</w:t>
      </w:r>
      <w:r w:rsidRPr="002D4C30">
        <w:rPr>
          <w:rStyle w:val="char"/>
        </w:rPr>
        <w:t>(</w:t>
      </w:r>
      <w:r w:rsidRPr="002D4C30">
        <w:rPr>
          <w:rStyle w:val="char"/>
        </w:rPr>
        <w:t>或白天</w:t>
      </w:r>
      <w:r>
        <w:rPr>
          <w:rStyle w:val="char"/>
          <w:rFonts w:hint="eastAsia"/>
        </w:rPr>
        <w:t>)</w:t>
      </w:r>
    </w:p>
    <w:p w:rsidR="008B10CA" w:rsidRDefault="008B10CA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>
        <w:rPr>
          <w:rStyle w:val="char"/>
        </w:rPr>
        <w:t>每年</w:t>
      </w:r>
      <w:r>
        <w:rPr>
          <w:rStyle w:val="char"/>
          <w:rFonts w:hint="eastAsia"/>
        </w:rPr>
        <w:t>國</w:t>
      </w:r>
      <w:r>
        <w:rPr>
          <w:rStyle w:val="char"/>
        </w:rPr>
        <w:t>曆</w:t>
      </w:r>
      <w:r>
        <w:rPr>
          <w:rStyle w:val="char"/>
          <w:rFonts w:hint="eastAsia"/>
        </w:rPr>
        <w:t>四</w:t>
      </w:r>
      <w:r>
        <w:rPr>
          <w:rStyle w:val="char"/>
        </w:rPr>
        <w:t>月</w:t>
      </w:r>
      <w:r>
        <w:rPr>
          <w:rStyle w:val="char"/>
          <w:rFonts w:hint="eastAsia"/>
        </w:rPr>
        <w:t>五</w:t>
      </w:r>
      <w:r>
        <w:rPr>
          <w:rStyle w:val="char"/>
        </w:rPr>
        <w:t>日為</w:t>
      </w:r>
      <w:r>
        <w:rPr>
          <w:rStyle w:val="char"/>
          <w:rFonts w:hint="eastAsia"/>
        </w:rPr>
        <w:t>清明</w:t>
      </w:r>
      <w:r w:rsidRPr="002D4C30">
        <w:rPr>
          <w:rStyle w:val="char"/>
        </w:rPr>
        <w:t xml:space="preserve">節，試問此時的月相應為何？　</w:t>
      </w:r>
      <w:r w:rsidRPr="002D4C30">
        <w:rPr>
          <w:rStyle w:val="char"/>
        </w:rPr>
        <w:t>(A)</w:t>
      </w:r>
      <w:r w:rsidRPr="002D4C30">
        <w:rPr>
          <w:rStyle w:val="char"/>
        </w:rPr>
        <w:t xml:space="preserve">朔　</w:t>
      </w:r>
      <w:r w:rsidRPr="002D4C30">
        <w:rPr>
          <w:rStyle w:val="char"/>
        </w:rPr>
        <w:t>(B)</w:t>
      </w:r>
      <w:r w:rsidRPr="002D4C30">
        <w:rPr>
          <w:rStyle w:val="char"/>
        </w:rPr>
        <w:t xml:space="preserve">望　</w:t>
      </w:r>
      <w:r w:rsidRPr="002D4C30">
        <w:rPr>
          <w:rStyle w:val="char"/>
        </w:rPr>
        <w:t>(C)</w:t>
      </w:r>
      <w:r w:rsidRPr="002D4C30">
        <w:rPr>
          <w:rStyle w:val="char"/>
        </w:rPr>
        <w:t xml:space="preserve">上弦月　</w:t>
      </w:r>
      <w:r w:rsidRPr="002D4C30">
        <w:rPr>
          <w:rStyle w:val="char"/>
        </w:rPr>
        <w:t>(D)</w:t>
      </w:r>
      <w:r w:rsidRPr="002D4C30">
        <w:rPr>
          <w:rStyle w:val="char"/>
        </w:rPr>
        <w:t>以上皆有可能。</w:t>
      </w:r>
    </w:p>
    <w:p w:rsidR="008B10CA" w:rsidRDefault="008B10CA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936775">
        <w:rPr>
          <w:rStyle w:val="char"/>
        </w:rPr>
        <w:t xml:space="preserve">如果地球自轉軸與公轉軸夾角為零度，則會產生下列何種現象？　</w:t>
      </w:r>
      <w:r w:rsidRPr="00936775">
        <w:rPr>
          <w:rStyle w:val="char"/>
        </w:rPr>
        <w:t>(A)</w:t>
      </w:r>
      <w:r w:rsidRPr="00936775">
        <w:rPr>
          <w:rStyle w:val="char"/>
          <w:rFonts w:hint="eastAsia"/>
        </w:rPr>
        <w:t>各</w:t>
      </w:r>
      <w:r w:rsidRPr="00936775">
        <w:rPr>
          <w:rStyle w:val="char"/>
        </w:rPr>
        <w:t xml:space="preserve">季節更分明　</w:t>
      </w:r>
      <w:r w:rsidRPr="00936775">
        <w:rPr>
          <w:rStyle w:val="char"/>
        </w:rPr>
        <w:t>(B)</w:t>
      </w:r>
      <w:r>
        <w:rPr>
          <w:rStyle w:val="char"/>
          <w:rFonts w:hint="eastAsia"/>
        </w:rPr>
        <w:t>赤道地區會變成永晝</w:t>
      </w:r>
      <w:r w:rsidRPr="00936775">
        <w:rPr>
          <w:rStyle w:val="char"/>
        </w:rPr>
        <w:t xml:space="preserve">　</w:t>
      </w:r>
      <w:r w:rsidRPr="00936775">
        <w:rPr>
          <w:rStyle w:val="char"/>
        </w:rPr>
        <w:t>(C)</w:t>
      </w:r>
      <w:r>
        <w:rPr>
          <w:rStyle w:val="char"/>
          <w:rFonts w:hint="eastAsia"/>
        </w:rPr>
        <w:t>晝夜等長</w:t>
      </w:r>
      <w:r w:rsidRPr="00936775">
        <w:rPr>
          <w:rStyle w:val="char"/>
        </w:rPr>
        <w:t xml:space="preserve">　</w:t>
      </w:r>
      <w:r w:rsidRPr="00936775">
        <w:rPr>
          <w:rStyle w:val="char"/>
        </w:rPr>
        <w:t>(D)</w:t>
      </w:r>
      <w:r w:rsidRPr="00936775">
        <w:rPr>
          <w:rStyle w:val="char"/>
        </w:rPr>
        <w:t>沒有晝夜之分</w:t>
      </w:r>
    </w:p>
    <w:p w:rsidR="008B10CA" w:rsidRDefault="008B10CA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8D0F41">
        <w:rPr>
          <w:rStyle w:val="char"/>
          <w:rFonts w:hint="eastAsia"/>
        </w:rPr>
        <w:t>甲</w:t>
      </w:r>
      <w:r w:rsidRPr="008D0F41">
        <w:rPr>
          <w:rStyle w:val="char"/>
          <w:rFonts w:hint="eastAsia"/>
        </w:rPr>
        <w:t>.</w:t>
      </w:r>
      <w:r>
        <w:rPr>
          <w:rStyle w:val="char"/>
          <w:rFonts w:hint="eastAsia"/>
        </w:rPr>
        <w:t>不</w:t>
      </w:r>
      <w:r w:rsidRPr="008D0F41">
        <w:rPr>
          <w:rStyle w:val="char"/>
          <w:rFonts w:hint="eastAsia"/>
        </w:rPr>
        <w:t>會自行發光、發熱；乙</w:t>
      </w:r>
      <w:r w:rsidRPr="008D0F41">
        <w:rPr>
          <w:rStyle w:val="char"/>
          <w:rFonts w:hint="eastAsia"/>
        </w:rPr>
        <w:t>.</w:t>
      </w:r>
      <w:r w:rsidRPr="008D0F41">
        <w:rPr>
          <w:rStyle w:val="char"/>
          <w:rFonts w:hint="eastAsia"/>
        </w:rPr>
        <w:t>環繞恆星運行；丙</w:t>
      </w:r>
      <w:r w:rsidRPr="008D0F41">
        <w:rPr>
          <w:rStyle w:val="char"/>
          <w:rFonts w:hint="eastAsia"/>
        </w:rPr>
        <w:t>.</w:t>
      </w:r>
      <w:r>
        <w:rPr>
          <w:rStyle w:val="char"/>
          <w:rFonts w:hint="eastAsia"/>
        </w:rPr>
        <w:t>距太陽最遠的類地行星是火</w:t>
      </w:r>
      <w:r w:rsidRPr="008D0F41">
        <w:rPr>
          <w:rStyle w:val="char"/>
          <w:rFonts w:hint="eastAsia"/>
        </w:rPr>
        <w:t>星；丁</w:t>
      </w:r>
      <w:r w:rsidRPr="008D0F41">
        <w:rPr>
          <w:rStyle w:val="char"/>
          <w:rFonts w:hint="eastAsia"/>
        </w:rPr>
        <w:t>.</w:t>
      </w:r>
      <w:r>
        <w:rPr>
          <w:rStyle w:val="char"/>
          <w:rFonts w:hint="eastAsia"/>
        </w:rPr>
        <w:t>沒有月亮的時候，金星是夜空</w:t>
      </w:r>
      <w:r w:rsidRPr="008D0F41">
        <w:rPr>
          <w:rStyle w:val="char"/>
          <w:rFonts w:hint="eastAsia"/>
        </w:rPr>
        <w:t>中看起來最明亮的一顆星；戊</w:t>
      </w:r>
      <w:r w:rsidRPr="008D0F41">
        <w:rPr>
          <w:rStyle w:val="char"/>
          <w:rFonts w:hint="eastAsia"/>
        </w:rPr>
        <w:t>.</w:t>
      </w:r>
      <w:r w:rsidRPr="008D0F41">
        <w:rPr>
          <w:rStyle w:val="char"/>
          <w:rFonts w:hint="eastAsia"/>
        </w:rPr>
        <w:t xml:space="preserve">地球是行星；以上有關行星的敘述，哪些是正確的？　</w:t>
      </w:r>
      <w:r w:rsidRPr="008D0F41">
        <w:rPr>
          <w:rStyle w:val="char"/>
          <w:rFonts w:hint="eastAsia"/>
        </w:rPr>
        <w:t>(A)</w:t>
      </w:r>
      <w:r w:rsidRPr="008D0F41">
        <w:rPr>
          <w:rStyle w:val="char"/>
          <w:rFonts w:hint="eastAsia"/>
        </w:rPr>
        <w:t xml:space="preserve">甲乙丙丁戊　</w:t>
      </w:r>
      <w:r w:rsidRPr="008D0F41">
        <w:rPr>
          <w:rStyle w:val="char"/>
          <w:rFonts w:hint="eastAsia"/>
        </w:rPr>
        <w:t>(B)</w:t>
      </w:r>
      <w:r w:rsidRPr="008D0F41">
        <w:rPr>
          <w:rStyle w:val="char"/>
          <w:rFonts w:hint="eastAsia"/>
        </w:rPr>
        <w:t xml:space="preserve">甲丙丁戊　</w:t>
      </w:r>
      <w:r w:rsidRPr="008D0F41">
        <w:rPr>
          <w:rStyle w:val="char"/>
          <w:rFonts w:hint="eastAsia"/>
        </w:rPr>
        <w:t>(C)</w:t>
      </w:r>
      <w:r w:rsidRPr="008D0F41">
        <w:rPr>
          <w:rStyle w:val="char"/>
          <w:rFonts w:hint="eastAsia"/>
        </w:rPr>
        <w:t xml:space="preserve">乙丙戊　</w:t>
      </w:r>
      <w:r w:rsidRPr="008D0F41">
        <w:rPr>
          <w:rStyle w:val="char"/>
          <w:rFonts w:hint="eastAsia"/>
        </w:rPr>
        <w:t>(D)</w:t>
      </w:r>
      <w:r w:rsidRPr="008D0F41">
        <w:rPr>
          <w:rStyle w:val="char"/>
          <w:rFonts w:hint="eastAsia"/>
        </w:rPr>
        <w:t>丙戊</w:t>
      </w:r>
    </w:p>
    <w:p w:rsidR="008B10CA" w:rsidRDefault="008B10CA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2D4C30">
        <w:rPr>
          <w:rStyle w:val="char"/>
        </w:rPr>
        <w:t>太陽、地球、月球的相對位置如</w:t>
      </w:r>
      <w:r w:rsidRPr="002D4C30">
        <w:rPr>
          <w:rStyle w:val="char"/>
          <w:rFonts w:hint="eastAsia"/>
        </w:rPr>
        <w:t>附</w:t>
      </w:r>
      <w:r>
        <w:rPr>
          <w:rStyle w:val="char"/>
        </w:rPr>
        <w:t>圖，</w:t>
      </w:r>
      <w:r w:rsidRPr="002D4C30">
        <w:rPr>
          <w:rStyle w:val="char"/>
        </w:rPr>
        <w:t>若月球落在</w:t>
      </w:r>
      <w:r w:rsidRPr="002D4C30">
        <w:rPr>
          <w:rStyle w:val="char"/>
        </w:rPr>
        <w:t>B</w:t>
      </w:r>
      <w:r w:rsidRPr="002D4C30">
        <w:rPr>
          <w:rStyle w:val="char"/>
        </w:rPr>
        <w:t>區時，</w:t>
      </w:r>
      <w:r w:rsidRPr="002D4C30">
        <w:rPr>
          <w:rStyle w:val="char"/>
          <w:rFonts w:hint="eastAsia"/>
        </w:rPr>
        <w:t>在</w:t>
      </w:r>
      <w:r w:rsidRPr="002D4C30">
        <w:rPr>
          <w:rStyle w:val="char"/>
        </w:rPr>
        <w:t xml:space="preserve">地球上的觀察者會看到何種天文景觀？　</w:t>
      </w:r>
      <w:r w:rsidRPr="002D4C30">
        <w:rPr>
          <w:rStyle w:val="char"/>
        </w:rPr>
        <w:t>(A)</w:t>
      </w:r>
      <w:r w:rsidRPr="002D4C30">
        <w:rPr>
          <w:rStyle w:val="char"/>
        </w:rPr>
        <w:t xml:space="preserve">日全食　</w:t>
      </w:r>
      <w:r w:rsidRPr="002D4C30">
        <w:rPr>
          <w:rStyle w:val="char"/>
        </w:rPr>
        <w:t>(B)</w:t>
      </w:r>
      <w:r w:rsidRPr="002D4C30">
        <w:rPr>
          <w:rStyle w:val="char"/>
        </w:rPr>
        <w:t xml:space="preserve">月全食　</w:t>
      </w:r>
      <w:r w:rsidRPr="002D4C30">
        <w:rPr>
          <w:rStyle w:val="char"/>
        </w:rPr>
        <w:t>(C)</w:t>
      </w:r>
      <w:r w:rsidRPr="002D4C30">
        <w:rPr>
          <w:rStyle w:val="char"/>
        </w:rPr>
        <w:t xml:space="preserve">日偏食　</w:t>
      </w:r>
      <w:r w:rsidRPr="002D4C30">
        <w:rPr>
          <w:rStyle w:val="char"/>
        </w:rPr>
        <w:t>(D)</w:t>
      </w:r>
      <w:r w:rsidRPr="002D4C30">
        <w:rPr>
          <w:rStyle w:val="char"/>
        </w:rPr>
        <w:t>月偏食。</w:t>
      </w:r>
      <w:r w:rsidRPr="002D4C30">
        <w:rPr>
          <w:rStyle w:val="char"/>
          <w:rFonts w:hint="eastAsia"/>
        </w:rPr>
        <w:br/>
      </w:r>
      <w:r>
        <w:rPr>
          <w:rFonts w:eastAsia="新細明體"/>
          <w:noProof/>
          <w:color w:val="000000"/>
          <w:sz w:val="24"/>
        </w:rPr>
        <w:drawing>
          <wp:inline distT="0" distB="0" distL="0" distR="0" wp14:anchorId="68AD66B5" wp14:editId="5F4A10A8">
            <wp:extent cx="2324100" cy="1028700"/>
            <wp:effectExtent l="0" t="0" r="0" b="0"/>
            <wp:docPr id="8" name="圖片 8" descr="YW826-1-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YW826-1-2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0CA" w:rsidRDefault="008B10CA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2D4C30">
        <w:rPr>
          <w:rStyle w:val="char"/>
        </w:rPr>
        <w:t>承上題，若月球落在</w:t>
      </w:r>
      <w:r w:rsidRPr="002D4C30">
        <w:rPr>
          <w:rStyle w:val="char"/>
        </w:rPr>
        <w:t>B</w:t>
      </w:r>
      <w:r w:rsidRPr="002D4C30">
        <w:rPr>
          <w:rStyle w:val="char"/>
        </w:rPr>
        <w:t xml:space="preserve">區，在月球上的觀測者會看到何種天文景觀？　</w:t>
      </w:r>
      <w:r w:rsidRPr="002D4C30">
        <w:rPr>
          <w:rStyle w:val="char"/>
        </w:rPr>
        <w:t>(A)</w:t>
      </w:r>
      <w:r w:rsidRPr="002D4C30">
        <w:rPr>
          <w:rStyle w:val="char"/>
        </w:rPr>
        <w:t xml:space="preserve">日全食　</w:t>
      </w:r>
      <w:r w:rsidRPr="002D4C30">
        <w:rPr>
          <w:rStyle w:val="char"/>
        </w:rPr>
        <w:t>(B)</w:t>
      </w:r>
      <w:r w:rsidRPr="002D4C30">
        <w:rPr>
          <w:rStyle w:val="char"/>
        </w:rPr>
        <w:t xml:space="preserve">月全食　</w:t>
      </w:r>
      <w:r w:rsidRPr="002D4C30">
        <w:rPr>
          <w:rStyle w:val="char"/>
        </w:rPr>
        <w:t>(C)</w:t>
      </w:r>
      <w:r w:rsidRPr="002D4C30">
        <w:rPr>
          <w:rStyle w:val="char"/>
        </w:rPr>
        <w:t xml:space="preserve">日偏食　</w:t>
      </w:r>
      <w:r w:rsidRPr="002D4C30">
        <w:rPr>
          <w:rStyle w:val="char"/>
        </w:rPr>
        <w:t>(D)</w:t>
      </w:r>
      <w:r w:rsidRPr="002D4C30">
        <w:rPr>
          <w:rStyle w:val="char"/>
        </w:rPr>
        <w:t>月偏食</w:t>
      </w:r>
    </w:p>
    <w:p w:rsidR="00207A86" w:rsidRDefault="00207A86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936775">
        <w:rPr>
          <w:rStyle w:val="char"/>
        </w:rPr>
        <w:t>利用竿影計時</w:t>
      </w:r>
      <w:r w:rsidRPr="00936775">
        <w:rPr>
          <w:rStyle w:val="char"/>
          <w:rFonts w:hint="eastAsia"/>
        </w:rPr>
        <w:t>的時候會</w:t>
      </w:r>
      <w:r w:rsidRPr="00936775">
        <w:rPr>
          <w:rStyle w:val="char"/>
        </w:rPr>
        <w:t xml:space="preserve">發現，一天中的哪一個時間竿影會最短？　</w:t>
      </w:r>
      <w:r w:rsidRPr="00936775">
        <w:rPr>
          <w:rStyle w:val="char"/>
        </w:rPr>
        <w:t>(A)</w:t>
      </w:r>
      <w:r w:rsidRPr="00936775">
        <w:rPr>
          <w:rStyle w:val="char"/>
        </w:rPr>
        <w:t xml:space="preserve">日出　</w:t>
      </w:r>
      <w:r w:rsidRPr="00936775">
        <w:rPr>
          <w:rStyle w:val="char"/>
        </w:rPr>
        <w:t>(B)</w:t>
      </w:r>
      <w:r w:rsidRPr="00936775">
        <w:rPr>
          <w:rStyle w:val="char"/>
          <w:rFonts w:hint="eastAsia"/>
        </w:rPr>
        <w:t>正</w:t>
      </w:r>
      <w:r w:rsidRPr="00936775">
        <w:rPr>
          <w:rStyle w:val="char"/>
        </w:rPr>
        <w:t xml:space="preserve">午　</w:t>
      </w:r>
      <w:r w:rsidRPr="00936775">
        <w:rPr>
          <w:rStyle w:val="char"/>
        </w:rPr>
        <w:t>(C)</w:t>
      </w:r>
      <w:r w:rsidRPr="00936775">
        <w:rPr>
          <w:rStyle w:val="char"/>
        </w:rPr>
        <w:t xml:space="preserve">下午　</w:t>
      </w:r>
      <w:r w:rsidRPr="00936775">
        <w:rPr>
          <w:rStyle w:val="char"/>
        </w:rPr>
        <w:t>(D)</w:t>
      </w:r>
      <w:r w:rsidRPr="00936775">
        <w:rPr>
          <w:rStyle w:val="char"/>
        </w:rPr>
        <w:t>日落。</w:t>
      </w:r>
    </w:p>
    <w:p w:rsidR="00207A86" w:rsidRDefault="00207A86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2D4C30">
        <w:rPr>
          <w:rStyle w:val="char"/>
        </w:rPr>
        <w:t xml:space="preserve">「天狗食日」是指何種天文現象？　</w:t>
      </w:r>
      <w:r w:rsidRPr="002D4C30">
        <w:rPr>
          <w:rStyle w:val="char"/>
        </w:rPr>
        <w:t>(A)</w:t>
      </w:r>
      <w:r>
        <w:rPr>
          <w:rStyle w:val="char"/>
          <w:rFonts w:hint="eastAsia"/>
        </w:rPr>
        <w:t>彗星</w:t>
      </w:r>
      <w:r w:rsidRPr="002D4C30">
        <w:rPr>
          <w:rStyle w:val="char"/>
        </w:rPr>
        <w:t xml:space="preserve">　</w:t>
      </w:r>
      <w:r w:rsidRPr="002D4C30">
        <w:rPr>
          <w:rStyle w:val="char"/>
        </w:rPr>
        <w:t>(B)</w:t>
      </w:r>
      <w:r>
        <w:rPr>
          <w:rStyle w:val="char"/>
          <w:rFonts w:hint="eastAsia"/>
        </w:rPr>
        <w:t>流星</w:t>
      </w:r>
      <w:r w:rsidRPr="002D4C30">
        <w:rPr>
          <w:rStyle w:val="char"/>
        </w:rPr>
        <w:t xml:space="preserve">　</w:t>
      </w:r>
      <w:r w:rsidRPr="002D4C30">
        <w:rPr>
          <w:rStyle w:val="char"/>
        </w:rPr>
        <w:t>(C)</w:t>
      </w:r>
      <w:r>
        <w:rPr>
          <w:rStyle w:val="char"/>
          <w:rFonts w:hint="eastAsia"/>
        </w:rPr>
        <w:t>日食</w:t>
      </w:r>
      <w:r w:rsidRPr="002D4C30">
        <w:rPr>
          <w:rStyle w:val="char"/>
        </w:rPr>
        <w:t xml:space="preserve">　</w:t>
      </w:r>
      <w:r w:rsidRPr="002D4C30">
        <w:rPr>
          <w:rStyle w:val="char"/>
        </w:rPr>
        <w:t>(D)</w:t>
      </w:r>
      <w:r>
        <w:rPr>
          <w:rStyle w:val="char"/>
          <w:rFonts w:hint="eastAsia"/>
        </w:rPr>
        <w:t>月食</w:t>
      </w:r>
      <w:r w:rsidRPr="002D4C30">
        <w:rPr>
          <w:rStyle w:val="char"/>
        </w:rPr>
        <w:t>。</w:t>
      </w:r>
    </w:p>
    <w:p w:rsidR="00207A86" w:rsidRDefault="00207A86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B926FF">
        <w:rPr>
          <w:rStyle w:val="char"/>
          <w:u w:val="single"/>
        </w:rPr>
        <w:t>臺灣</w:t>
      </w:r>
      <w:r>
        <w:rPr>
          <w:rStyle w:val="char"/>
        </w:rPr>
        <w:t>的</w:t>
      </w:r>
      <w:r>
        <w:rPr>
          <w:rStyle w:val="char"/>
          <w:rFonts w:hint="eastAsia"/>
        </w:rPr>
        <w:t>夏</w:t>
      </w:r>
      <w:r w:rsidRPr="00936775">
        <w:rPr>
          <w:rStyle w:val="char"/>
        </w:rPr>
        <w:t>至</w:t>
      </w:r>
      <w:r w:rsidRPr="00936775">
        <w:rPr>
          <w:rStyle w:val="char"/>
          <w:rFonts w:hint="eastAsia"/>
        </w:rPr>
        <w:t>最接近</w:t>
      </w:r>
      <w:r w:rsidRPr="00936775">
        <w:rPr>
          <w:rStyle w:val="char"/>
        </w:rPr>
        <w:t>哪一個</w:t>
      </w:r>
      <w:r w:rsidRPr="00936775">
        <w:rPr>
          <w:rStyle w:val="char"/>
          <w:rFonts w:hint="eastAsia"/>
        </w:rPr>
        <w:t>日期</w:t>
      </w:r>
      <w:r w:rsidRPr="00936775">
        <w:rPr>
          <w:rStyle w:val="char"/>
        </w:rPr>
        <w:t xml:space="preserve">？　</w:t>
      </w:r>
      <w:r w:rsidRPr="00936775">
        <w:rPr>
          <w:rStyle w:val="char"/>
        </w:rPr>
        <w:t>(A)</w:t>
      </w:r>
      <w:r w:rsidRPr="00936775">
        <w:rPr>
          <w:rStyle w:val="char"/>
        </w:rPr>
        <w:t>國曆</w:t>
      </w:r>
      <w:r w:rsidRPr="00936775">
        <w:rPr>
          <w:rStyle w:val="char"/>
        </w:rPr>
        <w:t>3</w:t>
      </w:r>
      <w:r w:rsidRPr="00936775">
        <w:rPr>
          <w:rStyle w:val="char"/>
        </w:rPr>
        <w:t>月</w:t>
      </w:r>
      <w:r w:rsidRPr="00936775">
        <w:rPr>
          <w:rStyle w:val="char"/>
        </w:rPr>
        <w:t>21</w:t>
      </w:r>
      <w:r w:rsidRPr="00936775">
        <w:rPr>
          <w:rStyle w:val="char"/>
        </w:rPr>
        <w:t xml:space="preserve">日　</w:t>
      </w:r>
      <w:r w:rsidRPr="00936775">
        <w:rPr>
          <w:rStyle w:val="char"/>
        </w:rPr>
        <w:t>(B)</w:t>
      </w:r>
      <w:r w:rsidRPr="00936775">
        <w:rPr>
          <w:rStyle w:val="char"/>
        </w:rPr>
        <w:t>國曆</w:t>
      </w:r>
      <w:r w:rsidRPr="00936775">
        <w:rPr>
          <w:rStyle w:val="char"/>
        </w:rPr>
        <w:t>6</w:t>
      </w:r>
      <w:r w:rsidRPr="00936775">
        <w:rPr>
          <w:rStyle w:val="char"/>
        </w:rPr>
        <w:t>月</w:t>
      </w:r>
      <w:r w:rsidRPr="00936775">
        <w:rPr>
          <w:rStyle w:val="char"/>
        </w:rPr>
        <w:t>22</w:t>
      </w:r>
      <w:r w:rsidRPr="00936775">
        <w:rPr>
          <w:rStyle w:val="char"/>
        </w:rPr>
        <w:t xml:space="preserve">日　</w:t>
      </w:r>
      <w:r w:rsidRPr="00936775">
        <w:rPr>
          <w:rStyle w:val="char"/>
        </w:rPr>
        <w:t>(C)</w:t>
      </w:r>
      <w:r w:rsidRPr="00936775">
        <w:rPr>
          <w:rStyle w:val="char"/>
        </w:rPr>
        <w:t>國曆</w:t>
      </w:r>
      <w:r w:rsidRPr="00936775">
        <w:rPr>
          <w:rStyle w:val="char"/>
        </w:rPr>
        <w:t>9</w:t>
      </w:r>
      <w:r w:rsidRPr="00936775">
        <w:rPr>
          <w:rStyle w:val="char"/>
        </w:rPr>
        <w:t>月</w:t>
      </w:r>
      <w:r w:rsidRPr="00936775">
        <w:rPr>
          <w:rStyle w:val="char"/>
        </w:rPr>
        <w:t>23</w:t>
      </w:r>
      <w:r w:rsidRPr="00936775">
        <w:rPr>
          <w:rStyle w:val="char"/>
        </w:rPr>
        <w:t xml:space="preserve">日　</w:t>
      </w:r>
      <w:r w:rsidRPr="00936775">
        <w:rPr>
          <w:rStyle w:val="char"/>
        </w:rPr>
        <w:t>(D)</w:t>
      </w:r>
      <w:r w:rsidRPr="00936775">
        <w:rPr>
          <w:rStyle w:val="char"/>
        </w:rPr>
        <w:t>國曆</w:t>
      </w:r>
      <w:r w:rsidRPr="00936775">
        <w:rPr>
          <w:rStyle w:val="char"/>
        </w:rPr>
        <w:t>12</w:t>
      </w:r>
      <w:r w:rsidRPr="00936775">
        <w:rPr>
          <w:rStyle w:val="char"/>
        </w:rPr>
        <w:t>月</w:t>
      </w:r>
      <w:r w:rsidRPr="00936775">
        <w:rPr>
          <w:rStyle w:val="char"/>
        </w:rPr>
        <w:t>21</w:t>
      </w:r>
      <w:r w:rsidRPr="00936775">
        <w:rPr>
          <w:rStyle w:val="char"/>
        </w:rPr>
        <w:t>日</w:t>
      </w:r>
    </w:p>
    <w:p w:rsidR="00207A86" w:rsidRDefault="00207A86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>
        <w:rPr>
          <w:rFonts w:eastAsia="新細明體"/>
          <w:noProof/>
          <w:color w:val="000000"/>
          <w:sz w:val="24"/>
        </w:rPr>
        <w:drawing>
          <wp:anchor distT="0" distB="0" distL="114300" distR="114300" simplePos="0" relativeHeight="251667456" behindDoc="0" locked="0" layoutInCell="1" allowOverlap="1" wp14:anchorId="55D87570" wp14:editId="6C1E3C66">
            <wp:simplePos x="0" y="0"/>
            <wp:positionH relativeFrom="margin">
              <wp:posOffset>4819650</wp:posOffset>
            </wp:positionH>
            <wp:positionV relativeFrom="margin">
              <wp:posOffset>6886575</wp:posOffset>
            </wp:positionV>
            <wp:extent cx="1390650" cy="1200150"/>
            <wp:effectExtent l="0" t="0" r="0" b="0"/>
            <wp:wrapSquare wrapText="bothSides"/>
            <wp:docPr id="9" name="圖片 9" descr="C:\Users\k1000902\AppData\Local\Temp\SNAGHTML33e4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k1000902\AppData\Local\Temp\SNAGHTML33e475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D0F41">
        <w:rPr>
          <w:rStyle w:val="char"/>
        </w:rPr>
        <w:t xml:space="preserve">以距離、體積、質量來看，哪顆行星和地球最類似？　</w:t>
      </w:r>
      <w:r w:rsidRPr="008D0F41">
        <w:rPr>
          <w:rStyle w:val="char"/>
        </w:rPr>
        <w:t>(A)</w:t>
      </w:r>
      <w:r w:rsidRPr="008D0F41">
        <w:rPr>
          <w:rStyle w:val="char"/>
        </w:rPr>
        <w:t xml:space="preserve">金星　</w:t>
      </w:r>
      <w:r w:rsidRPr="008D0F41">
        <w:rPr>
          <w:rStyle w:val="char"/>
        </w:rPr>
        <w:t>(B)</w:t>
      </w:r>
      <w:r w:rsidRPr="008D0F41">
        <w:rPr>
          <w:rStyle w:val="char"/>
        </w:rPr>
        <w:t xml:space="preserve">水星　</w:t>
      </w:r>
      <w:r w:rsidRPr="008D0F41">
        <w:rPr>
          <w:rStyle w:val="char"/>
        </w:rPr>
        <w:t>(C)</w:t>
      </w:r>
      <w:r w:rsidRPr="008D0F41">
        <w:rPr>
          <w:rStyle w:val="char"/>
        </w:rPr>
        <w:t xml:space="preserve">土星　</w:t>
      </w:r>
      <w:r w:rsidRPr="008D0F41">
        <w:rPr>
          <w:rStyle w:val="char"/>
        </w:rPr>
        <w:t>(D)</w:t>
      </w:r>
      <w:r w:rsidRPr="008D0F41">
        <w:rPr>
          <w:rStyle w:val="char"/>
        </w:rPr>
        <w:t>天王星。</w:t>
      </w:r>
    </w:p>
    <w:p w:rsidR="00207A86" w:rsidRDefault="00207A86" w:rsidP="00207A86">
      <w:pPr>
        <w:pStyle w:val="Normal0"/>
        <w:tabs>
          <w:tab w:val="left" w:pos="567"/>
        </w:tabs>
        <w:snapToGrid w:val="0"/>
        <w:spacing w:before="80"/>
        <w:ind w:left="360"/>
        <w:textAlignment w:val="center"/>
        <w:rPr>
          <w:rStyle w:val="char"/>
        </w:rPr>
      </w:pPr>
    </w:p>
    <w:p w:rsidR="00207A86" w:rsidRPr="009368C1" w:rsidRDefault="00207A86" w:rsidP="00D252E0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Style w:val="char"/>
        </w:rPr>
      </w:pPr>
      <w:r w:rsidRPr="00936775">
        <w:rPr>
          <w:rStyle w:val="char"/>
          <w:rFonts w:hint="eastAsia"/>
        </w:rPr>
        <w:t>附圖是某一天陽光照射地表的情形，甲、乙、丙、丁是同一經度上的四個地點，則當天正午時</w:t>
      </w:r>
      <w:r w:rsidRPr="00936775">
        <w:rPr>
          <w:rStyle w:val="char"/>
          <w:rFonts w:hint="eastAsia"/>
        </w:rPr>
        <w:t>(</w:t>
      </w:r>
      <w:r w:rsidRPr="00936775">
        <w:rPr>
          <w:rStyle w:val="char"/>
          <w:rFonts w:hint="eastAsia"/>
        </w:rPr>
        <w:t>如附圖所示</w:t>
      </w:r>
      <w:r w:rsidRPr="00936775">
        <w:rPr>
          <w:rStyle w:val="char"/>
          <w:rFonts w:hint="eastAsia"/>
        </w:rPr>
        <w:t>)</w:t>
      </w:r>
      <w:r w:rsidRPr="00936775">
        <w:rPr>
          <w:rStyle w:val="char"/>
          <w:rFonts w:hint="eastAsia"/>
        </w:rPr>
        <w:t xml:space="preserve">，何處地表單位面積所接收的太陽輻射能量最多？　</w:t>
      </w:r>
      <w:r w:rsidRPr="00936775">
        <w:rPr>
          <w:rStyle w:val="char"/>
          <w:rFonts w:hint="eastAsia"/>
        </w:rPr>
        <w:t>(A)</w:t>
      </w:r>
      <w:r w:rsidRPr="00936775">
        <w:rPr>
          <w:rStyle w:val="char"/>
          <w:rFonts w:hint="eastAsia"/>
        </w:rPr>
        <w:t xml:space="preserve">甲　</w:t>
      </w:r>
      <w:r w:rsidRPr="00936775">
        <w:rPr>
          <w:rStyle w:val="char"/>
          <w:rFonts w:hint="eastAsia"/>
        </w:rPr>
        <w:t>(B)</w:t>
      </w:r>
      <w:r w:rsidRPr="00936775">
        <w:rPr>
          <w:rStyle w:val="char"/>
          <w:rFonts w:hint="eastAsia"/>
        </w:rPr>
        <w:t xml:space="preserve">乙　</w:t>
      </w:r>
      <w:r w:rsidRPr="00936775">
        <w:rPr>
          <w:rStyle w:val="char"/>
          <w:rFonts w:hint="eastAsia"/>
        </w:rPr>
        <w:t>(C)</w:t>
      </w:r>
      <w:r w:rsidRPr="00936775">
        <w:rPr>
          <w:rStyle w:val="char"/>
          <w:rFonts w:hint="eastAsia"/>
        </w:rPr>
        <w:t xml:space="preserve">丙　</w:t>
      </w:r>
      <w:r w:rsidRPr="00936775">
        <w:rPr>
          <w:rStyle w:val="char"/>
          <w:rFonts w:hint="eastAsia"/>
        </w:rPr>
        <w:t>(D)</w:t>
      </w:r>
      <w:r w:rsidRPr="00936775">
        <w:rPr>
          <w:rStyle w:val="char"/>
          <w:rFonts w:hint="eastAsia"/>
        </w:rPr>
        <w:t>丁。</w:t>
      </w:r>
      <w:r w:rsidRPr="00936775">
        <w:rPr>
          <w:rStyle w:val="char"/>
          <w:rFonts w:hint="eastAsia"/>
        </w:rPr>
        <w:br/>
      </w:r>
    </w:p>
    <w:p w:rsidR="009368C1" w:rsidRDefault="009368C1">
      <w:pPr>
        <w:widowControl/>
        <w:rPr>
          <w:rStyle w:val="char"/>
          <w:szCs w:val="24"/>
        </w:rPr>
      </w:pPr>
      <w:r>
        <w:rPr>
          <w:rStyle w:val="char"/>
          <w:szCs w:val="24"/>
        </w:rPr>
        <w:br w:type="page"/>
      </w:r>
    </w:p>
    <w:p w:rsidR="007556E7" w:rsidRPr="009368C1" w:rsidRDefault="009368C1">
      <w:pPr>
        <w:widowControl/>
        <w:rPr>
          <w:rStyle w:val="char"/>
          <w:szCs w:val="24"/>
        </w:rPr>
      </w:pPr>
      <w:r w:rsidRPr="009368C1">
        <w:rPr>
          <w:rFonts w:asciiTheme="minorEastAsia" w:hAnsiTheme="minorEastAsia"/>
          <w:noProof/>
          <w:szCs w:val="24"/>
          <w:shd w:val="clear" w:color="auto" w:fill="FFFFFF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A26A6A" wp14:editId="61D92BC3">
                <wp:simplePos x="0" y="0"/>
                <wp:positionH relativeFrom="margin">
                  <wp:posOffset>1905</wp:posOffset>
                </wp:positionH>
                <wp:positionV relativeFrom="margin">
                  <wp:posOffset>660400</wp:posOffset>
                </wp:positionV>
                <wp:extent cx="6457950" cy="1403985"/>
                <wp:effectExtent l="0" t="0" r="19050" b="13970"/>
                <wp:wrapSquare wrapText="bothSides"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68C1" w:rsidRPr="00160460" w:rsidRDefault="009368C1" w:rsidP="009368C1">
                            <w:pPr>
                              <w:rPr>
                                <w:rFonts w:asciiTheme="minorEastAsia" w:eastAsiaTheme="minorEastAsia" w:hAnsiTheme="minorEastAsia"/>
                                <w:szCs w:val="24"/>
                                <w:shd w:val="clear" w:color="auto" w:fill="FFFFFF"/>
                              </w:rPr>
                            </w:pPr>
                            <w:r w:rsidRPr="00160460">
                              <w:rPr>
                                <w:rFonts w:asciiTheme="minorEastAsia" w:eastAsiaTheme="minorEastAsia" w:hAnsiTheme="minorEastAsia" w:hint="eastAsia"/>
                                <w:szCs w:val="24"/>
                                <w:shd w:val="clear" w:color="auto" w:fill="FFFFFF"/>
                              </w:rPr>
                              <w:t>繼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4"/>
                                <w:shd w:val="clear" w:color="auto" w:fill="FFFFFF"/>
                              </w:rPr>
                              <w:t>2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  <w:szCs w:val="24"/>
                                <w:shd w:val="clear" w:color="auto" w:fill="FFFFFF"/>
                              </w:rPr>
                              <w:t>年前發現太陽系第一位系外訪客斥候星（Oumuamua）後，科學家現在再次發現另一位來自星際的天體，經國際天文學聯合會正式命名為「2I / Borisov」，今年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4"/>
                                <w:shd w:val="clear" w:color="auto" w:fill="FFFFFF"/>
                              </w:rPr>
                              <w:t xml:space="preserve"> 12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  <w:szCs w:val="24"/>
                                <w:shd w:val="clear" w:color="auto" w:fill="FFFFFF"/>
                              </w:rPr>
                              <w:t>月將到達最接近太陽的近日點。這段期間，天文學家已摩拳擦掌準備研究一番。</w:t>
                            </w:r>
                          </w:p>
                          <w:p w:rsidR="009368C1" w:rsidRPr="00160460" w:rsidRDefault="009368C1" w:rsidP="009368C1">
                            <w:pPr>
                              <w:pStyle w:val="Web"/>
                              <w:shd w:val="clear" w:color="auto" w:fill="FFFFFF"/>
                              <w:spacing w:before="0" w:beforeAutospacing="0" w:after="300" w:afterAutospacing="0"/>
                              <w:ind w:firstLine="480"/>
                              <w:textAlignment w:val="baseline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今年8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月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30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日，烏克蘭業餘天文學家 Gennady Borisov 首先利用他自製的 0.65 </w:t>
                            </w:r>
                            <w:r w:rsidR="00414500">
                              <w:rPr>
                                <w:rFonts w:asciiTheme="minorEastAsia" w:eastAsiaTheme="minorEastAsia" w:hAnsiTheme="minorEastAsia" w:hint="eastAsia"/>
                              </w:rPr>
                              <w:t>米望遠鏡發現一顆天體，移動方向與普通星體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稍有不同，在測量完該天體的座標後，Gennady Borisov </w:t>
                            </w:r>
                            <w:r w:rsidR="00414500">
                              <w:rPr>
                                <w:rFonts w:asciiTheme="minorEastAsia" w:eastAsiaTheme="minorEastAsia" w:hAnsiTheme="minorEastAsia" w:hint="eastAsia"/>
                              </w:rPr>
                              <w:t>確認它不存在數據庫內，且可能是顆危險的近地星體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，於是他立刻發布參數至網路，命名為 C / 2019 Q4。</w:t>
                            </w:r>
                          </w:p>
                          <w:p w:rsidR="009368C1" w:rsidRPr="00160460" w:rsidRDefault="009368C1" w:rsidP="009368C1">
                            <w:pPr>
                              <w:pStyle w:val="Web"/>
                              <w:shd w:val="clear" w:color="auto" w:fill="FFFFFF"/>
                              <w:spacing w:before="0" w:beforeAutospacing="0" w:after="300" w:afterAutospacing="0"/>
                              <w:ind w:firstLine="480"/>
                              <w:textAlignment w:val="baseline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很快地，其他天文學家就發現了異樣，各地天文台紛紛投入檢測 C / 2019 Q4 路徑，NASA 噴射推進實驗室的偵察系統（Scout system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）第一時間將這顆來路不明的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星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體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歸為星際物體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(非太陽系成員)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，接著 NASA 近地天體研究中心 與 ESA 近地天體協調中心（NEOCC）合作觀察，得出當時 C / 2019 Q4 距離太陽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 4.2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億公里，速度達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  <w:u w:val="single"/>
                              </w:rPr>
                              <w:t xml:space="preserve"> 150,000公里/小時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，將於 2019 年 12 月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7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日到達最接近太陽的點（近日點），距離約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3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億公里。</w:t>
                            </w:r>
                          </w:p>
                          <w:p w:rsidR="009368C1" w:rsidRPr="00160460" w:rsidRDefault="009368C1" w:rsidP="009368C1">
                            <w:pPr>
                              <w:pStyle w:val="Web"/>
                              <w:shd w:val="clear" w:color="auto" w:fill="FFFFFF"/>
                              <w:spacing w:before="0" w:beforeAutospacing="0" w:after="300" w:afterAutospacing="0"/>
                              <w:ind w:firstLine="480"/>
                              <w:textAlignment w:val="baseline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C / 2019 Q4 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外表模糊，已能見到尾部拖著長長的塵埃氣體，所以科學家判定為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u w:val="single"/>
                              </w:rPr>
                              <w:t xml:space="preserve">  甲   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，10 月 26 日將以約 40 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度角從黃道面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上方穿越太陽系，亮度則在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 12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月中旬達到峰值，之後可以用中型望遠鏡繼續觀察到 2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020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年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4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月。</w:t>
                            </w:r>
                          </w:p>
                          <w:p w:rsidR="009368C1" w:rsidRPr="00160460" w:rsidRDefault="009368C1" w:rsidP="009368C1">
                            <w:pPr>
                              <w:pStyle w:val="Web"/>
                              <w:shd w:val="clear" w:color="auto" w:fill="FFFFFF"/>
                              <w:spacing w:before="0" w:beforeAutospacing="0" w:after="300" w:afterAutospacing="0"/>
                              <w:ind w:firstLine="480"/>
                              <w:textAlignment w:val="baseline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經過多方團隊計算結果，已經證實 C / 2019 Q4 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不是來自太陽系邊緣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，而是起源於星際的天體，國際天文學聯合會（IAU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</w:rPr>
                              <w:t>）遵循以發現者命名</w:t>
                            </w: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的傳統，將 C / 2019 Q4 命名為 2I / Borisov。</w:t>
                            </w:r>
                          </w:p>
                          <w:p w:rsidR="009368C1" w:rsidRPr="00160460" w:rsidRDefault="009368C1" w:rsidP="009368C1">
                            <w:pPr>
                              <w:pStyle w:val="Web"/>
                              <w:shd w:val="clear" w:color="auto" w:fill="FFFFFF"/>
                              <w:spacing w:before="0" w:beforeAutospacing="0" w:after="300" w:afterAutospacing="0"/>
                              <w:ind w:firstLine="480"/>
                              <w:textAlignment w:val="baseline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160460">
                              <w:rPr>
                                <w:rFonts w:asciiTheme="minorEastAsia" w:eastAsiaTheme="minorEastAsia" w:hAnsiTheme="minorEastAsia" w:hint="eastAsia"/>
                              </w:rPr>
                              <w:t>隨著新的星際訪客出現，科學家將面臨好幾道新的問題：為什麼以前不曾發現過星際物體？它們在內太陽系出現的預期速率是多少？這些星際物體與太陽系物體又有多像？</w:t>
                            </w:r>
                          </w:p>
                          <w:p w:rsidR="009368C1" w:rsidRPr="00160460" w:rsidRDefault="009368C1" w:rsidP="009368C1">
                            <w:pPr>
                              <w:ind w:left="240" w:hangingChars="100" w:hanging="240"/>
                            </w:pPr>
                            <w:r>
                              <w:rPr>
                                <w:rFonts w:hint="eastAsia"/>
                              </w:rPr>
                              <w:t>修改自科技新報2019/09/25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hyperlink r:id="rId21" w:history="1">
                              <w:r>
                                <w:rPr>
                                  <w:rStyle w:val="af0"/>
                                </w:rPr>
                                <w:t>https://technews.tw/2019/09/25/2i-borisov-margo-observatory-c-2019-q4-comet-iau-solar-system-interstellar/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A26A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.15pt;margin-top:52pt;width:508.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">
                <v:textbox style="mso-fit-shape-to-text:t">
                  <w:txbxContent>
                    <w:p w:rsidR="009368C1" w:rsidRPr="00160460" w:rsidRDefault="009368C1" w:rsidP="009368C1">
                      <w:pPr>
                        <w:rPr>
                          <w:rFonts w:asciiTheme="minorEastAsia" w:eastAsiaTheme="minorEastAsia" w:hAnsiTheme="minorEastAsia"/>
                          <w:szCs w:val="24"/>
                          <w:shd w:val="clear" w:color="auto" w:fill="FFFFFF"/>
                        </w:rPr>
                      </w:pPr>
                      <w:r w:rsidRPr="00160460">
                        <w:rPr>
                          <w:rFonts w:asciiTheme="minorEastAsia" w:eastAsiaTheme="minorEastAsia" w:hAnsiTheme="minorEastAsia" w:hint="eastAsia"/>
                          <w:szCs w:val="24"/>
                          <w:shd w:val="clear" w:color="auto" w:fill="FFFFFF"/>
                        </w:rPr>
                        <w:t>繼</w:t>
                      </w:r>
                      <w:r>
                        <w:rPr>
                          <w:rFonts w:asciiTheme="minorEastAsia" w:hAnsiTheme="minorEastAsia" w:hint="eastAsia"/>
                          <w:szCs w:val="24"/>
                          <w:shd w:val="clear" w:color="auto" w:fill="FFFFFF"/>
                        </w:rPr>
                        <w:t>2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  <w:szCs w:val="24"/>
                          <w:shd w:val="clear" w:color="auto" w:fill="FFFFFF"/>
                        </w:rPr>
                        <w:t>年前發現太陽系第一位系外訪客斥候星（Oumuamua）後，科學家現在再次發現另一位來自星際的天體，經國際天文學聯合會正式命名為「2I / Borisov」，今年</w:t>
                      </w:r>
                      <w:r>
                        <w:rPr>
                          <w:rFonts w:asciiTheme="minorEastAsia" w:hAnsiTheme="minorEastAsia" w:hint="eastAsia"/>
                          <w:szCs w:val="24"/>
                          <w:shd w:val="clear" w:color="auto" w:fill="FFFFFF"/>
                        </w:rPr>
                        <w:t xml:space="preserve"> 12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  <w:szCs w:val="24"/>
                          <w:shd w:val="clear" w:color="auto" w:fill="FFFFFF"/>
                        </w:rPr>
                        <w:t>月將到達最接近太陽的近日點。這段期間，天文學家已摩拳擦掌準備研究一番。</w:t>
                      </w:r>
                    </w:p>
                    <w:p w:rsidR="009368C1" w:rsidRPr="00160460" w:rsidRDefault="009368C1" w:rsidP="009368C1">
                      <w:pPr>
                        <w:pStyle w:val="Web"/>
                        <w:shd w:val="clear" w:color="auto" w:fill="FFFFFF"/>
                        <w:spacing w:before="0" w:beforeAutospacing="0" w:after="300" w:afterAutospacing="0"/>
                        <w:ind w:firstLine="480"/>
                        <w:textAlignment w:val="baseline"/>
                        <w:rPr>
                          <w:rFonts w:asciiTheme="minorEastAsia" w:eastAsiaTheme="minorEastAsia" w:hAnsiTheme="minorEastAsia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</w:rPr>
                        <w:t>今年8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月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30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 xml:space="preserve">日，烏克蘭業餘天文學家 Gennady Borisov 首先利用他自製的 0.65 </w:t>
                      </w:r>
                      <w:r w:rsidR="00414500">
                        <w:rPr>
                          <w:rFonts w:asciiTheme="minorEastAsia" w:eastAsiaTheme="minorEastAsia" w:hAnsiTheme="minorEastAsia" w:hint="eastAsia"/>
                        </w:rPr>
                        <w:t>米望遠鏡發現一顆天體，移動方向與普通星體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 xml:space="preserve">稍有不同，在測量完該天體的座標後，Gennady Borisov </w:t>
                      </w:r>
                      <w:r w:rsidR="00414500">
                        <w:rPr>
                          <w:rFonts w:asciiTheme="minorEastAsia" w:eastAsiaTheme="minorEastAsia" w:hAnsiTheme="minorEastAsia" w:hint="eastAsia"/>
                        </w:rPr>
                        <w:t>確認它不存在數據庫內，且可能是顆危險的近地星體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，於是他立刻發布參數至網路，命名為 C / 2019 Q4。</w:t>
                      </w:r>
                    </w:p>
                    <w:p w:rsidR="009368C1" w:rsidRPr="00160460" w:rsidRDefault="009368C1" w:rsidP="009368C1">
                      <w:pPr>
                        <w:pStyle w:val="Web"/>
                        <w:shd w:val="clear" w:color="auto" w:fill="FFFFFF"/>
                        <w:spacing w:before="0" w:beforeAutospacing="0" w:after="300" w:afterAutospacing="0"/>
                        <w:ind w:firstLine="480"/>
                        <w:textAlignment w:val="baseline"/>
                        <w:rPr>
                          <w:rFonts w:asciiTheme="minorEastAsia" w:eastAsiaTheme="minorEastAsia" w:hAnsiTheme="minorEastAsia"/>
                        </w:rPr>
                      </w:pP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很快地，其他天文學家就發現了異樣，各地天文台紛紛投入檢測 C / 2019 Q4 路徑，NASA 噴射推進實驗室的偵察系統（Scout system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）第一時間將這顆來路不明的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星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體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歸為星際物體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(非太陽系成員)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，接著 NASA 近地天體研究中心 與 ESA 近地天體協調中心（NEOCC）合作觀察，得出當時 C / 2019 Q4 距離太陽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 xml:space="preserve"> 4.2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億公里，速度達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  <w:u w:val="single"/>
                        </w:rPr>
                        <w:t xml:space="preserve"> 150,000公里/小時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，將於 2019 年 12 月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7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日到達最接近太陽的點（近日點），距離約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3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億公里。</w:t>
                      </w:r>
                    </w:p>
                    <w:p w:rsidR="009368C1" w:rsidRPr="00160460" w:rsidRDefault="009368C1" w:rsidP="009368C1">
                      <w:pPr>
                        <w:pStyle w:val="Web"/>
                        <w:shd w:val="clear" w:color="auto" w:fill="FFFFFF"/>
                        <w:spacing w:before="0" w:beforeAutospacing="0" w:after="300" w:afterAutospacing="0"/>
                        <w:ind w:firstLine="480"/>
                        <w:textAlignment w:val="baseline"/>
                        <w:rPr>
                          <w:rFonts w:asciiTheme="minorEastAsia" w:eastAsiaTheme="minorEastAsia" w:hAnsiTheme="minorEastAsia"/>
                        </w:rPr>
                      </w:pP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 xml:space="preserve">C / 2019 Q4 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外表模糊，已能見到尾部拖著長長的塵埃氣體，所以科學家判定為</w:t>
                      </w:r>
                      <w:r>
                        <w:rPr>
                          <w:rFonts w:asciiTheme="minorEastAsia" w:eastAsiaTheme="minorEastAsia" w:hAnsiTheme="minorEastAsia" w:hint="eastAsia"/>
                          <w:u w:val="single"/>
                        </w:rPr>
                        <w:t xml:space="preserve">  甲   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 xml:space="preserve">，10 月 26 日將以約 40 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度角從黃道面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上方穿越太陽系，亮度則在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 xml:space="preserve"> 12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月中旬達到峰值，之後可以用中型望遠鏡繼續觀察到 2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020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年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4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月。</w:t>
                      </w:r>
                    </w:p>
                    <w:p w:rsidR="009368C1" w:rsidRPr="00160460" w:rsidRDefault="009368C1" w:rsidP="009368C1">
                      <w:pPr>
                        <w:pStyle w:val="Web"/>
                        <w:shd w:val="clear" w:color="auto" w:fill="FFFFFF"/>
                        <w:spacing w:before="0" w:beforeAutospacing="0" w:after="300" w:afterAutospacing="0"/>
                        <w:ind w:firstLine="480"/>
                        <w:textAlignment w:val="baseline"/>
                        <w:rPr>
                          <w:rFonts w:asciiTheme="minorEastAsia" w:eastAsiaTheme="minorEastAsia" w:hAnsiTheme="minorEastAsia"/>
                        </w:rPr>
                      </w:pP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 xml:space="preserve">經過多方團隊計算結果，已經證實 C / 2019 Q4 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不是來自太陽系邊緣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，而是起源於星際的天體，國際天文學聯合會（IAU</w:t>
                      </w:r>
                      <w:r>
                        <w:rPr>
                          <w:rFonts w:asciiTheme="minorEastAsia" w:eastAsiaTheme="minorEastAsia" w:hAnsiTheme="minorEastAsia" w:hint="eastAsia"/>
                        </w:rPr>
                        <w:t>）遵循以發現者命名</w:t>
                      </w: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的傳統，將 C / 2019 Q4 命名為 2I / Borisov。</w:t>
                      </w:r>
                    </w:p>
                    <w:p w:rsidR="009368C1" w:rsidRPr="00160460" w:rsidRDefault="009368C1" w:rsidP="009368C1">
                      <w:pPr>
                        <w:pStyle w:val="Web"/>
                        <w:shd w:val="clear" w:color="auto" w:fill="FFFFFF"/>
                        <w:spacing w:before="0" w:beforeAutospacing="0" w:after="300" w:afterAutospacing="0"/>
                        <w:ind w:firstLine="480"/>
                        <w:textAlignment w:val="baseline"/>
                        <w:rPr>
                          <w:rFonts w:asciiTheme="minorEastAsia" w:eastAsiaTheme="minorEastAsia" w:hAnsiTheme="minorEastAsia"/>
                        </w:rPr>
                      </w:pPr>
                      <w:r w:rsidRPr="00160460">
                        <w:rPr>
                          <w:rFonts w:asciiTheme="minorEastAsia" w:eastAsiaTheme="minorEastAsia" w:hAnsiTheme="minorEastAsia" w:hint="eastAsia"/>
                        </w:rPr>
                        <w:t>隨著新的星際訪客出現，科學家將面臨好幾道新的問題：為什麼以前不曾發現過星際物體？它們在內太陽系出現的預期速率是多少？這些星際物體與太陽系物體又有多像？</w:t>
                      </w:r>
                    </w:p>
                    <w:p w:rsidR="009368C1" w:rsidRPr="00160460" w:rsidRDefault="009368C1" w:rsidP="009368C1">
                      <w:pPr>
                        <w:ind w:left="240" w:hangingChars="100" w:hanging="240"/>
                      </w:pPr>
                      <w:r>
                        <w:rPr>
                          <w:rFonts w:hint="eastAsia"/>
                        </w:rPr>
                        <w:t>修改自科技新報2019/09/25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hyperlink r:id="rId22" w:history="1">
                        <w:r>
                          <w:rPr>
                            <w:rStyle w:val="af0"/>
                          </w:rPr>
                          <w:t>https://technews.tw/2019/09/25/2i-borisov-margo-observatory-c-2019-q4-comet-iau-solar-system-interstellar/</w:t>
                        </w:r>
                      </w:hyperlink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244395" w:rsidRPr="009368C1" w:rsidRDefault="00244395" w:rsidP="00244395">
      <w:pPr>
        <w:pStyle w:val="Normal0"/>
        <w:tabs>
          <w:tab w:val="left" w:pos="567"/>
        </w:tabs>
        <w:snapToGrid w:val="0"/>
        <w:spacing w:before="80"/>
        <w:ind w:left="360"/>
        <w:textAlignment w:val="center"/>
        <w:rPr>
          <w:rFonts w:eastAsiaTheme="minorEastAsia"/>
          <w:sz w:val="24"/>
        </w:rPr>
      </w:pPr>
      <w:r w:rsidRPr="009368C1">
        <w:rPr>
          <w:rFonts w:eastAsiaTheme="minorEastAsia" w:hint="eastAsia"/>
          <w:sz w:val="24"/>
        </w:rPr>
        <w:t>閱讀文章後回答</w:t>
      </w:r>
      <w:r w:rsidR="008B10CA">
        <w:rPr>
          <w:rFonts w:eastAsiaTheme="minorEastAsia" w:hint="eastAsia"/>
          <w:sz w:val="24"/>
        </w:rPr>
        <w:t>49~50</w:t>
      </w:r>
      <w:r w:rsidRPr="009368C1">
        <w:rPr>
          <w:rFonts w:eastAsiaTheme="minorEastAsia" w:hint="eastAsia"/>
          <w:sz w:val="24"/>
        </w:rPr>
        <w:t>題：</w:t>
      </w:r>
    </w:p>
    <w:p w:rsidR="00244395" w:rsidRPr="009368C1" w:rsidRDefault="00244395" w:rsidP="00244395">
      <w:pPr>
        <w:pStyle w:val="Normal0"/>
        <w:tabs>
          <w:tab w:val="left" w:pos="567"/>
        </w:tabs>
        <w:snapToGrid w:val="0"/>
        <w:spacing w:before="80"/>
        <w:ind w:left="360"/>
        <w:textAlignment w:val="center"/>
        <w:rPr>
          <w:rFonts w:eastAsia="DengXian"/>
          <w:sz w:val="24"/>
          <w:lang w:eastAsia="zh-CN"/>
        </w:rPr>
      </w:pPr>
    </w:p>
    <w:p w:rsidR="00244395" w:rsidRPr="009368C1" w:rsidRDefault="007556E7" w:rsidP="007556E7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Fonts w:eastAsia="DengXian"/>
          <w:sz w:val="24"/>
          <w:lang w:eastAsia="zh-CN"/>
        </w:rPr>
      </w:pPr>
      <w:r w:rsidRPr="009368C1">
        <w:rPr>
          <w:rFonts w:asciiTheme="minorEastAsia" w:eastAsiaTheme="minorEastAsia" w:hAnsiTheme="minorEastAsia" w:hint="eastAsia"/>
          <w:sz w:val="24"/>
        </w:rPr>
        <w:t>根據</w:t>
      </w:r>
      <w:r w:rsidRPr="009368C1">
        <w:rPr>
          <w:rFonts w:eastAsiaTheme="minorEastAsia" w:hint="eastAsia"/>
          <w:sz w:val="24"/>
        </w:rPr>
        <w:t>上文，</w:t>
      </w:r>
      <w:r w:rsidRPr="009368C1">
        <w:rPr>
          <w:rFonts w:eastAsiaTheme="minorEastAsia" w:hint="eastAsia"/>
          <w:sz w:val="24"/>
          <w:u w:val="single"/>
        </w:rPr>
        <w:t xml:space="preserve">  </w:t>
      </w:r>
      <w:r w:rsidRPr="009368C1">
        <w:rPr>
          <w:rFonts w:eastAsiaTheme="minorEastAsia" w:hint="eastAsia"/>
          <w:sz w:val="24"/>
          <w:u w:val="single"/>
        </w:rPr>
        <w:t>甲</w:t>
      </w:r>
      <w:r w:rsidRPr="009368C1">
        <w:rPr>
          <w:rFonts w:eastAsiaTheme="minorEastAsia" w:hint="eastAsia"/>
          <w:sz w:val="24"/>
          <w:u w:val="single"/>
        </w:rPr>
        <w:t xml:space="preserve">  </w:t>
      </w:r>
      <w:r w:rsidRPr="009368C1">
        <w:rPr>
          <w:rFonts w:eastAsiaTheme="minorEastAsia" w:hint="eastAsia"/>
          <w:sz w:val="24"/>
        </w:rPr>
        <w:t>應該填入</w:t>
      </w:r>
      <w:r w:rsidRPr="009368C1">
        <w:rPr>
          <w:rFonts w:eastAsiaTheme="minorEastAsia" w:hint="eastAsia"/>
          <w:sz w:val="24"/>
        </w:rPr>
        <w:t xml:space="preserve"> (A)</w:t>
      </w:r>
      <w:r w:rsidRPr="009368C1">
        <w:rPr>
          <w:rFonts w:eastAsiaTheme="minorEastAsia" w:hint="eastAsia"/>
          <w:sz w:val="24"/>
        </w:rPr>
        <w:t>小行星</w:t>
      </w:r>
      <w:r w:rsidRPr="009368C1">
        <w:rPr>
          <w:rFonts w:eastAsiaTheme="minorEastAsia" w:hint="eastAsia"/>
          <w:sz w:val="24"/>
        </w:rPr>
        <w:t xml:space="preserve"> (B)</w:t>
      </w:r>
      <w:r w:rsidRPr="009368C1">
        <w:rPr>
          <w:rFonts w:eastAsiaTheme="minorEastAsia" w:hint="eastAsia"/>
          <w:sz w:val="24"/>
        </w:rPr>
        <w:t>衛星</w:t>
      </w:r>
      <w:r w:rsidRPr="009368C1">
        <w:rPr>
          <w:rFonts w:eastAsiaTheme="minorEastAsia" w:hint="eastAsia"/>
          <w:sz w:val="24"/>
        </w:rPr>
        <w:t xml:space="preserve"> (C</w:t>
      </w:r>
      <w:bookmarkStart w:id="58" w:name="_GoBack"/>
      <w:bookmarkEnd w:id="58"/>
      <w:r w:rsidRPr="009368C1">
        <w:rPr>
          <w:rFonts w:eastAsiaTheme="minorEastAsia" w:hint="eastAsia"/>
          <w:sz w:val="24"/>
        </w:rPr>
        <w:t>)</w:t>
      </w:r>
      <w:r w:rsidRPr="009368C1">
        <w:rPr>
          <w:rFonts w:eastAsiaTheme="minorEastAsia" w:hint="eastAsia"/>
          <w:sz w:val="24"/>
        </w:rPr>
        <w:t>彗星</w:t>
      </w:r>
      <w:r w:rsidRPr="009368C1">
        <w:rPr>
          <w:rFonts w:eastAsiaTheme="minorEastAsia" w:hint="eastAsia"/>
          <w:sz w:val="24"/>
        </w:rPr>
        <w:t xml:space="preserve"> (D)</w:t>
      </w:r>
      <w:r w:rsidRPr="009368C1">
        <w:rPr>
          <w:rFonts w:eastAsiaTheme="minorEastAsia" w:hint="eastAsia"/>
          <w:sz w:val="24"/>
        </w:rPr>
        <w:t>流星</w:t>
      </w:r>
    </w:p>
    <w:p w:rsidR="00244395" w:rsidRPr="009368C1" w:rsidRDefault="00244395" w:rsidP="00244395">
      <w:pPr>
        <w:pStyle w:val="Normal0"/>
        <w:numPr>
          <w:ilvl w:val="0"/>
          <w:numId w:val="10"/>
        </w:numPr>
        <w:tabs>
          <w:tab w:val="left" w:pos="567"/>
        </w:tabs>
        <w:snapToGrid w:val="0"/>
        <w:spacing w:before="80"/>
        <w:textAlignment w:val="center"/>
        <w:rPr>
          <w:rFonts w:eastAsia="DengXian"/>
          <w:sz w:val="24"/>
          <w:lang w:eastAsia="zh-CN"/>
        </w:rPr>
      </w:pPr>
      <w:r w:rsidRPr="009368C1">
        <w:rPr>
          <w:rFonts w:asciiTheme="minorEastAsia" w:eastAsiaTheme="minorEastAsia" w:hAnsiTheme="minorEastAsia" w:hint="eastAsia"/>
          <w:sz w:val="24"/>
        </w:rPr>
        <w:t>根據估算，此星體到達近日點時，距離太陽為3億公里，則其反射的太陽光會花多久時間抵達太陽？ (A)0.1秒 (B)1秒 (C)100秒 (D)1000秒</w:t>
      </w:r>
    </w:p>
    <w:p w:rsidR="00D252E0" w:rsidRPr="00244395" w:rsidRDefault="00D252E0" w:rsidP="00244395">
      <w:pPr>
        <w:pStyle w:val="Normal0"/>
        <w:tabs>
          <w:tab w:val="left" w:pos="567"/>
        </w:tabs>
        <w:snapToGrid w:val="0"/>
        <w:spacing w:before="80"/>
        <w:textAlignment w:val="center"/>
        <w:rPr>
          <w:rFonts w:eastAsia="DengXian"/>
          <w:sz w:val="24"/>
          <w:lang w:eastAsia="zh-CN"/>
        </w:rPr>
      </w:pPr>
      <w:r w:rsidRPr="009368C1">
        <w:rPr>
          <w:rStyle w:val="char"/>
        </w:rPr>
        <w:br/>
      </w:r>
    </w:p>
    <w:p w:rsidR="00935D8F" w:rsidRPr="00AE0EEE" w:rsidRDefault="00935D8F" w:rsidP="00D252E0">
      <w:pPr>
        <w:autoSpaceDE w:val="0"/>
        <w:autoSpaceDN w:val="0"/>
        <w:adjustRightInd w:val="0"/>
        <w:jc w:val="both"/>
        <w:rPr>
          <w:rFonts w:ascii="Times New Roman" w:eastAsia="標楷體"/>
          <w:szCs w:val="24"/>
        </w:rPr>
        <w:sectPr w:rsidR="00935D8F" w:rsidRPr="00AE0EEE" w:rsidSect="00487AF8">
          <w:footerReference w:type="default" r:id="rId23"/>
          <w:pgSz w:w="11907" w:h="16839" w:code="9"/>
          <w:pgMar w:top="851" w:right="851" w:bottom="851" w:left="851" w:header="397" w:footer="510" w:gutter="0"/>
          <w:cols w:space="720"/>
          <w:docGrid w:type="linesAndChars" w:linePitch="360"/>
        </w:sectPr>
      </w:pPr>
    </w:p>
    <w:p w:rsidR="00761EE6" w:rsidRDefault="00B37EA0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lastRenderedPageBreak/>
        <w:t>B</w:t>
      </w:r>
    </w:p>
    <w:p w:rsidR="00842F31" w:rsidRDefault="00842F31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842F31" w:rsidRDefault="00636DBB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636DBB" w:rsidRDefault="00636DBB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AE0EEE" w:rsidRDefault="00AE0EEE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636DBB" w:rsidRDefault="00636DBB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AE0EEE" w:rsidRDefault="00AE0EEE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AE0EEE" w:rsidRDefault="00AE0EEE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AE0EEE" w:rsidRDefault="00AE0EEE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935D8F" w:rsidRDefault="00935D8F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935D8F" w:rsidRDefault="00935D8F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935D8F" w:rsidRDefault="00BD194A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BD194A" w:rsidRDefault="00BD194A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BD194A" w:rsidRDefault="00BD194A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BD194A" w:rsidRDefault="0091085E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91085E" w:rsidRDefault="0091085E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91085E" w:rsidRDefault="0091085E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4305CF" w:rsidRDefault="004305CF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D252E0" w:rsidRDefault="00D252E0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D252E0" w:rsidRDefault="00D252E0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D252E0" w:rsidRDefault="006048E2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BE317F" w:rsidRDefault="00BE317F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BE317F" w:rsidRDefault="00BE317F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BE317F" w:rsidRDefault="00BE317F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BE317F" w:rsidRDefault="00BE317F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BE317F" w:rsidRDefault="00BE317F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BE317F" w:rsidRDefault="00BE317F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BE317F" w:rsidRDefault="00244395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ED4323" w:rsidRDefault="00ED4323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ED4323" w:rsidRDefault="00ED4323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ED4323" w:rsidRDefault="00ED4323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5078DC" w:rsidRDefault="005078DC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5078DC" w:rsidRDefault="005078DC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9368C1" w:rsidRDefault="009368C1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9368C1" w:rsidRDefault="009368C1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8B10CA" w:rsidRDefault="008B10CA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8B10CA" w:rsidRDefault="008B10CA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8B10CA" w:rsidRDefault="008B10CA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8B10CA" w:rsidRDefault="008B10CA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p w:rsidR="008B10CA" w:rsidRDefault="008B10CA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8B10CA" w:rsidRDefault="008B10CA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207A86" w:rsidRDefault="00207A86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207A86" w:rsidRDefault="00207A86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207A86" w:rsidRDefault="00207A86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207A86" w:rsidRDefault="00207A86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207A86" w:rsidRDefault="00207A86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B</w:t>
      </w:r>
    </w:p>
    <w:p w:rsidR="00207A86" w:rsidRDefault="00207A86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A</w:t>
      </w:r>
    </w:p>
    <w:p w:rsidR="00207A86" w:rsidRDefault="00207A86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207A86" w:rsidRDefault="00207A86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C</w:t>
      </w:r>
    </w:p>
    <w:p w:rsidR="00207A86" w:rsidRPr="00D34613" w:rsidRDefault="00207A86">
      <w:pPr>
        <w:numPr>
          <w:ilvl w:val="0"/>
          <w:numId w:val="7"/>
        </w:num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color w:val="000000"/>
          <w:szCs w:val="24"/>
        </w:rPr>
      </w:pPr>
      <w:r>
        <w:rPr>
          <w:rFonts w:ascii="Times New Roman" w:eastAsia="標楷體" w:hint="eastAsia"/>
          <w:color w:val="000000"/>
          <w:szCs w:val="24"/>
        </w:rPr>
        <w:t>D</w:t>
      </w:r>
    </w:p>
    <w:sectPr w:rsidR="00207A86" w:rsidRPr="00D34613" w:rsidSect="00724171">
      <w:pgSz w:w="11907" w:h="16839" w:code="9"/>
      <w:pgMar w:top="737" w:right="851" w:bottom="851" w:left="851" w:header="397" w:footer="510" w:gutter="0"/>
      <w:cols w:num="2"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BFD" w:rsidRDefault="00E27BFD">
      <w:r>
        <w:separator/>
      </w:r>
    </w:p>
  </w:endnote>
  <w:endnote w:type="continuationSeparator" w:id="0">
    <w:p w:rsidR="00E27BFD" w:rsidRDefault="00E27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a.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DengXian">
    <w:altName w:val="SimSun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EE6" w:rsidRDefault="00761EE6">
    <w:pPr>
      <w:pStyle w:val="a6"/>
      <w:jc w:val="center"/>
    </w:pPr>
    <w:r>
      <w:rPr>
        <w:rFonts w:eastAsia="標楷體" w:hint="eastAsia"/>
      </w:rPr>
      <w:t>─</w:t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83259F">
      <w:rPr>
        <w:rStyle w:val="a7"/>
        <w:noProof/>
      </w:rPr>
      <w:t>6</w:t>
    </w:r>
    <w:r>
      <w:rPr>
        <w:rStyle w:val="a7"/>
      </w:rPr>
      <w:fldChar w:fldCharType="end"/>
    </w:r>
    <w:r>
      <w:rPr>
        <w:rStyle w:val="a7"/>
        <w:rFonts w:hint="eastAsia"/>
      </w:rPr>
      <w:t>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BFD" w:rsidRDefault="00E27BFD">
      <w:r>
        <w:separator/>
      </w:r>
    </w:p>
  </w:footnote>
  <w:footnote w:type="continuationSeparator" w:id="0">
    <w:p w:rsidR="00E27BFD" w:rsidRDefault="00E27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978F6"/>
    <w:multiLevelType w:val="singleLevel"/>
    <w:tmpl w:val="F6F4ACE2"/>
    <w:lvl w:ilvl="0">
      <w:start w:val="1"/>
      <w:numFmt w:val="decimal"/>
      <w:lvlText w:val="(   )%1."/>
      <w:lvlJc w:val="left"/>
      <w:pPr>
        <w:tabs>
          <w:tab w:val="num" w:pos="720"/>
        </w:tabs>
        <w:ind w:left="425" w:hanging="425"/>
      </w:pPr>
      <w:rPr>
        <w:rFonts w:hint="eastAsia"/>
      </w:rPr>
    </w:lvl>
  </w:abstractNum>
  <w:abstractNum w:abstractNumId="1" w15:restartNumberingAfterBreak="0">
    <w:nsid w:val="049A49B5"/>
    <w:multiLevelType w:val="hybridMultilevel"/>
    <w:tmpl w:val="5D144D14"/>
    <w:lvl w:ilvl="0" w:tplc="F6220E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A3016CD"/>
    <w:multiLevelType w:val="hybridMultilevel"/>
    <w:tmpl w:val="32987DEA"/>
    <w:lvl w:ilvl="0" w:tplc="7B4A52C8">
      <w:start w:val="1"/>
      <w:numFmt w:val="decimal"/>
      <w:lvlText w:val="%1."/>
      <w:lvlJc w:val="left"/>
      <w:pPr>
        <w:ind w:left="360" w:hanging="360"/>
      </w:pPr>
      <w:rPr>
        <w:rFonts w:hAnsi="新細明體" w:hint="default"/>
        <w:color w:val="000000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17492C"/>
    <w:multiLevelType w:val="hybridMultilevel"/>
    <w:tmpl w:val="8D0A6484"/>
    <w:lvl w:ilvl="0" w:tplc="6164B8F8">
      <w:start w:val="1"/>
      <w:numFmt w:val="upperLetter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" w15:restartNumberingAfterBreak="0">
    <w:nsid w:val="12CC53FB"/>
    <w:multiLevelType w:val="singleLevel"/>
    <w:tmpl w:val="3564BC14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5" w15:restartNumberingAfterBreak="0">
    <w:nsid w:val="1D020CEF"/>
    <w:multiLevelType w:val="hybridMultilevel"/>
    <w:tmpl w:val="D9B23042"/>
    <w:lvl w:ilvl="0" w:tplc="EC32E36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E037F9E"/>
    <w:multiLevelType w:val="hybridMultilevel"/>
    <w:tmpl w:val="86444308"/>
    <w:lvl w:ilvl="0" w:tplc="D20CA1CC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2251410"/>
    <w:multiLevelType w:val="singleLevel"/>
    <w:tmpl w:val="DBF2895A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8" w15:restartNumberingAfterBreak="0">
    <w:nsid w:val="2A4A212B"/>
    <w:multiLevelType w:val="singleLevel"/>
    <w:tmpl w:val="A414269E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9" w15:restartNumberingAfterBreak="0">
    <w:nsid w:val="349D19AF"/>
    <w:multiLevelType w:val="hybridMultilevel"/>
    <w:tmpl w:val="08865414"/>
    <w:lvl w:ilvl="0" w:tplc="AC141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D1E62DD"/>
    <w:multiLevelType w:val="singleLevel"/>
    <w:tmpl w:val="DBF2895A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1" w15:restartNumberingAfterBreak="0">
    <w:nsid w:val="407B0163"/>
    <w:multiLevelType w:val="multilevel"/>
    <w:tmpl w:val="BC464CE0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A2807D2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13" w15:restartNumberingAfterBreak="0">
    <w:nsid w:val="60113BD4"/>
    <w:multiLevelType w:val="hybridMultilevel"/>
    <w:tmpl w:val="CAFA8028"/>
    <w:lvl w:ilvl="0" w:tplc="EC32E36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1B814D8"/>
    <w:multiLevelType w:val="singleLevel"/>
    <w:tmpl w:val="884649AA"/>
    <w:lvl w:ilvl="0">
      <w:start w:val="1"/>
      <w:numFmt w:val="none"/>
      <w:lvlText w:val="(　　)"/>
      <w:lvlJc w:val="lef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15" w15:restartNumberingAfterBreak="0">
    <w:nsid w:val="63865923"/>
    <w:multiLevelType w:val="singleLevel"/>
    <w:tmpl w:val="4238C0F6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6" w15:restartNumberingAfterBreak="0">
    <w:nsid w:val="651656E8"/>
    <w:multiLevelType w:val="singleLevel"/>
    <w:tmpl w:val="F8740DD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7" w15:restartNumberingAfterBreak="0">
    <w:nsid w:val="71145C67"/>
    <w:multiLevelType w:val="singleLevel"/>
    <w:tmpl w:val="E26273DC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8" w15:restartNumberingAfterBreak="0">
    <w:nsid w:val="79B037DA"/>
    <w:multiLevelType w:val="hybridMultilevel"/>
    <w:tmpl w:val="90127556"/>
    <w:lvl w:ilvl="0" w:tplc="89224C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4"/>
  </w:num>
  <w:num w:numId="3">
    <w:abstractNumId w:val="3"/>
  </w:num>
  <w:num w:numId="4">
    <w:abstractNumId w:val="5"/>
  </w:num>
  <w:num w:numId="5">
    <w:abstractNumId w:val="6"/>
  </w:num>
  <w:num w:numId="6">
    <w:abstractNumId w:val="13"/>
  </w:num>
  <w:num w:numId="7">
    <w:abstractNumId w:val="1"/>
  </w:num>
  <w:num w:numId="8">
    <w:abstractNumId w:val="9"/>
  </w:num>
  <w:num w:numId="9">
    <w:abstractNumId w:val="18"/>
  </w:num>
  <w:num w:numId="10">
    <w:abstractNumId w:val="2"/>
  </w:num>
  <w:num w:numId="11">
    <w:abstractNumId w:val="11"/>
  </w:num>
  <w:num w:numId="12">
    <w:abstractNumId w:val="8"/>
  </w:num>
  <w:num w:numId="13">
    <w:abstractNumId w:val="16"/>
  </w:num>
  <w:num w:numId="14">
    <w:abstractNumId w:val="4"/>
  </w:num>
  <w:num w:numId="15">
    <w:abstractNumId w:val="7"/>
    <w:lvlOverride w:ilvl="0">
      <w:startOverride w:val="1"/>
    </w:lvlOverride>
  </w:num>
  <w:num w:numId="16">
    <w:abstractNumId w:val="12"/>
  </w:num>
  <w:num w:numId="17">
    <w:abstractNumId w:val="7"/>
  </w:num>
  <w:num w:numId="18">
    <w:abstractNumId w:val="10"/>
  </w:num>
  <w:num w:numId="19">
    <w:abstractNumId w:val="17"/>
    <w:lvlOverride w:ilvl="0">
      <w:startOverride w:val="1"/>
    </w:lvlOverride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95"/>
  <w:drawingGridHorizontalSpacing w:val="120"/>
  <w:displayHorizontalDrawingGridEvery w:val="0"/>
  <w:displayVerticalDrawingGridEvery w:val="2"/>
  <w:noPunctuationKerning/>
  <w:characterSpacingControl w:val="doNotCompress"/>
  <w:noLineBreaksAfter w:lang="zh-TW" w:val="([{£¥‘“‵〈《「『【〔〝︵︷︹︻︽︿﹁﹃﹙﹛﹝（｛"/>
  <w:noLineBreaksBefore w:lang="zh-TW" w:val="。"/>
  <w:hdrShapeDefaults>
    <o:shapedefaults v:ext="edit" spidmax="2049" fill="f" fillcolor="white" stroke="f">
      <v:fill color="white" on="f"/>
      <v:stroke on="f"/>
      <v:textbox inset="0,0,0,0"/>
      <o:colormru v:ext="edit" colors="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25B"/>
    <w:rsid w:val="0002683D"/>
    <w:rsid w:val="000D40F7"/>
    <w:rsid w:val="00181301"/>
    <w:rsid w:val="001A01B5"/>
    <w:rsid w:val="0020217E"/>
    <w:rsid w:val="00207A86"/>
    <w:rsid w:val="00222E3A"/>
    <w:rsid w:val="002305B6"/>
    <w:rsid w:val="00244395"/>
    <w:rsid w:val="00270D89"/>
    <w:rsid w:val="00273809"/>
    <w:rsid w:val="002C02F0"/>
    <w:rsid w:val="002D1F50"/>
    <w:rsid w:val="00347F6F"/>
    <w:rsid w:val="00362638"/>
    <w:rsid w:val="003C4223"/>
    <w:rsid w:val="00414500"/>
    <w:rsid w:val="004305CF"/>
    <w:rsid w:val="00435D1F"/>
    <w:rsid w:val="00487AF8"/>
    <w:rsid w:val="004B3B42"/>
    <w:rsid w:val="004C40F0"/>
    <w:rsid w:val="005078DC"/>
    <w:rsid w:val="005E7BB2"/>
    <w:rsid w:val="005F0AC8"/>
    <w:rsid w:val="006048E2"/>
    <w:rsid w:val="0062145D"/>
    <w:rsid w:val="00636DBB"/>
    <w:rsid w:val="006510D5"/>
    <w:rsid w:val="006E00CC"/>
    <w:rsid w:val="006E3B9A"/>
    <w:rsid w:val="00724171"/>
    <w:rsid w:val="0073567A"/>
    <w:rsid w:val="007556E7"/>
    <w:rsid w:val="00761EE6"/>
    <w:rsid w:val="007C6332"/>
    <w:rsid w:val="007D5BD8"/>
    <w:rsid w:val="00827B07"/>
    <w:rsid w:val="0083259F"/>
    <w:rsid w:val="00842F31"/>
    <w:rsid w:val="008B10CA"/>
    <w:rsid w:val="008B4047"/>
    <w:rsid w:val="008C4523"/>
    <w:rsid w:val="008E7370"/>
    <w:rsid w:val="0091085E"/>
    <w:rsid w:val="009274F1"/>
    <w:rsid w:val="00935D8F"/>
    <w:rsid w:val="009368C1"/>
    <w:rsid w:val="0097796A"/>
    <w:rsid w:val="009976C9"/>
    <w:rsid w:val="00A20695"/>
    <w:rsid w:val="00A30FE4"/>
    <w:rsid w:val="00A84A23"/>
    <w:rsid w:val="00AE0EEE"/>
    <w:rsid w:val="00B0725B"/>
    <w:rsid w:val="00B30967"/>
    <w:rsid w:val="00B37EA0"/>
    <w:rsid w:val="00B51A96"/>
    <w:rsid w:val="00BA79F6"/>
    <w:rsid w:val="00BB3380"/>
    <w:rsid w:val="00BD194A"/>
    <w:rsid w:val="00BE317F"/>
    <w:rsid w:val="00BF41DA"/>
    <w:rsid w:val="00C24FA4"/>
    <w:rsid w:val="00C65404"/>
    <w:rsid w:val="00C71366"/>
    <w:rsid w:val="00CE2C86"/>
    <w:rsid w:val="00D252E0"/>
    <w:rsid w:val="00D34613"/>
    <w:rsid w:val="00D94033"/>
    <w:rsid w:val="00DF6DAD"/>
    <w:rsid w:val="00E16D82"/>
    <w:rsid w:val="00E27BFD"/>
    <w:rsid w:val="00E71CBC"/>
    <w:rsid w:val="00E762FF"/>
    <w:rsid w:val="00ED4323"/>
    <w:rsid w:val="00EE2059"/>
    <w:rsid w:val="00F470A4"/>
    <w:rsid w:val="00F6446E"/>
    <w:rsid w:val="00F830FD"/>
    <w:rsid w:val="00FD252D"/>
    <w:rsid w:val="00FD70EA"/>
    <w:rsid w:val="00FE312D"/>
    <w:rsid w:val="00FF0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inset="0,0,0,0"/>
      <o:colormru v:ext="edit" colors="#eaeaea"/>
    </o:shapedefaults>
    <o:shapelayout v:ext="edit">
      <o:idmap v:ext="edit" data="1"/>
    </o:shapelayout>
  </w:shapeDefaults>
  <w:decimalSymbol w:val="."/>
  <w:listSeparator w:val=","/>
  <w15:docId w15:val="{E2276A94-31C1-469E-B5E2-3E6FE35C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semiHidden/>
  </w:style>
  <w:style w:type="paragraph" w:styleId="a8">
    <w:name w:val="Plain Text"/>
    <w:basedOn w:val="a"/>
    <w:semiHidden/>
    <w:rPr>
      <w:rFonts w:ascii="細明體" w:eastAsia="細明體" w:hAnsi="Courier New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">
    <w:name w:val="()1."/>
    <w:basedOn w:val="Default"/>
    <w:next w:val="Default"/>
    <w:rPr>
      <w:color w:val="auto"/>
      <w:sz w:val="20"/>
    </w:rPr>
  </w:style>
  <w:style w:type="paragraph" w:customStyle="1" w:styleId="A9">
    <w:name w:val="(A)"/>
    <w:basedOn w:val="Default"/>
    <w:next w:val="Default"/>
    <w:rPr>
      <w:color w:val="auto"/>
      <w:sz w:val="20"/>
    </w:rPr>
  </w:style>
  <w:style w:type="table" w:styleId="aa">
    <w:name w:val="Table Grid"/>
    <w:basedOn w:val="a1"/>
    <w:uiPriority w:val="59"/>
    <w:rsid w:val="000D4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ry-bodyintroduction">
    <w:name w:val="story-body__introduction"/>
    <w:basedOn w:val="a"/>
    <w:rsid w:val="009976C9"/>
    <w:pPr>
      <w:widowControl/>
      <w:spacing w:before="100" w:beforeAutospacing="1" w:after="100" w:afterAutospacing="1"/>
    </w:pPr>
    <w:rPr>
      <w:rFonts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5F0AC8"/>
    <w:pPr>
      <w:widowControl/>
      <w:spacing w:before="100" w:beforeAutospacing="1" w:after="100" w:afterAutospacing="1"/>
    </w:pPr>
    <w:rPr>
      <w:rFonts w:hAnsi="新細明體" w:cs="新細明體"/>
      <w:kern w:val="0"/>
      <w:szCs w:val="24"/>
    </w:rPr>
  </w:style>
  <w:style w:type="paragraph" w:styleId="ab">
    <w:name w:val="List Paragraph"/>
    <w:basedOn w:val="a"/>
    <w:uiPriority w:val="34"/>
    <w:qFormat/>
    <w:rsid w:val="00222E3A"/>
    <w:pPr>
      <w:ind w:leftChars="200" w:left="480"/>
    </w:pPr>
  </w:style>
  <w:style w:type="paragraph" w:customStyle="1" w:styleId="ac">
    <w:name w:val="國中題目"/>
    <w:basedOn w:val="a"/>
    <w:rsid w:val="00222E3A"/>
    <w:pPr>
      <w:adjustRightInd w:val="0"/>
      <w:snapToGrid w:val="0"/>
    </w:pPr>
    <w:rPr>
      <w:rFonts w:ascii="Times New Roman"/>
      <w:kern w:val="0"/>
      <w:szCs w:val="24"/>
    </w:rPr>
  </w:style>
  <w:style w:type="character" w:styleId="ad">
    <w:name w:val="Subtle Emphasis"/>
    <w:uiPriority w:val="19"/>
    <w:qFormat/>
    <w:rsid w:val="00F6446E"/>
    <w:rPr>
      <w:rFonts w:eastAsia="新細明體"/>
      <w:b w:val="0"/>
      <w:i w:val="0"/>
      <w:iCs/>
      <w:color w:val="FF0000"/>
      <w:sz w:val="20"/>
    </w:rPr>
  </w:style>
  <w:style w:type="paragraph" w:customStyle="1" w:styleId="ae">
    <w:name w:val="單選_置中"/>
    <w:basedOn w:val="a"/>
    <w:rsid w:val="00A20695"/>
    <w:pPr>
      <w:tabs>
        <w:tab w:val="center" w:pos="506"/>
        <w:tab w:val="center" w:pos="574"/>
        <w:tab w:val="left" w:pos="924"/>
        <w:tab w:val="left" w:pos="1484"/>
        <w:tab w:val="right" w:pos="9757"/>
      </w:tabs>
      <w:ind w:left="600" w:hangingChars="606" w:hanging="600"/>
      <w:jc w:val="both"/>
    </w:pPr>
    <w:rPr>
      <w:rFonts w:ascii="Times New Roman"/>
      <w:szCs w:val="22"/>
    </w:rPr>
  </w:style>
  <w:style w:type="character" w:styleId="af">
    <w:name w:val="Subtle Reference"/>
    <w:uiPriority w:val="31"/>
    <w:qFormat/>
    <w:rsid w:val="009274F1"/>
    <w:rPr>
      <w:rFonts w:ascii="Times New Roman" w:eastAsia="新細明體" w:hAnsi="Times New Roman"/>
      <w:b w:val="0"/>
      <w:i w:val="0"/>
      <w:caps w:val="0"/>
      <w:smallCaps w:val="0"/>
      <w:color w:val="FF0000"/>
      <w:sz w:val="20"/>
      <w:u w:val="none"/>
    </w:rPr>
  </w:style>
  <w:style w:type="character" w:styleId="af0">
    <w:name w:val="Hyperlink"/>
    <w:uiPriority w:val="99"/>
    <w:semiHidden/>
    <w:unhideWhenUsed/>
    <w:rsid w:val="006510D5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E71CBC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E71CBC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Normal0">
    <w:name w:val="Normal_0"/>
    <w:qFormat/>
    <w:rsid w:val="00B37EA0"/>
    <w:rPr>
      <w:rFonts w:eastAsia="細明體"/>
      <w:sz w:val="22"/>
      <w:szCs w:val="24"/>
    </w:rPr>
  </w:style>
  <w:style w:type="paragraph" w:customStyle="1" w:styleId="Normal66">
    <w:name w:val="Normal_66"/>
    <w:qFormat/>
    <w:rsid w:val="00B37EA0"/>
    <w:pPr>
      <w:widowControl w:val="0"/>
      <w:snapToGrid w:val="0"/>
      <w:spacing w:line="285" w:lineRule="auto"/>
    </w:pPr>
    <w:rPr>
      <w:rFonts w:eastAsia="細明體"/>
      <w:sz w:val="24"/>
    </w:rPr>
  </w:style>
  <w:style w:type="paragraph" w:customStyle="1" w:styleId="Normal1">
    <w:name w:val="Normal_1"/>
    <w:qFormat/>
    <w:rsid w:val="00636DBB"/>
    <w:rPr>
      <w:rFonts w:eastAsia="細明體"/>
      <w:sz w:val="22"/>
      <w:szCs w:val="24"/>
    </w:rPr>
  </w:style>
  <w:style w:type="paragraph" w:customStyle="1" w:styleId="Normal31">
    <w:name w:val="Normal_31"/>
    <w:qFormat/>
    <w:rsid w:val="004305CF"/>
    <w:pPr>
      <w:widowControl w:val="0"/>
    </w:pPr>
    <w:rPr>
      <w:rFonts w:eastAsia="細明體"/>
      <w:sz w:val="24"/>
    </w:rPr>
  </w:style>
  <w:style w:type="paragraph" w:customStyle="1" w:styleId="Normal13">
    <w:name w:val="Normal_13"/>
    <w:qFormat/>
    <w:rsid w:val="00D252E0"/>
    <w:rPr>
      <w:rFonts w:eastAsia="細明體"/>
      <w:sz w:val="22"/>
      <w:szCs w:val="24"/>
    </w:rPr>
  </w:style>
  <w:style w:type="paragraph" w:customStyle="1" w:styleId="Normal62">
    <w:name w:val="Normal_62"/>
    <w:qFormat/>
    <w:rsid w:val="00D252E0"/>
    <w:pPr>
      <w:widowControl w:val="0"/>
    </w:pPr>
    <w:rPr>
      <w:rFonts w:eastAsia="細明體"/>
      <w:sz w:val="24"/>
    </w:rPr>
  </w:style>
  <w:style w:type="character" w:customStyle="1" w:styleId="char">
    <w:name w:val="char國中題目"/>
    <w:rsid w:val="00D252E0"/>
    <w:rPr>
      <w:rFonts w:ascii="Times New Roman" w:eastAsia="新細明體" w:hAnsi="Times New Roman" w:cs="Times New Roman"/>
      <w:b w:val="0"/>
      <w:i w:val="0"/>
      <w:snapToGrid/>
      <w:color w:val="000000"/>
      <w:w w:val="100"/>
      <w:kern w:val="0"/>
      <w:sz w:val="24"/>
      <w:u w:val="none"/>
    </w:rPr>
  </w:style>
  <w:style w:type="paragraph" w:customStyle="1" w:styleId="Normal2">
    <w:name w:val="Normal_2"/>
    <w:qFormat/>
    <w:rsid w:val="00ED4323"/>
    <w:rPr>
      <w:rFonts w:eastAsia="細明體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oleObject" Target="embeddings/oleObject1.bin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technews.tw/2019/09/25/2i-borisov-margo-observatory-c-2019-q4-comet-iau-solar-system-interstellar/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emf"/><Relationship Id="rId22" Type="http://schemas.openxmlformats.org/officeDocument/2006/relationships/hyperlink" Target="https://technews.tw/2019/09/25/2i-borisov-margo-observatory-c-2019-q4-comet-iau-solar-system-interstellar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ydot\paperA4_1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paperA4_111</Template>
  <TotalTime>1484</TotalTime>
  <Pages>1</Pages>
  <Words>664</Words>
  <Characters>3786</Characters>
  <Application>Microsoft Office Word</Application>
  <DocSecurity>0</DocSecurity>
  <Lines>31</Lines>
  <Paragraphs>8</Paragraphs>
  <ScaleCrop>false</ScaleCrop>
  <Company>南一書局企業股份有限公司</Company>
  <LinksUpToDate>false</LinksUpToDate>
  <CharactersWithSpaces>4442</CharactersWithSpaces>
  <SharedDoc>false</SharedDoc>
  <HLinks>
    <vt:vector size="30" baseType="variant">
      <vt:variant>
        <vt:i4>3276926</vt:i4>
      </vt:variant>
      <vt:variant>
        <vt:i4>3</vt:i4>
      </vt:variant>
      <vt:variant>
        <vt:i4>0</vt:i4>
      </vt:variant>
      <vt:variant>
        <vt:i4>5</vt:i4>
      </vt:variant>
      <vt:variant>
        <vt:lpwstr>http://www.books.com.tw/products/0010752608</vt:lpwstr>
      </vt:variant>
      <vt:variant>
        <vt:lpwstr/>
      </vt:variant>
      <vt:variant>
        <vt:i4>2097185</vt:i4>
      </vt:variant>
      <vt:variant>
        <vt:i4>0</vt:i4>
      </vt:variant>
      <vt:variant>
        <vt:i4>0</vt:i4>
      </vt:variant>
      <vt:variant>
        <vt:i4>5</vt:i4>
      </vt:variant>
      <vt:variant>
        <vt:lpwstr>https://newtalk.tw/news/author/%E9%96%BB%E8%8A%9D%E9%9C%96</vt:lpwstr>
      </vt:variant>
      <vt:variant>
        <vt:lpwstr/>
      </vt:variant>
      <vt:variant>
        <vt:i4>1572946</vt:i4>
      </vt:variant>
      <vt:variant>
        <vt:i4>-1</vt:i4>
      </vt:variant>
      <vt:variant>
        <vt:i4>1248</vt:i4>
      </vt:variant>
      <vt:variant>
        <vt:i4>1</vt:i4>
      </vt:variant>
      <vt:variant>
        <vt:lpwstr>https://www.cwb.gov.tw/V7/forecast/fcst/Data/SFCcombo.jpg</vt:lpwstr>
      </vt:variant>
      <vt:variant>
        <vt:lpwstr/>
      </vt:variant>
      <vt:variant>
        <vt:i4>983128</vt:i4>
      </vt:variant>
      <vt:variant>
        <vt:i4>-1</vt:i4>
      </vt:variant>
      <vt:variant>
        <vt:i4>1290</vt:i4>
      </vt:variant>
      <vt:variant>
        <vt:i4>1</vt:i4>
      </vt:variant>
      <vt:variant>
        <vt:lpwstr>https://image.slidesharecdn.com/1-119444419010375-3/95/1-9-728.jpg?cb=1194415391</vt:lpwstr>
      </vt:variant>
      <vt:variant>
        <vt:lpwstr/>
      </vt:variant>
      <vt:variant>
        <vt:i4>5308525</vt:i4>
      </vt:variant>
      <vt:variant>
        <vt:i4>-1</vt:i4>
      </vt:variant>
      <vt:variant>
        <vt:i4>1294</vt:i4>
      </vt:variant>
      <vt:variant>
        <vt:i4>1</vt:i4>
      </vt:variant>
      <vt:variant>
        <vt:lpwstr>https://market.cloud.edu.tw/content/junior/earth/tp_tm/ccpd/images/Image29.gif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A4橫書單欄</dc:title>
  <dc:subject/>
  <dc:creator>chaungi</dc:creator>
  <cp:keywords/>
  <dc:description/>
  <cp:lastModifiedBy>admin</cp:lastModifiedBy>
  <cp:revision>7</cp:revision>
  <cp:lastPrinted>2019-10-02T23:56:00Z</cp:lastPrinted>
  <dcterms:created xsi:type="dcterms:W3CDTF">2019-09-24T09:08:00Z</dcterms:created>
  <dcterms:modified xsi:type="dcterms:W3CDTF">2019-10-03T01:07:00Z</dcterms:modified>
</cp:coreProperties>
</file>