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50C" w:rsidRPr="001600A7" w:rsidRDefault="0076150C" w:rsidP="001600A7">
      <w:pPr>
        <w:jc w:val="center"/>
        <w:rPr>
          <w:rFonts w:ascii="標楷體" w:eastAsia="標楷體" w:hAnsi="標楷體"/>
          <w:sz w:val="32"/>
          <w:szCs w:val="32"/>
        </w:rPr>
      </w:pPr>
      <w:r w:rsidRPr="001600A7">
        <w:rPr>
          <w:rFonts w:ascii="標楷體" w:eastAsia="標楷體" w:hAnsi="標楷體" w:hint="eastAsia"/>
          <w:sz w:val="32"/>
          <w:szCs w:val="32"/>
        </w:rPr>
        <w:t>天主教道明中學第</w:t>
      </w:r>
      <w:r w:rsidRPr="001600A7">
        <w:rPr>
          <w:rFonts w:ascii="標楷體" w:eastAsia="標楷體" w:hAnsi="標楷體"/>
          <w:sz w:val="32"/>
          <w:szCs w:val="32"/>
        </w:rPr>
        <w:t>1</w:t>
      </w:r>
      <w:r>
        <w:rPr>
          <w:rFonts w:ascii="標楷體" w:eastAsia="標楷體" w:hAnsi="標楷體"/>
          <w:sz w:val="32"/>
          <w:szCs w:val="32"/>
        </w:rPr>
        <w:t>10</w:t>
      </w:r>
      <w:r w:rsidRPr="001600A7">
        <w:rPr>
          <w:rFonts w:ascii="標楷體" w:eastAsia="標楷體" w:hAnsi="標楷體" w:hint="eastAsia"/>
          <w:sz w:val="32"/>
          <w:szCs w:val="32"/>
        </w:rPr>
        <w:t>學年度第</w:t>
      </w:r>
      <w:r>
        <w:rPr>
          <w:rFonts w:ascii="標楷體" w:eastAsia="標楷體" w:hAnsi="標楷體" w:hint="eastAsia"/>
          <w:sz w:val="32"/>
          <w:szCs w:val="32"/>
        </w:rPr>
        <w:t>一</w:t>
      </w:r>
      <w:r w:rsidRPr="001600A7">
        <w:rPr>
          <w:rFonts w:ascii="標楷體" w:eastAsia="標楷體" w:hAnsi="標楷體" w:hint="eastAsia"/>
          <w:sz w:val="32"/>
          <w:szCs w:val="32"/>
        </w:rPr>
        <w:t>學期第</w:t>
      </w:r>
      <w:r>
        <w:rPr>
          <w:rFonts w:ascii="標楷體" w:eastAsia="標楷體" w:hAnsi="標楷體" w:hint="eastAsia"/>
          <w:sz w:val="32"/>
          <w:szCs w:val="32"/>
        </w:rPr>
        <w:t>一</w:t>
      </w:r>
      <w:r w:rsidRPr="001600A7">
        <w:rPr>
          <w:rFonts w:ascii="標楷體" w:eastAsia="標楷體" w:hAnsi="標楷體" w:hint="eastAsia"/>
          <w:sz w:val="32"/>
          <w:szCs w:val="32"/>
        </w:rPr>
        <w:t>次段考</w:t>
      </w:r>
      <w:r>
        <w:rPr>
          <w:rFonts w:ascii="標楷體" w:eastAsia="標楷體" w:hAnsi="標楷體" w:hint="eastAsia"/>
          <w:sz w:val="32"/>
          <w:szCs w:val="32"/>
        </w:rPr>
        <w:t>三</w:t>
      </w:r>
      <w:r w:rsidRPr="001600A7">
        <w:rPr>
          <w:rFonts w:ascii="標楷體" w:eastAsia="標楷體" w:hAnsi="標楷體" w:hint="eastAsia"/>
          <w:sz w:val="32"/>
          <w:szCs w:val="32"/>
        </w:rPr>
        <w:t>年級英文科試卷</w:t>
      </w:r>
    </w:p>
    <w:p w:rsidR="0076150C" w:rsidRPr="00296865" w:rsidRDefault="0076150C" w:rsidP="008F4117">
      <w:pPr>
        <w:pStyle w:val="ListParagraph"/>
        <w:spacing w:beforeLines="50"/>
        <w:ind w:leftChars="0" w:left="482"/>
        <w:rPr>
          <w:rFonts w:ascii="新細明體"/>
          <w:szCs w:val="24"/>
        </w:rPr>
      </w:pPr>
      <w:r>
        <w:t xml:space="preserve">                                     </w:t>
      </w:r>
      <w:r w:rsidRPr="00296865">
        <w:rPr>
          <w:rFonts w:ascii="新細明體" w:hAnsi="新細明體" w:hint="eastAsia"/>
          <w:szCs w:val="24"/>
        </w:rPr>
        <w:t>班級：</w:t>
      </w:r>
      <w:r w:rsidRPr="00296865">
        <w:rPr>
          <w:rFonts w:ascii="新細明體" w:hAnsi="新細明體"/>
          <w:szCs w:val="24"/>
        </w:rPr>
        <w:t xml:space="preserve">_____ </w:t>
      </w:r>
      <w:r w:rsidRPr="00296865">
        <w:rPr>
          <w:rFonts w:ascii="新細明體" w:hAnsi="新細明體" w:hint="eastAsia"/>
          <w:szCs w:val="24"/>
        </w:rPr>
        <w:t>座號：</w:t>
      </w:r>
      <w:r w:rsidRPr="00296865">
        <w:rPr>
          <w:rFonts w:ascii="新細明體" w:hAnsi="新細明體"/>
          <w:szCs w:val="24"/>
        </w:rPr>
        <w:t xml:space="preserve">_____ </w:t>
      </w:r>
      <w:r w:rsidRPr="00296865">
        <w:rPr>
          <w:rFonts w:ascii="新細明體" w:hAnsi="新細明體" w:hint="eastAsia"/>
          <w:szCs w:val="24"/>
        </w:rPr>
        <w:t>姓名：</w:t>
      </w:r>
      <w:r w:rsidRPr="00296865">
        <w:rPr>
          <w:rFonts w:ascii="新細明體" w:hAnsi="新細明體"/>
          <w:szCs w:val="24"/>
        </w:rPr>
        <w:t>_____________</w:t>
      </w:r>
    </w:p>
    <w:p w:rsidR="0076150C" w:rsidRDefault="0076150C" w:rsidP="00945B83">
      <w:pPr>
        <w:pStyle w:val="ListParagraph"/>
        <w:ind w:leftChars="0"/>
      </w:pPr>
    </w:p>
    <w:p w:rsidR="0076150C" w:rsidRDefault="0076150C" w:rsidP="00945B83">
      <w:pPr>
        <w:pStyle w:val="ListParagraph"/>
        <w:ind w:leftChars="0"/>
      </w:pPr>
    </w:p>
    <w:p w:rsidR="0076150C" w:rsidRDefault="0076150C" w:rsidP="00945B83">
      <w:pPr>
        <w:pStyle w:val="ListParagraph"/>
        <w:ind w:leftChars="0"/>
      </w:pPr>
    </w:p>
    <w:p w:rsidR="0076150C" w:rsidRDefault="0076150C" w:rsidP="00945B83">
      <w:pPr>
        <w:pStyle w:val="ListParagraph"/>
        <w:ind w:leftChars="0"/>
      </w:pPr>
    </w:p>
    <w:p w:rsidR="0076150C" w:rsidRDefault="0076150C" w:rsidP="00945B83">
      <w:pPr>
        <w:pStyle w:val="ListParagraph"/>
        <w:ind w:leftChars="0"/>
      </w:pPr>
    </w:p>
    <w:p w:rsidR="0076150C" w:rsidRDefault="0076150C" w:rsidP="00945B83">
      <w:pPr>
        <w:pStyle w:val="ListParagraph"/>
        <w:ind w:leftChars="0"/>
      </w:pPr>
    </w:p>
    <w:p w:rsidR="0076150C" w:rsidRDefault="0076150C" w:rsidP="00F87AEC">
      <w:pPr>
        <w:pStyle w:val="ListParagraph"/>
        <w:numPr>
          <w:ilvl w:val="0"/>
          <w:numId w:val="1"/>
        </w:numPr>
        <w:ind w:leftChars="0"/>
      </w:pPr>
      <w:r>
        <w:rPr>
          <w:rFonts w:hint="eastAsia"/>
        </w:rPr>
        <w:t>單字填空：</w:t>
      </w:r>
      <w:r>
        <w:t xml:space="preserve">6%   </w:t>
      </w:r>
    </w:p>
    <w:tbl>
      <w:tblPr>
        <w:tblW w:w="0" w:type="auto"/>
        <w:tblInd w:w="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0"/>
        <w:gridCol w:w="2828"/>
        <w:gridCol w:w="542"/>
        <w:gridCol w:w="2764"/>
        <w:gridCol w:w="539"/>
        <w:gridCol w:w="2767"/>
      </w:tblGrid>
      <w:tr w:rsidR="0076150C" w:rsidRPr="00007686" w:rsidTr="00007686">
        <w:trPr>
          <w:trHeight w:val="613"/>
        </w:trPr>
        <w:tc>
          <w:tcPr>
            <w:tcW w:w="500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both"/>
              <w:rPr>
                <w:sz w:val="28"/>
                <w:szCs w:val="28"/>
              </w:rPr>
            </w:pPr>
            <w:r w:rsidRPr="00007686">
              <w:rPr>
                <w:sz w:val="28"/>
                <w:szCs w:val="28"/>
              </w:rPr>
              <w:t xml:space="preserve">1  </w:t>
            </w:r>
          </w:p>
        </w:tc>
        <w:tc>
          <w:tcPr>
            <w:tcW w:w="2828" w:type="dxa"/>
            <w:vAlign w:val="center"/>
          </w:tcPr>
          <w:p w:rsidR="0076150C" w:rsidRPr="00007686" w:rsidRDefault="0076150C" w:rsidP="0076150C">
            <w:pPr>
              <w:pStyle w:val="ListParagraph"/>
              <w:ind w:leftChars="0" w:left="0" w:firstLineChars="50" w:firstLine="316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symbol</w:t>
            </w:r>
          </w:p>
        </w:tc>
        <w:tc>
          <w:tcPr>
            <w:tcW w:w="542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both"/>
              <w:rPr>
                <w:sz w:val="28"/>
                <w:szCs w:val="28"/>
              </w:rPr>
            </w:pPr>
            <w:r w:rsidRPr="00007686">
              <w:rPr>
                <w:sz w:val="28"/>
                <w:szCs w:val="28"/>
              </w:rPr>
              <w:t xml:space="preserve">2  </w:t>
            </w:r>
          </w:p>
        </w:tc>
        <w:tc>
          <w:tcPr>
            <w:tcW w:w="276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soldier</w:t>
            </w:r>
          </w:p>
        </w:tc>
        <w:tc>
          <w:tcPr>
            <w:tcW w:w="539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both"/>
              <w:rPr>
                <w:sz w:val="28"/>
                <w:szCs w:val="28"/>
              </w:rPr>
            </w:pPr>
            <w:r w:rsidRPr="00007686">
              <w:rPr>
                <w:sz w:val="28"/>
                <w:szCs w:val="28"/>
              </w:rPr>
              <w:t xml:space="preserve">3  </w:t>
            </w:r>
          </w:p>
        </w:tc>
        <w:tc>
          <w:tcPr>
            <w:tcW w:w="2767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sausages</w:t>
            </w:r>
          </w:p>
        </w:tc>
      </w:tr>
      <w:tr w:rsidR="0076150C" w:rsidRPr="00007686" w:rsidTr="00007686">
        <w:trPr>
          <w:trHeight w:val="613"/>
        </w:trPr>
        <w:tc>
          <w:tcPr>
            <w:tcW w:w="500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both"/>
              <w:rPr>
                <w:sz w:val="28"/>
                <w:szCs w:val="28"/>
              </w:rPr>
            </w:pPr>
            <w:r w:rsidRPr="00007686">
              <w:rPr>
                <w:sz w:val="28"/>
                <w:szCs w:val="28"/>
              </w:rPr>
              <w:t xml:space="preserve">4  </w:t>
            </w:r>
          </w:p>
        </w:tc>
        <w:tc>
          <w:tcPr>
            <w:tcW w:w="2828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choice</w:t>
            </w:r>
          </w:p>
        </w:tc>
        <w:tc>
          <w:tcPr>
            <w:tcW w:w="542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both"/>
              <w:rPr>
                <w:sz w:val="28"/>
                <w:szCs w:val="28"/>
              </w:rPr>
            </w:pPr>
            <w:r w:rsidRPr="00007686">
              <w:rPr>
                <w:sz w:val="28"/>
                <w:szCs w:val="28"/>
              </w:rPr>
              <w:t xml:space="preserve">5  </w:t>
            </w:r>
          </w:p>
        </w:tc>
        <w:tc>
          <w:tcPr>
            <w:tcW w:w="2764" w:type="dxa"/>
            <w:vAlign w:val="center"/>
          </w:tcPr>
          <w:p w:rsidR="0076150C" w:rsidRPr="00007686" w:rsidRDefault="0076150C" w:rsidP="00EE283D">
            <w:pPr>
              <w:pStyle w:val="ListParagraph"/>
              <w:ind w:leftChars="0"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successful </w:t>
            </w:r>
          </w:p>
        </w:tc>
        <w:tc>
          <w:tcPr>
            <w:tcW w:w="539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both"/>
              <w:rPr>
                <w:sz w:val="28"/>
                <w:szCs w:val="28"/>
              </w:rPr>
            </w:pPr>
            <w:r w:rsidRPr="00007686">
              <w:rPr>
                <w:sz w:val="28"/>
                <w:szCs w:val="28"/>
              </w:rPr>
              <w:t xml:space="preserve">6  </w:t>
            </w:r>
          </w:p>
        </w:tc>
        <w:tc>
          <w:tcPr>
            <w:tcW w:w="2767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tap</w:t>
            </w:r>
          </w:p>
        </w:tc>
      </w:tr>
    </w:tbl>
    <w:p w:rsidR="0076150C" w:rsidRDefault="0076150C" w:rsidP="00945B83">
      <w:pPr>
        <w:pStyle w:val="ListParagraph"/>
        <w:ind w:leftChars="0"/>
      </w:pPr>
      <w:r>
        <w:t xml:space="preserve">                                                </w:t>
      </w:r>
    </w:p>
    <w:p w:rsidR="0076150C" w:rsidRDefault="0076150C" w:rsidP="00945B83">
      <w:pPr>
        <w:pStyle w:val="ListParagraph"/>
        <w:ind w:leftChars="0"/>
      </w:pPr>
    </w:p>
    <w:p w:rsidR="0076150C" w:rsidRDefault="0076150C" w:rsidP="00F87AEC">
      <w:pPr>
        <w:pStyle w:val="ListParagraph"/>
        <w:numPr>
          <w:ilvl w:val="0"/>
          <w:numId w:val="1"/>
        </w:numPr>
        <w:ind w:leftChars="0"/>
      </w:pPr>
      <w:r>
        <w:rPr>
          <w:rFonts w:hint="eastAsia"/>
        </w:rPr>
        <w:t>選擇題：</w:t>
      </w:r>
      <w:r>
        <w:t>90%</w:t>
      </w:r>
    </w:p>
    <w:tbl>
      <w:tblPr>
        <w:tblW w:w="0" w:type="auto"/>
        <w:tblInd w:w="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</w:tblGrid>
      <w:tr w:rsidR="0076150C" w:rsidRPr="00007686" w:rsidTr="00007686">
        <w:trPr>
          <w:trHeight w:val="775"/>
        </w:trPr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1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2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3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4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5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6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7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8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9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10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11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12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13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14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15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16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17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18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19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20</w:t>
            </w:r>
          </w:p>
        </w:tc>
      </w:tr>
      <w:tr w:rsidR="0076150C" w:rsidRPr="00007686" w:rsidTr="00007686">
        <w:trPr>
          <w:trHeight w:val="775"/>
        </w:trPr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D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B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B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A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C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D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C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D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D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C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D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B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C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A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A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B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A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D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C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A</w:t>
            </w:r>
          </w:p>
        </w:tc>
      </w:tr>
      <w:tr w:rsidR="0076150C" w:rsidRPr="00007686" w:rsidTr="00007686">
        <w:trPr>
          <w:trHeight w:val="775"/>
        </w:trPr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21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22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23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24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25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26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27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28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29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30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31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32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33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34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35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36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37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38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39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 w:rsidRPr="00007686">
              <w:t>40</w:t>
            </w:r>
          </w:p>
        </w:tc>
      </w:tr>
      <w:tr w:rsidR="0076150C" w:rsidRPr="00007686" w:rsidTr="005234C8">
        <w:trPr>
          <w:trHeight w:val="775"/>
        </w:trPr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B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C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B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C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A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C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A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D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A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Pr="00007686" w:rsidRDefault="0076150C" w:rsidP="00007686">
            <w:pPr>
              <w:pStyle w:val="ListParagraph"/>
              <w:ind w:leftChars="0" w:left="0"/>
              <w:jc w:val="center"/>
            </w:pPr>
            <w:r>
              <w:t>B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Default="0076150C" w:rsidP="008C7A78">
            <w:pPr>
              <w:pStyle w:val="ListParagraph"/>
              <w:ind w:leftChars="0" w:left="0"/>
              <w:jc w:val="center"/>
            </w:pPr>
            <w:r>
              <w:t>B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Default="0076150C" w:rsidP="008C7A78">
            <w:pPr>
              <w:pStyle w:val="ListParagraph"/>
              <w:ind w:leftChars="0" w:left="0"/>
              <w:jc w:val="center"/>
            </w:pPr>
            <w:bookmarkStart w:id="0" w:name="_GoBack"/>
            <w:bookmarkEnd w:id="0"/>
            <w:r>
              <w:t>A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Default="0076150C" w:rsidP="008C7A78">
            <w:pPr>
              <w:pStyle w:val="ListParagraph"/>
              <w:ind w:leftChars="0" w:left="0"/>
              <w:jc w:val="center"/>
            </w:pPr>
            <w:r>
              <w:t>C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Default="0076150C" w:rsidP="008C7A78">
            <w:pPr>
              <w:pStyle w:val="ListParagraph"/>
              <w:ind w:leftChars="0" w:left="0"/>
              <w:jc w:val="center"/>
            </w:pPr>
            <w:r>
              <w:t>B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Default="0076150C" w:rsidP="008C7A78">
            <w:pPr>
              <w:pStyle w:val="ListParagraph"/>
              <w:ind w:leftChars="0" w:left="0"/>
              <w:jc w:val="center"/>
            </w:pPr>
            <w:r>
              <w:t>C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Default="0076150C" w:rsidP="008C7A78">
            <w:pPr>
              <w:pStyle w:val="ListParagraph"/>
              <w:ind w:leftChars="0" w:left="0"/>
              <w:jc w:val="center"/>
            </w:pPr>
            <w:r>
              <w:t>D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Default="0076150C" w:rsidP="008C7A78">
            <w:pPr>
              <w:pStyle w:val="ListParagraph"/>
              <w:ind w:leftChars="0" w:left="0"/>
              <w:jc w:val="center"/>
            </w:pPr>
            <w:r>
              <w:t>D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Default="0076150C" w:rsidP="008C7A78">
            <w:pPr>
              <w:pStyle w:val="ListParagraph"/>
              <w:ind w:leftChars="0" w:left="0"/>
              <w:jc w:val="center"/>
            </w:pPr>
            <w:r>
              <w:t>A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Default="0076150C" w:rsidP="008C7A78">
            <w:pPr>
              <w:pStyle w:val="ListParagraph"/>
              <w:ind w:leftChars="0" w:left="0"/>
              <w:jc w:val="center"/>
            </w:pPr>
            <w:r>
              <w:t>B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Default="0076150C" w:rsidP="008C7A78">
            <w:pPr>
              <w:pStyle w:val="ListParagraph"/>
              <w:ind w:leftChars="0" w:left="0"/>
              <w:jc w:val="center"/>
            </w:pPr>
            <w:r>
              <w:t>C</w:t>
            </w:r>
          </w:p>
        </w:tc>
      </w:tr>
      <w:tr w:rsidR="0076150C" w:rsidRPr="00007686" w:rsidTr="00FC5EBC">
        <w:trPr>
          <w:trHeight w:val="775"/>
        </w:trPr>
        <w:tc>
          <w:tcPr>
            <w:tcW w:w="494" w:type="dxa"/>
            <w:vAlign w:val="center"/>
          </w:tcPr>
          <w:p w:rsidR="0076150C" w:rsidRPr="00007686" w:rsidRDefault="0076150C" w:rsidP="0068068F">
            <w:pPr>
              <w:pStyle w:val="ListParagraph"/>
              <w:ind w:leftChars="0" w:left="0"/>
              <w:jc w:val="center"/>
            </w:pPr>
            <w:r w:rsidRPr="00007686">
              <w:t>41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68068F">
            <w:pPr>
              <w:pStyle w:val="ListParagraph"/>
              <w:ind w:leftChars="0" w:left="0"/>
              <w:jc w:val="center"/>
            </w:pPr>
            <w:r w:rsidRPr="00007686">
              <w:t>42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68068F">
            <w:pPr>
              <w:pStyle w:val="ListParagraph"/>
              <w:ind w:leftChars="0" w:left="0"/>
              <w:jc w:val="center"/>
            </w:pPr>
            <w:r w:rsidRPr="00007686">
              <w:t>43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68068F">
            <w:pPr>
              <w:pStyle w:val="ListParagraph"/>
              <w:ind w:leftChars="0" w:left="0"/>
              <w:jc w:val="center"/>
            </w:pPr>
            <w:r w:rsidRPr="00007686">
              <w:t>44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68068F">
            <w:pPr>
              <w:pStyle w:val="ListParagraph"/>
              <w:ind w:leftChars="0" w:left="0"/>
              <w:jc w:val="center"/>
            </w:pPr>
            <w:r w:rsidRPr="00007686">
              <w:t>45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68068F">
            <w:pPr>
              <w:pStyle w:val="ListParagraph"/>
              <w:ind w:leftChars="0" w:left="0"/>
              <w:jc w:val="center"/>
            </w:pPr>
            <w:r w:rsidRPr="00007686">
              <w:t>46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68068F">
            <w:pPr>
              <w:pStyle w:val="ListParagraph"/>
              <w:ind w:leftChars="0" w:left="0"/>
              <w:jc w:val="center"/>
            </w:pPr>
            <w:r w:rsidRPr="00007686">
              <w:t>47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68068F">
            <w:pPr>
              <w:pStyle w:val="ListParagraph"/>
              <w:ind w:leftChars="0" w:left="0"/>
              <w:jc w:val="center"/>
            </w:pPr>
            <w:r w:rsidRPr="00007686">
              <w:t>48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68068F">
            <w:pPr>
              <w:pStyle w:val="ListParagraph"/>
              <w:ind w:leftChars="0" w:left="0"/>
              <w:jc w:val="center"/>
            </w:pPr>
            <w:r w:rsidRPr="00007686">
              <w:t>49</w:t>
            </w:r>
          </w:p>
        </w:tc>
        <w:tc>
          <w:tcPr>
            <w:tcW w:w="494" w:type="dxa"/>
            <w:vAlign w:val="center"/>
          </w:tcPr>
          <w:p w:rsidR="0076150C" w:rsidRPr="00007686" w:rsidRDefault="0076150C" w:rsidP="0068068F">
            <w:pPr>
              <w:pStyle w:val="ListParagraph"/>
              <w:ind w:leftChars="0" w:left="0"/>
              <w:jc w:val="center"/>
            </w:pPr>
            <w:r w:rsidRPr="00007686">
              <w:t>50</w:t>
            </w:r>
          </w:p>
        </w:tc>
        <w:tc>
          <w:tcPr>
            <w:tcW w:w="4940" w:type="dxa"/>
            <w:gridSpan w:val="10"/>
            <w:vMerge w:val="restart"/>
            <w:vAlign w:val="center"/>
          </w:tcPr>
          <w:p w:rsidR="0076150C" w:rsidRPr="005B32FA" w:rsidRDefault="0076150C" w:rsidP="005B32FA">
            <w:pPr>
              <w:pStyle w:val="ListParagraph"/>
              <w:ind w:leftChars="0" w:left="0"/>
              <w:jc w:val="center"/>
              <w:rPr>
                <w:rFonts w:ascii="Cambria" w:hAnsi="Cambria"/>
                <w:szCs w:val="24"/>
              </w:rPr>
            </w:pPr>
            <w:r w:rsidRPr="00007686">
              <w:rPr>
                <w:rFonts w:ascii="Cambria" w:hAnsi="Cambria"/>
                <w:szCs w:val="24"/>
              </w:rPr>
              <w:t>(1~</w:t>
            </w:r>
            <w:r>
              <w:rPr>
                <w:rFonts w:ascii="Cambria" w:hAnsi="Cambria"/>
                <w:szCs w:val="24"/>
              </w:rPr>
              <w:t xml:space="preserve">10 </w:t>
            </w:r>
            <w:r w:rsidRPr="00007686">
              <w:rPr>
                <w:rFonts w:ascii="Cambria" w:hAnsi="Cambria"/>
                <w:szCs w:val="24"/>
              </w:rPr>
              <w:t>:</w:t>
            </w:r>
            <w:r>
              <w:rPr>
                <w:rFonts w:ascii="Cambria" w:hAnsi="Cambria"/>
                <w:szCs w:val="24"/>
              </w:rPr>
              <w:t>1</w:t>
            </w:r>
            <w:r w:rsidRPr="00007686">
              <w:rPr>
                <w:rFonts w:ascii="Cambria" w:hAnsi="Cambria"/>
                <w:szCs w:val="24"/>
              </w:rPr>
              <w:t>%</w:t>
            </w:r>
            <w:r>
              <w:rPr>
                <w:rFonts w:ascii="Cambria" w:hAnsi="Cambria"/>
                <w:szCs w:val="24"/>
              </w:rPr>
              <w:t xml:space="preserve"> ; 1</w:t>
            </w:r>
            <w:r w:rsidRPr="00007686">
              <w:rPr>
                <w:rFonts w:ascii="Cambria" w:hAnsi="Cambria"/>
                <w:szCs w:val="24"/>
              </w:rPr>
              <w:t>1~</w:t>
            </w:r>
            <w:r>
              <w:rPr>
                <w:rFonts w:ascii="Cambria" w:hAnsi="Cambria"/>
                <w:szCs w:val="24"/>
              </w:rPr>
              <w:t>5</w:t>
            </w:r>
            <w:r w:rsidRPr="00007686">
              <w:rPr>
                <w:rFonts w:ascii="Cambria" w:hAnsi="Cambria"/>
                <w:szCs w:val="24"/>
              </w:rPr>
              <w:t>0:</w:t>
            </w:r>
            <w:r>
              <w:rPr>
                <w:rFonts w:ascii="Cambria" w:hAnsi="Cambria"/>
                <w:szCs w:val="24"/>
              </w:rPr>
              <w:t>2% )</w:t>
            </w:r>
            <w:r>
              <w:rPr>
                <w:rFonts w:ascii="Cambria" w:hAnsi="Cambria" w:hint="eastAsia"/>
                <w:szCs w:val="24"/>
              </w:rPr>
              <w:t>：共</w:t>
            </w:r>
            <w:r>
              <w:rPr>
                <w:rFonts w:ascii="Cambria" w:hAnsi="Cambria"/>
                <w:szCs w:val="24"/>
              </w:rPr>
              <w:t>9</w:t>
            </w:r>
            <w:r w:rsidRPr="00007686">
              <w:rPr>
                <w:rFonts w:ascii="Cambria" w:hAnsi="Cambria"/>
                <w:szCs w:val="24"/>
              </w:rPr>
              <w:t>0%</w:t>
            </w:r>
          </w:p>
        </w:tc>
      </w:tr>
      <w:tr w:rsidR="0076150C" w:rsidRPr="00007686" w:rsidTr="00FC5EBC">
        <w:trPr>
          <w:trHeight w:val="775"/>
        </w:trPr>
        <w:tc>
          <w:tcPr>
            <w:tcW w:w="494" w:type="dxa"/>
            <w:shd w:val="pct15" w:color="auto" w:fill="auto"/>
            <w:vAlign w:val="center"/>
          </w:tcPr>
          <w:p w:rsidR="0076150C" w:rsidRDefault="0076150C" w:rsidP="008C7A78">
            <w:pPr>
              <w:pStyle w:val="ListParagraph"/>
              <w:ind w:leftChars="0" w:left="0"/>
              <w:jc w:val="center"/>
            </w:pPr>
            <w:r>
              <w:t>B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Default="0076150C" w:rsidP="008C7A78">
            <w:pPr>
              <w:pStyle w:val="ListParagraph"/>
              <w:ind w:leftChars="0" w:left="0"/>
              <w:jc w:val="center"/>
            </w:pPr>
            <w:r>
              <w:t>D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Default="0076150C" w:rsidP="008C7A78">
            <w:pPr>
              <w:pStyle w:val="ListParagraph"/>
              <w:ind w:leftChars="0" w:left="0"/>
              <w:jc w:val="center"/>
            </w:pPr>
            <w:r>
              <w:t>D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Default="0076150C" w:rsidP="008C7A78">
            <w:pPr>
              <w:pStyle w:val="ListParagraph"/>
              <w:ind w:leftChars="0" w:left="0"/>
              <w:jc w:val="center"/>
            </w:pPr>
            <w:r>
              <w:t>A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Default="0076150C" w:rsidP="008C7A78">
            <w:pPr>
              <w:pStyle w:val="ListParagraph"/>
              <w:ind w:leftChars="0" w:left="0"/>
              <w:jc w:val="center"/>
            </w:pPr>
            <w:r>
              <w:t>B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Default="0076150C" w:rsidP="008C7A78">
            <w:pPr>
              <w:pStyle w:val="ListParagraph"/>
              <w:ind w:leftChars="0" w:left="0"/>
              <w:jc w:val="center"/>
            </w:pPr>
            <w:r>
              <w:t>D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Default="0076150C" w:rsidP="008C7A78">
            <w:pPr>
              <w:pStyle w:val="ListParagraph"/>
              <w:ind w:leftChars="0" w:left="0"/>
              <w:jc w:val="center"/>
            </w:pPr>
            <w:r>
              <w:t>C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Default="0076150C" w:rsidP="00772121">
            <w:pPr>
              <w:pStyle w:val="ListParagraph"/>
              <w:ind w:leftChars="0" w:left="0"/>
              <w:jc w:val="center"/>
            </w:pPr>
            <w:r>
              <w:t>B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Default="0076150C" w:rsidP="00772121">
            <w:pPr>
              <w:pStyle w:val="ListParagraph"/>
              <w:ind w:leftChars="0" w:left="0"/>
              <w:jc w:val="center"/>
            </w:pPr>
            <w:r>
              <w:t>D</w:t>
            </w:r>
          </w:p>
        </w:tc>
        <w:tc>
          <w:tcPr>
            <w:tcW w:w="494" w:type="dxa"/>
            <w:shd w:val="pct15" w:color="auto" w:fill="auto"/>
            <w:vAlign w:val="center"/>
          </w:tcPr>
          <w:p w:rsidR="0076150C" w:rsidRDefault="0076150C" w:rsidP="00772121">
            <w:pPr>
              <w:pStyle w:val="ListParagraph"/>
              <w:ind w:leftChars="0" w:left="0"/>
              <w:jc w:val="center"/>
            </w:pPr>
            <w:r>
              <w:t>A</w:t>
            </w:r>
          </w:p>
        </w:tc>
        <w:tc>
          <w:tcPr>
            <w:tcW w:w="4940" w:type="dxa"/>
            <w:gridSpan w:val="10"/>
            <w:vMerge/>
            <w:shd w:val="pct15" w:color="auto" w:fill="auto"/>
            <w:vAlign w:val="center"/>
          </w:tcPr>
          <w:p w:rsidR="0076150C" w:rsidRDefault="0076150C" w:rsidP="00772121">
            <w:pPr>
              <w:pStyle w:val="ListParagraph"/>
              <w:ind w:leftChars="0" w:left="0"/>
              <w:jc w:val="center"/>
            </w:pPr>
          </w:p>
        </w:tc>
      </w:tr>
    </w:tbl>
    <w:p w:rsidR="0076150C" w:rsidRDefault="0076150C" w:rsidP="005B32FA">
      <w:pPr>
        <w:pStyle w:val="ListParagraph"/>
        <w:ind w:leftChars="0"/>
      </w:pPr>
    </w:p>
    <w:p w:rsidR="0076150C" w:rsidRDefault="0076150C" w:rsidP="005B32FA">
      <w:pPr>
        <w:pStyle w:val="ListParagraph"/>
        <w:ind w:leftChars="0"/>
      </w:pPr>
    </w:p>
    <w:p w:rsidR="0076150C" w:rsidRDefault="0076150C" w:rsidP="00F87AEC">
      <w:pPr>
        <w:pStyle w:val="ListParagraph"/>
        <w:numPr>
          <w:ilvl w:val="0"/>
          <w:numId w:val="1"/>
        </w:numPr>
        <w:ind w:leftChars="0"/>
      </w:pPr>
      <w:r>
        <w:rPr>
          <w:rFonts w:hint="eastAsia"/>
        </w:rPr>
        <w:t>整句式翻譯：</w:t>
      </w:r>
      <w:r>
        <w:t>4%</w:t>
      </w:r>
    </w:p>
    <w:p w:rsidR="0076150C" w:rsidRPr="00952BA5" w:rsidRDefault="0076150C" w:rsidP="00CD3B5F">
      <w:pPr>
        <w:pStyle w:val="ListParagraph"/>
        <w:numPr>
          <w:ilvl w:val="0"/>
          <w:numId w:val="7"/>
        </w:numPr>
        <w:spacing w:line="520" w:lineRule="exact"/>
        <w:ind w:leftChars="210" w:left="31680"/>
        <w:rPr>
          <w:rFonts w:ascii="Times New Roman" w:eastAsia="標楷體" w:hAnsi="Times New Roman"/>
          <w:sz w:val="28"/>
          <w:szCs w:val="28"/>
        </w:rPr>
      </w:pPr>
      <w:r w:rsidRPr="00721ED3">
        <w:rPr>
          <w:rFonts w:hint="eastAsia"/>
        </w:rPr>
        <w:t>可以請你關上窗戶嗎？我要凍僵了！</w:t>
      </w:r>
      <w:r>
        <w:rPr>
          <w:rFonts w:ascii="Times New Roman" w:hAnsi="Times New Roman"/>
          <w:sz w:val="28"/>
          <w:szCs w:val="28"/>
        </w:rPr>
        <w:t>(2%)</w:t>
      </w:r>
    </w:p>
    <w:p w:rsidR="0076150C" w:rsidRPr="00163E62" w:rsidRDefault="0076150C" w:rsidP="00CD3B5F">
      <w:pPr>
        <w:pStyle w:val="ListParagraph"/>
        <w:spacing w:line="520" w:lineRule="exact"/>
        <w:ind w:leftChars="149" w:left="31680" w:firstLineChars="250" w:firstLine="31680"/>
        <w:rPr>
          <w:rFonts w:ascii="Times New Roman" w:eastAsia="標楷體" w:hAnsi="Times New Roman"/>
          <w:sz w:val="28"/>
          <w:szCs w:val="28"/>
          <w:u w:val="single"/>
        </w:rPr>
      </w:pPr>
      <w:r w:rsidRPr="00341E9B">
        <w:rPr>
          <w:sz w:val="28"/>
          <w:szCs w:val="28"/>
          <w:u w:val="single"/>
        </w:rPr>
        <w:t>Could you please close the windows</w:t>
      </w:r>
      <w:r w:rsidRPr="00341E9B">
        <w:rPr>
          <w:sz w:val="28"/>
          <w:szCs w:val="28"/>
        </w:rPr>
        <w:t>?</w:t>
      </w:r>
      <w:r w:rsidRPr="00DA25D8">
        <w:rPr>
          <w:sz w:val="28"/>
          <w:szCs w:val="28"/>
        </w:rPr>
        <w:t xml:space="preserve"> </w:t>
      </w:r>
      <w:r w:rsidRPr="00341E9B">
        <w:rPr>
          <w:sz w:val="28"/>
          <w:szCs w:val="28"/>
          <w:u w:val="single"/>
        </w:rPr>
        <w:t>I’m frozen.</w:t>
      </w:r>
    </w:p>
    <w:p w:rsidR="0076150C" w:rsidRDefault="0076150C" w:rsidP="00CD3B5F">
      <w:pPr>
        <w:pStyle w:val="ListParagraph"/>
        <w:numPr>
          <w:ilvl w:val="0"/>
          <w:numId w:val="7"/>
        </w:numPr>
        <w:spacing w:line="520" w:lineRule="exact"/>
        <w:ind w:leftChars="210" w:left="31680"/>
        <w:rPr>
          <w:rFonts w:ascii="Times New Roman" w:eastAsia="標楷體" w:hAnsi="Times New Roman"/>
          <w:sz w:val="28"/>
          <w:szCs w:val="28"/>
        </w:rPr>
      </w:pPr>
      <w:r w:rsidRPr="00721ED3">
        <w:rPr>
          <w:rFonts w:hint="eastAsia"/>
        </w:rPr>
        <w:t>有了這個有用的食物外送應用程式，我們不必冒雨出門。</w:t>
      </w:r>
      <w:r>
        <w:rPr>
          <w:rFonts w:ascii="Times New Roman" w:hAnsi="Times New Roman"/>
          <w:sz w:val="28"/>
          <w:szCs w:val="28"/>
        </w:rPr>
        <w:t xml:space="preserve"> (2%)</w:t>
      </w:r>
    </w:p>
    <w:p w:rsidR="0076150C" w:rsidRPr="00B61977" w:rsidRDefault="0076150C" w:rsidP="00D73A7F">
      <w:pPr>
        <w:pStyle w:val="ListParagraph"/>
        <w:spacing w:line="520" w:lineRule="exact"/>
        <w:ind w:leftChars="0" w:left="504"/>
        <w:rPr>
          <w:rFonts w:ascii="Times New Roman" w:eastAsia="標楷體" w:hAnsi="Times New Roman"/>
          <w:sz w:val="28"/>
          <w:szCs w:val="28"/>
          <w:u w:val="single"/>
        </w:rPr>
      </w:pPr>
      <w:r>
        <w:rPr>
          <w:rFonts w:ascii="Times New Roman" w:eastAsia="標楷體" w:hAnsi="Times New Roman"/>
          <w:sz w:val="28"/>
          <w:szCs w:val="28"/>
        </w:rPr>
        <w:t xml:space="preserve">   </w:t>
      </w:r>
      <w:r w:rsidRPr="00721ED3">
        <w:rPr>
          <w:sz w:val="28"/>
          <w:szCs w:val="28"/>
          <w:u w:val="single"/>
        </w:rPr>
        <w:t>With this helpful food deliver</w:t>
      </w:r>
      <w:r>
        <w:rPr>
          <w:sz w:val="28"/>
          <w:szCs w:val="28"/>
          <w:u w:val="single"/>
        </w:rPr>
        <w:t>y</w:t>
      </w:r>
      <w:r w:rsidRPr="00721ED3">
        <w:rPr>
          <w:sz w:val="28"/>
          <w:szCs w:val="28"/>
          <w:u w:val="single"/>
        </w:rPr>
        <w:t xml:space="preserve"> app</w:t>
      </w:r>
      <w:r w:rsidRPr="00721ED3">
        <w:rPr>
          <w:sz w:val="28"/>
          <w:szCs w:val="28"/>
        </w:rPr>
        <w:t>,</w:t>
      </w:r>
      <w:r w:rsidRPr="00DA25D8">
        <w:rPr>
          <w:sz w:val="28"/>
          <w:szCs w:val="28"/>
        </w:rPr>
        <w:t xml:space="preserve"> </w:t>
      </w:r>
      <w:r w:rsidRPr="00721ED3">
        <w:rPr>
          <w:sz w:val="28"/>
          <w:szCs w:val="28"/>
          <w:u w:val="single"/>
        </w:rPr>
        <w:t>we don’t have to go out in the rain.</w:t>
      </w:r>
    </w:p>
    <w:sectPr w:rsidR="0076150C" w:rsidRPr="00B61977" w:rsidSect="008551F7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50C" w:rsidRDefault="0076150C" w:rsidP="00CA2EE4">
      <w:r>
        <w:separator/>
      </w:r>
    </w:p>
  </w:endnote>
  <w:endnote w:type="continuationSeparator" w:id="0">
    <w:p w:rsidR="0076150C" w:rsidRDefault="0076150C" w:rsidP="00CA2E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50C" w:rsidRDefault="0076150C" w:rsidP="00CA2EE4">
      <w:r>
        <w:separator/>
      </w:r>
    </w:p>
  </w:footnote>
  <w:footnote w:type="continuationSeparator" w:id="0">
    <w:p w:rsidR="0076150C" w:rsidRDefault="0076150C" w:rsidP="00CA2E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06452"/>
    <w:multiLevelType w:val="hybridMultilevel"/>
    <w:tmpl w:val="B566ABB0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98B45B7"/>
    <w:multiLevelType w:val="hybridMultilevel"/>
    <w:tmpl w:val="F79E0DC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145F2760"/>
    <w:multiLevelType w:val="hybridMultilevel"/>
    <w:tmpl w:val="89027B74"/>
    <w:lvl w:ilvl="0" w:tplc="3CC84B20">
      <w:start w:val="1"/>
      <w:numFmt w:val="decimal"/>
      <w:lvlText w:val="%1."/>
      <w:lvlJc w:val="left"/>
      <w:pPr>
        <w:ind w:left="717" w:hanging="360"/>
      </w:pPr>
      <w:rPr>
        <w:rFonts w:ascii="新細明體" w:eastAsia="新細明體" w:hAnsi="新細明體" w:cs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7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1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  <w:rPr>
        <w:rFonts w:cs="Times New Roman"/>
      </w:rPr>
    </w:lvl>
  </w:abstractNum>
  <w:abstractNum w:abstractNumId="3">
    <w:nsid w:val="15B86750"/>
    <w:multiLevelType w:val="hybridMultilevel"/>
    <w:tmpl w:val="95401E64"/>
    <w:lvl w:ilvl="0" w:tplc="0C44021E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4">
    <w:nsid w:val="2A4432B9"/>
    <w:multiLevelType w:val="hybridMultilevel"/>
    <w:tmpl w:val="12DA74A6"/>
    <w:lvl w:ilvl="0" w:tplc="585E804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531B0472"/>
    <w:multiLevelType w:val="hybridMultilevel"/>
    <w:tmpl w:val="F79E0DC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59CB143E"/>
    <w:multiLevelType w:val="hybridMultilevel"/>
    <w:tmpl w:val="12269C06"/>
    <w:lvl w:ilvl="0" w:tplc="C82A678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6A5D4E3A"/>
    <w:multiLevelType w:val="hybridMultilevel"/>
    <w:tmpl w:val="770A58E8"/>
    <w:lvl w:ilvl="0" w:tplc="FCCCE9DE">
      <w:start w:val="1"/>
      <w:numFmt w:val="decimal"/>
      <w:lvlText w:val="%1."/>
      <w:lvlJc w:val="left"/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74A06BE6"/>
    <w:multiLevelType w:val="hybridMultilevel"/>
    <w:tmpl w:val="FFE499A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8"/>
  </w:num>
  <w:num w:numId="5">
    <w:abstractNumId w:val="5"/>
  </w:num>
  <w:num w:numId="6">
    <w:abstractNumId w:val="0"/>
  </w:num>
  <w:num w:numId="7">
    <w:abstractNumId w:val="7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7AEC"/>
    <w:rsid w:val="00001E19"/>
    <w:rsid w:val="000033B3"/>
    <w:rsid w:val="00005664"/>
    <w:rsid w:val="00007686"/>
    <w:rsid w:val="000102AC"/>
    <w:rsid w:val="00016E98"/>
    <w:rsid w:val="00017050"/>
    <w:rsid w:val="00020E5F"/>
    <w:rsid w:val="00025CAF"/>
    <w:rsid w:val="000279A2"/>
    <w:rsid w:val="000377B3"/>
    <w:rsid w:val="00047D2C"/>
    <w:rsid w:val="00051B22"/>
    <w:rsid w:val="00052AB2"/>
    <w:rsid w:val="00052F5E"/>
    <w:rsid w:val="0006086D"/>
    <w:rsid w:val="00060A57"/>
    <w:rsid w:val="00061E76"/>
    <w:rsid w:val="00064C47"/>
    <w:rsid w:val="000701C1"/>
    <w:rsid w:val="000816D0"/>
    <w:rsid w:val="00084B3E"/>
    <w:rsid w:val="00086746"/>
    <w:rsid w:val="000A4121"/>
    <w:rsid w:val="000B0D7C"/>
    <w:rsid w:val="000C264A"/>
    <w:rsid w:val="000C3461"/>
    <w:rsid w:val="000D0A38"/>
    <w:rsid w:val="000D1E83"/>
    <w:rsid w:val="000D7967"/>
    <w:rsid w:val="000E7162"/>
    <w:rsid w:val="000F044B"/>
    <w:rsid w:val="000F29B1"/>
    <w:rsid w:val="00106090"/>
    <w:rsid w:val="00106869"/>
    <w:rsid w:val="00111156"/>
    <w:rsid w:val="00111326"/>
    <w:rsid w:val="00120852"/>
    <w:rsid w:val="00132890"/>
    <w:rsid w:val="001334F2"/>
    <w:rsid w:val="00136E2C"/>
    <w:rsid w:val="0014610B"/>
    <w:rsid w:val="00147ECE"/>
    <w:rsid w:val="00154EAA"/>
    <w:rsid w:val="00156B73"/>
    <w:rsid w:val="001600A7"/>
    <w:rsid w:val="001613BC"/>
    <w:rsid w:val="00162BC7"/>
    <w:rsid w:val="00163E62"/>
    <w:rsid w:val="0017568A"/>
    <w:rsid w:val="00177CCE"/>
    <w:rsid w:val="001867BA"/>
    <w:rsid w:val="00186BCE"/>
    <w:rsid w:val="00195E65"/>
    <w:rsid w:val="001A07BA"/>
    <w:rsid w:val="001A3350"/>
    <w:rsid w:val="001C0F67"/>
    <w:rsid w:val="001C3446"/>
    <w:rsid w:val="001C3FD8"/>
    <w:rsid w:val="001D0B2C"/>
    <w:rsid w:val="001D4295"/>
    <w:rsid w:val="001D54E1"/>
    <w:rsid w:val="001E049A"/>
    <w:rsid w:val="001E0709"/>
    <w:rsid w:val="001E0E78"/>
    <w:rsid w:val="001E5D9F"/>
    <w:rsid w:val="001F088C"/>
    <w:rsid w:val="001F1C09"/>
    <w:rsid w:val="001F57AD"/>
    <w:rsid w:val="001F78A9"/>
    <w:rsid w:val="0020734D"/>
    <w:rsid w:val="0021090F"/>
    <w:rsid w:val="002126F2"/>
    <w:rsid w:val="002217D3"/>
    <w:rsid w:val="00224941"/>
    <w:rsid w:val="00224BCD"/>
    <w:rsid w:val="00241778"/>
    <w:rsid w:val="002462C0"/>
    <w:rsid w:val="002571F5"/>
    <w:rsid w:val="00261092"/>
    <w:rsid w:val="0028425D"/>
    <w:rsid w:val="00285CC4"/>
    <w:rsid w:val="00296865"/>
    <w:rsid w:val="002C7D00"/>
    <w:rsid w:val="002D1D45"/>
    <w:rsid w:val="002E328C"/>
    <w:rsid w:val="002E5D37"/>
    <w:rsid w:val="002F29C2"/>
    <w:rsid w:val="002F2C8E"/>
    <w:rsid w:val="002F53B6"/>
    <w:rsid w:val="00303826"/>
    <w:rsid w:val="003043D5"/>
    <w:rsid w:val="0031128B"/>
    <w:rsid w:val="00311DC5"/>
    <w:rsid w:val="00312747"/>
    <w:rsid w:val="00314091"/>
    <w:rsid w:val="003238EE"/>
    <w:rsid w:val="00323DD6"/>
    <w:rsid w:val="0033011D"/>
    <w:rsid w:val="00333CAC"/>
    <w:rsid w:val="00336155"/>
    <w:rsid w:val="00341E9B"/>
    <w:rsid w:val="0035129A"/>
    <w:rsid w:val="00367479"/>
    <w:rsid w:val="00380E5C"/>
    <w:rsid w:val="0038246B"/>
    <w:rsid w:val="003832E6"/>
    <w:rsid w:val="0039314C"/>
    <w:rsid w:val="003B5D87"/>
    <w:rsid w:val="003D1E85"/>
    <w:rsid w:val="003D2ABE"/>
    <w:rsid w:val="003E2F8C"/>
    <w:rsid w:val="003E414D"/>
    <w:rsid w:val="003F0FB9"/>
    <w:rsid w:val="0040098C"/>
    <w:rsid w:val="00402BC1"/>
    <w:rsid w:val="004049DD"/>
    <w:rsid w:val="00415A67"/>
    <w:rsid w:val="0042555A"/>
    <w:rsid w:val="004419ED"/>
    <w:rsid w:val="00443740"/>
    <w:rsid w:val="004502AD"/>
    <w:rsid w:val="00450AAF"/>
    <w:rsid w:val="00452828"/>
    <w:rsid w:val="0046308E"/>
    <w:rsid w:val="004643ED"/>
    <w:rsid w:val="0046504C"/>
    <w:rsid w:val="00470FF0"/>
    <w:rsid w:val="004725E9"/>
    <w:rsid w:val="00484FE4"/>
    <w:rsid w:val="00496DAB"/>
    <w:rsid w:val="00497011"/>
    <w:rsid w:val="004A2293"/>
    <w:rsid w:val="004A4E23"/>
    <w:rsid w:val="004B2CD1"/>
    <w:rsid w:val="004B4AF1"/>
    <w:rsid w:val="004C15F9"/>
    <w:rsid w:val="004C33FA"/>
    <w:rsid w:val="004C5CA6"/>
    <w:rsid w:val="004D73A8"/>
    <w:rsid w:val="004E4DE2"/>
    <w:rsid w:val="004F0784"/>
    <w:rsid w:val="004F7521"/>
    <w:rsid w:val="005001A5"/>
    <w:rsid w:val="00501A80"/>
    <w:rsid w:val="00503BEA"/>
    <w:rsid w:val="00510832"/>
    <w:rsid w:val="0051329F"/>
    <w:rsid w:val="00514F49"/>
    <w:rsid w:val="005234C8"/>
    <w:rsid w:val="00530D88"/>
    <w:rsid w:val="005331DF"/>
    <w:rsid w:val="005334FE"/>
    <w:rsid w:val="00535609"/>
    <w:rsid w:val="005475FA"/>
    <w:rsid w:val="00552871"/>
    <w:rsid w:val="0055322D"/>
    <w:rsid w:val="00556589"/>
    <w:rsid w:val="00557E26"/>
    <w:rsid w:val="00563823"/>
    <w:rsid w:val="005714DF"/>
    <w:rsid w:val="00576C27"/>
    <w:rsid w:val="00587FC4"/>
    <w:rsid w:val="0059764C"/>
    <w:rsid w:val="005B32FA"/>
    <w:rsid w:val="005B5022"/>
    <w:rsid w:val="005C3F73"/>
    <w:rsid w:val="005C42A1"/>
    <w:rsid w:val="005D1981"/>
    <w:rsid w:val="005D34DF"/>
    <w:rsid w:val="005D6FEF"/>
    <w:rsid w:val="005E1E9C"/>
    <w:rsid w:val="005E2AFF"/>
    <w:rsid w:val="005E4993"/>
    <w:rsid w:val="005E70A2"/>
    <w:rsid w:val="005F6420"/>
    <w:rsid w:val="00603991"/>
    <w:rsid w:val="0060747E"/>
    <w:rsid w:val="00612269"/>
    <w:rsid w:val="00612E5B"/>
    <w:rsid w:val="00614EA7"/>
    <w:rsid w:val="00620634"/>
    <w:rsid w:val="00621687"/>
    <w:rsid w:val="006256E8"/>
    <w:rsid w:val="00627E5C"/>
    <w:rsid w:val="006408F5"/>
    <w:rsid w:val="00650024"/>
    <w:rsid w:val="00657DA0"/>
    <w:rsid w:val="00667B15"/>
    <w:rsid w:val="00674EB0"/>
    <w:rsid w:val="0067514B"/>
    <w:rsid w:val="0068068F"/>
    <w:rsid w:val="00685128"/>
    <w:rsid w:val="006953AE"/>
    <w:rsid w:val="006A0B12"/>
    <w:rsid w:val="006B6CCF"/>
    <w:rsid w:val="006B7B40"/>
    <w:rsid w:val="006B7DD4"/>
    <w:rsid w:val="006D48B6"/>
    <w:rsid w:val="006D5B1E"/>
    <w:rsid w:val="006E182D"/>
    <w:rsid w:val="006E6CD5"/>
    <w:rsid w:val="006F02E9"/>
    <w:rsid w:val="006F454D"/>
    <w:rsid w:val="0070039C"/>
    <w:rsid w:val="00713F34"/>
    <w:rsid w:val="00714004"/>
    <w:rsid w:val="00715FBF"/>
    <w:rsid w:val="0071679E"/>
    <w:rsid w:val="007176AA"/>
    <w:rsid w:val="00721ED3"/>
    <w:rsid w:val="007261FA"/>
    <w:rsid w:val="00730BA8"/>
    <w:rsid w:val="00732423"/>
    <w:rsid w:val="00740CF5"/>
    <w:rsid w:val="007477C8"/>
    <w:rsid w:val="007509E0"/>
    <w:rsid w:val="0076150C"/>
    <w:rsid w:val="0077097C"/>
    <w:rsid w:val="00770AF9"/>
    <w:rsid w:val="00772121"/>
    <w:rsid w:val="00777F16"/>
    <w:rsid w:val="007810DD"/>
    <w:rsid w:val="007923D6"/>
    <w:rsid w:val="00793F3B"/>
    <w:rsid w:val="00794AED"/>
    <w:rsid w:val="00795DA4"/>
    <w:rsid w:val="007A2193"/>
    <w:rsid w:val="007A2433"/>
    <w:rsid w:val="007A47D4"/>
    <w:rsid w:val="007A709C"/>
    <w:rsid w:val="007B0A36"/>
    <w:rsid w:val="007B159B"/>
    <w:rsid w:val="007B6F7A"/>
    <w:rsid w:val="007D3427"/>
    <w:rsid w:val="00800023"/>
    <w:rsid w:val="00816C16"/>
    <w:rsid w:val="008277BF"/>
    <w:rsid w:val="00831F67"/>
    <w:rsid w:val="0083341B"/>
    <w:rsid w:val="00834C5B"/>
    <w:rsid w:val="008362B9"/>
    <w:rsid w:val="00845F0C"/>
    <w:rsid w:val="00852183"/>
    <w:rsid w:val="00852D54"/>
    <w:rsid w:val="008551F7"/>
    <w:rsid w:val="00860E4B"/>
    <w:rsid w:val="0087672A"/>
    <w:rsid w:val="0088163D"/>
    <w:rsid w:val="00884306"/>
    <w:rsid w:val="0088565E"/>
    <w:rsid w:val="00891A17"/>
    <w:rsid w:val="00893415"/>
    <w:rsid w:val="00895E45"/>
    <w:rsid w:val="008B6C46"/>
    <w:rsid w:val="008C54EC"/>
    <w:rsid w:val="008C7A78"/>
    <w:rsid w:val="008D45E6"/>
    <w:rsid w:val="008E26EC"/>
    <w:rsid w:val="008F4117"/>
    <w:rsid w:val="00905193"/>
    <w:rsid w:val="009069BB"/>
    <w:rsid w:val="009073F5"/>
    <w:rsid w:val="009122C3"/>
    <w:rsid w:val="009176D2"/>
    <w:rsid w:val="00930A27"/>
    <w:rsid w:val="00932436"/>
    <w:rsid w:val="00937E1B"/>
    <w:rsid w:val="00942CF9"/>
    <w:rsid w:val="009437AE"/>
    <w:rsid w:val="00945B83"/>
    <w:rsid w:val="009479A7"/>
    <w:rsid w:val="00952BA5"/>
    <w:rsid w:val="0095411B"/>
    <w:rsid w:val="00954666"/>
    <w:rsid w:val="00954E8B"/>
    <w:rsid w:val="009604AF"/>
    <w:rsid w:val="009B0FCA"/>
    <w:rsid w:val="009B3D69"/>
    <w:rsid w:val="009C5625"/>
    <w:rsid w:val="009D3D83"/>
    <w:rsid w:val="009D4136"/>
    <w:rsid w:val="009E000F"/>
    <w:rsid w:val="009E02B5"/>
    <w:rsid w:val="009E4BFC"/>
    <w:rsid w:val="00A04F0A"/>
    <w:rsid w:val="00A075E4"/>
    <w:rsid w:val="00A12DF0"/>
    <w:rsid w:val="00A336AE"/>
    <w:rsid w:val="00A34352"/>
    <w:rsid w:val="00A44CA9"/>
    <w:rsid w:val="00A572EC"/>
    <w:rsid w:val="00A608A3"/>
    <w:rsid w:val="00A60966"/>
    <w:rsid w:val="00A63BD9"/>
    <w:rsid w:val="00A65360"/>
    <w:rsid w:val="00A756C6"/>
    <w:rsid w:val="00A8637A"/>
    <w:rsid w:val="00A86D7C"/>
    <w:rsid w:val="00A9274F"/>
    <w:rsid w:val="00A92FFF"/>
    <w:rsid w:val="00AA3718"/>
    <w:rsid w:val="00AB49E1"/>
    <w:rsid w:val="00AB70A2"/>
    <w:rsid w:val="00AD055F"/>
    <w:rsid w:val="00AD2991"/>
    <w:rsid w:val="00AD50A1"/>
    <w:rsid w:val="00AF170C"/>
    <w:rsid w:val="00AF3C7D"/>
    <w:rsid w:val="00AF4548"/>
    <w:rsid w:val="00B0037F"/>
    <w:rsid w:val="00B03627"/>
    <w:rsid w:val="00B06916"/>
    <w:rsid w:val="00B07EDC"/>
    <w:rsid w:val="00B1304A"/>
    <w:rsid w:val="00B16DFD"/>
    <w:rsid w:val="00B225E4"/>
    <w:rsid w:val="00B377F2"/>
    <w:rsid w:val="00B401D3"/>
    <w:rsid w:val="00B41381"/>
    <w:rsid w:val="00B44DCC"/>
    <w:rsid w:val="00B45BA8"/>
    <w:rsid w:val="00B617BB"/>
    <w:rsid w:val="00B61977"/>
    <w:rsid w:val="00B62312"/>
    <w:rsid w:val="00B6479F"/>
    <w:rsid w:val="00B65076"/>
    <w:rsid w:val="00B7224C"/>
    <w:rsid w:val="00B739C9"/>
    <w:rsid w:val="00B778C1"/>
    <w:rsid w:val="00B859BB"/>
    <w:rsid w:val="00B904FD"/>
    <w:rsid w:val="00B91B94"/>
    <w:rsid w:val="00B9701C"/>
    <w:rsid w:val="00B97209"/>
    <w:rsid w:val="00BA5B12"/>
    <w:rsid w:val="00BA71AD"/>
    <w:rsid w:val="00BB244A"/>
    <w:rsid w:val="00BB6B22"/>
    <w:rsid w:val="00BB6CAF"/>
    <w:rsid w:val="00BC05DE"/>
    <w:rsid w:val="00BD738B"/>
    <w:rsid w:val="00BE5DF9"/>
    <w:rsid w:val="00BF6221"/>
    <w:rsid w:val="00BF6748"/>
    <w:rsid w:val="00C155D8"/>
    <w:rsid w:val="00C16D6A"/>
    <w:rsid w:val="00C24B84"/>
    <w:rsid w:val="00C27DF4"/>
    <w:rsid w:val="00C42254"/>
    <w:rsid w:val="00C53C51"/>
    <w:rsid w:val="00C80CD9"/>
    <w:rsid w:val="00C828A6"/>
    <w:rsid w:val="00C83416"/>
    <w:rsid w:val="00C86FF8"/>
    <w:rsid w:val="00C950D3"/>
    <w:rsid w:val="00CA038E"/>
    <w:rsid w:val="00CA0E0D"/>
    <w:rsid w:val="00CA2EE4"/>
    <w:rsid w:val="00CA65D1"/>
    <w:rsid w:val="00CA6DB8"/>
    <w:rsid w:val="00CB16A2"/>
    <w:rsid w:val="00CC062F"/>
    <w:rsid w:val="00CC5090"/>
    <w:rsid w:val="00CC7625"/>
    <w:rsid w:val="00CD3B5F"/>
    <w:rsid w:val="00CF754D"/>
    <w:rsid w:val="00D132ED"/>
    <w:rsid w:val="00D20466"/>
    <w:rsid w:val="00D224E8"/>
    <w:rsid w:val="00D27632"/>
    <w:rsid w:val="00D27B75"/>
    <w:rsid w:val="00D30122"/>
    <w:rsid w:val="00D34406"/>
    <w:rsid w:val="00D432DD"/>
    <w:rsid w:val="00D44F1C"/>
    <w:rsid w:val="00D45644"/>
    <w:rsid w:val="00D47FF0"/>
    <w:rsid w:val="00D5068C"/>
    <w:rsid w:val="00D53B8A"/>
    <w:rsid w:val="00D563FD"/>
    <w:rsid w:val="00D73A7F"/>
    <w:rsid w:val="00D7457F"/>
    <w:rsid w:val="00D87330"/>
    <w:rsid w:val="00DA25D8"/>
    <w:rsid w:val="00DA2EBC"/>
    <w:rsid w:val="00DA3437"/>
    <w:rsid w:val="00DA7DE2"/>
    <w:rsid w:val="00DB3B9E"/>
    <w:rsid w:val="00DC0B14"/>
    <w:rsid w:val="00DC0FBE"/>
    <w:rsid w:val="00DC4C18"/>
    <w:rsid w:val="00DD09DA"/>
    <w:rsid w:val="00DD70AD"/>
    <w:rsid w:val="00DE4B86"/>
    <w:rsid w:val="00DE6ADB"/>
    <w:rsid w:val="00E16C8F"/>
    <w:rsid w:val="00E24EEC"/>
    <w:rsid w:val="00E250D2"/>
    <w:rsid w:val="00E42A47"/>
    <w:rsid w:val="00E43620"/>
    <w:rsid w:val="00E51A93"/>
    <w:rsid w:val="00E567FB"/>
    <w:rsid w:val="00E70292"/>
    <w:rsid w:val="00E71272"/>
    <w:rsid w:val="00E71EFE"/>
    <w:rsid w:val="00E75D61"/>
    <w:rsid w:val="00E93967"/>
    <w:rsid w:val="00EA3985"/>
    <w:rsid w:val="00EB577A"/>
    <w:rsid w:val="00EC2AC3"/>
    <w:rsid w:val="00ED3C26"/>
    <w:rsid w:val="00EE283D"/>
    <w:rsid w:val="00EE7341"/>
    <w:rsid w:val="00F1258D"/>
    <w:rsid w:val="00F1496E"/>
    <w:rsid w:val="00F23E61"/>
    <w:rsid w:val="00F24B90"/>
    <w:rsid w:val="00F26B91"/>
    <w:rsid w:val="00F371AE"/>
    <w:rsid w:val="00F46593"/>
    <w:rsid w:val="00F72CD9"/>
    <w:rsid w:val="00F73EC1"/>
    <w:rsid w:val="00F7713B"/>
    <w:rsid w:val="00F816F4"/>
    <w:rsid w:val="00F827E5"/>
    <w:rsid w:val="00F83916"/>
    <w:rsid w:val="00F83F6B"/>
    <w:rsid w:val="00F855B1"/>
    <w:rsid w:val="00F8595E"/>
    <w:rsid w:val="00F8682F"/>
    <w:rsid w:val="00F873D4"/>
    <w:rsid w:val="00F87AEC"/>
    <w:rsid w:val="00FA3072"/>
    <w:rsid w:val="00FC2509"/>
    <w:rsid w:val="00FC5264"/>
    <w:rsid w:val="00FC5EBC"/>
    <w:rsid w:val="00FC6747"/>
    <w:rsid w:val="00FD0ECF"/>
    <w:rsid w:val="00FD110D"/>
    <w:rsid w:val="00FD2FD4"/>
    <w:rsid w:val="00FD3E01"/>
    <w:rsid w:val="00FE1151"/>
    <w:rsid w:val="00FE7E28"/>
    <w:rsid w:val="00FF3FD1"/>
    <w:rsid w:val="00FF4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1E76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87AEC"/>
    <w:pPr>
      <w:ind w:leftChars="200" w:left="480"/>
    </w:pPr>
  </w:style>
  <w:style w:type="table" w:styleId="TableGrid">
    <w:name w:val="Table Grid"/>
    <w:basedOn w:val="TableNormal"/>
    <w:uiPriority w:val="99"/>
    <w:rsid w:val="00945B83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A2E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A2EE4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CA2E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A2EE4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107</Words>
  <Characters>614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天主教道明中學第108學年度第二學期第二次段考一年級英文科試卷</dc:title>
  <dc:subject/>
  <dc:creator>ADMIN</dc:creator>
  <cp:keywords/>
  <dc:description/>
  <cp:lastModifiedBy>李敍菁</cp:lastModifiedBy>
  <cp:revision>2</cp:revision>
  <cp:lastPrinted>2021-10-05T00:37:00Z</cp:lastPrinted>
  <dcterms:created xsi:type="dcterms:W3CDTF">2021-10-05T15:28:00Z</dcterms:created>
  <dcterms:modified xsi:type="dcterms:W3CDTF">2021-10-05T15:28:00Z</dcterms:modified>
</cp:coreProperties>
</file>